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92B15" w:rsidRDefault="006676AE" w:rsidP="00C92B1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92B15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77E1D" w:rsidRPr="00A77E1D">
        <w:rPr>
          <w:rFonts w:ascii="Times New Roman" w:hAnsi="Times New Roman"/>
          <w:b/>
        </w:rPr>
        <w:t>NA/P/102/2019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7E1D" w:rsidRPr="00A77E1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7E1D" w:rsidRPr="00A77E1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77E1D" w:rsidRPr="00A77E1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92B15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77E1D" w:rsidRPr="00A77E1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77E1D" w:rsidRPr="00A77E1D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77E1D" w:rsidRPr="00A77E1D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C92B15" w:rsidRDefault="00313417" w:rsidP="00C92B1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77E1D" w:rsidRPr="00A77E1D">
        <w:rPr>
          <w:rFonts w:ascii="Times New Roman" w:hAnsi="Times New Roman"/>
          <w:b/>
        </w:rPr>
        <w:t>Rozbudowa budynku AL - Laboratorium kompatybilności elektromagnetycznej - dla potrzeb WEiI PRz.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77E1D" w:rsidRPr="00A77E1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A77E1D" w:rsidRPr="00997D0F" w:rsidRDefault="00A77E1D" w:rsidP="00A77E1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A77E1D" w:rsidRPr="00023477" w:rsidRDefault="00A77E1D" w:rsidP="00A77E1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A77E1D" w:rsidRPr="00997D0F" w:rsidRDefault="00A77E1D" w:rsidP="00A77E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77E1D" w:rsidRPr="000247FF" w:rsidRDefault="00A77E1D" w:rsidP="00A77E1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A77E1D" w:rsidRPr="000247FF" w:rsidRDefault="00A77E1D" w:rsidP="00A77E1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A77E1D" w:rsidRPr="00292198" w:rsidRDefault="00A77E1D" w:rsidP="00A77E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A77E1D" w:rsidRPr="000247FF" w:rsidRDefault="00A77E1D" w:rsidP="00A77E1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C92B15" w:rsidRDefault="00A77E1D" w:rsidP="00C92B1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Pzp,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C92B15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C92B15" w:rsidRDefault="00C92B15" w:rsidP="00C92B1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C92B15" w:rsidRDefault="00C92B15" w:rsidP="00C92B1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C92B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C92B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426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C06" w:rsidRDefault="00334C06" w:rsidP="0038231F">
      <w:pPr>
        <w:spacing w:after="0" w:line="240" w:lineRule="auto"/>
      </w:pPr>
      <w:r>
        <w:separator/>
      </w:r>
    </w:p>
  </w:endnote>
  <w:endnote w:type="continuationSeparator" w:id="0">
    <w:p w:rsidR="00334C06" w:rsidRDefault="00334C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E1D" w:rsidRDefault="00A77E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2B1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2B1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B15" w:rsidRDefault="00C92B15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A77E1D" w:rsidRDefault="00A77E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C06" w:rsidRDefault="00334C06" w:rsidP="0038231F">
      <w:pPr>
        <w:spacing w:after="0" w:line="240" w:lineRule="auto"/>
      </w:pPr>
      <w:r>
        <w:separator/>
      </w:r>
    </w:p>
  </w:footnote>
  <w:footnote w:type="continuationSeparator" w:id="0">
    <w:p w:rsidR="00334C06" w:rsidRDefault="00334C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E1D" w:rsidRDefault="00A77E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E1D" w:rsidRDefault="00A77E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B15" w:rsidRPr="00C92B15" w:rsidRDefault="00C92B15" w:rsidP="00C92B1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 w:rsidRPr="00C92B15">
      <w:rPr>
        <w:rFonts w:ascii="Times New Roman" w:eastAsia="Times New Roman" w:hAnsi="Times New Roman"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5" type="#_x0000_t75" style="width:453pt;height:62.25pt">
          <v:imagedata r:id="rId1" o:title="FE_POIR_poziom_pl-1_rgb"/>
        </v:shape>
      </w:pict>
    </w:r>
  </w:p>
  <w:p w:rsidR="00A77E1D" w:rsidRDefault="00A77E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4C0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4C06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7E1D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B15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461D198-A5B3-4F70-A415-F48FBBF4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B0467-9F08-4273-A18E-CDBA2181D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2019-03-27T11:18:00Z</cp:lastPrinted>
  <dcterms:created xsi:type="dcterms:W3CDTF">2019-03-27T11:18:00Z</dcterms:created>
  <dcterms:modified xsi:type="dcterms:W3CDTF">2019-03-27T11:18:00Z</dcterms:modified>
</cp:coreProperties>
</file>