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6016C1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A73CA9" w:rsidRPr="00A73CA9">
        <w:rPr>
          <w:b/>
        </w:rPr>
        <w:t>NA/O/98/2019</w:t>
      </w:r>
      <w:r>
        <w:rPr>
          <w:b/>
          <w:lang w:val="pl-PL"/>
        </w:rPr>
        <w:t xml:space="preserve"> </w:t>
      </w:r>
      <w:r w:rsidR="00A73CA9" w:rsidRPr="00A73CA9">
        <w:rPr>
          <w:lang w:val="pl-PL"/>
        </w:rPr>
        <w:t>Rzeszów</w:t>
      </w:r>
      <w:r w:rsidR="00211900" w:rsidRPr="003209A8">
        <w:t xml:space="preserve">, </w:t>
      </w:r>
      <w:r w:rsidR="00A73CA9" w:rsidRPr="00A73CA9">
        <w:t>2019-03-2</w:t>
      </w:r>
      <w:r w:rsidR="006016C1">
        <w:rPr>
          <w:lang w:val="pl-PL"/>
        </w:rPr>
        <w:t>8</w:t>
      </w:r>
    </w:p>
    <w:p w:rsidR="007926B3" w:rsidRPr="00D34D55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24"/>
          <w:szCs w:val="24"/>
        </w:rPr>
      </w:pPr>
    </w:p>
    <w:p w:rsidR="007926B3" w:rsidRPr="00D34D55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D34D55">
        <w:t>Podstawa pr</w:t>
      </w:r>
      <w:r w:rsidR="00F11D06" w:rsidRPr="00D34D55">
        <w:t xml:space="preserve">awna ogłoszenia: art. 4 pkt. 8 </w:t>
      </w:r>
      <w:r w:rsidR="007427DE" w:rsidRPr="00D34D55">
        <w:rPr>
          <w:bCs/>
        </w:rPr>
        <w:t xml:space="preserve">ustawy z dnia </w:t>
      </w:r>
      <w:r w:rsidR="007427DE" w:rsidRPr="00D34D55">
        <w:t xml:space="preserve">29 stycznia 2004 roku Prawo zamówień publicznych </w:t>
      </w:r>
      <w:r w:rsidR="00A73CA9" w:rsidRPr="00D34D55">
        <w:t>(</w:t>
      </w:r>
      <w:proofErr w:type="spellStart"/>
      <w:r w:rsidR="00A73CA9" w:rsidRPr="00D34D55">
        <w:t>t.j</w:t>
      </w:r>
      <w:proofErr w:type="spellEnd"/>
      <w:r w:rsidR="00A73CA9" w:rsidRPr="00D34D55">
        <w:t>. Dz. U. z  2018 r. poz. 1986)</w:t>
      </w:r>
    </w:p>
    <w:p w:rsidR="007427DE" w:rsidRPr="00D34D55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A73CA9" w:rsidP="00583EF9">
      <w:pPr>
        <w:spacing w:line="360" w:lineRule="auto"/>
        <w:rPr>
          <w:b/>
        </w:rPr>
      </w:pPr>
      <w:proofErr w:type="spellStart"/>
      <w:r w:rsidRPr="00A73CA9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A73CA9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A73CA9">
        <w:rPr>
          <w:rFonts w:ascii="Arial" w:hAnsi="Arial" w:cs="Arial"/>
          <w:sz w:val="22"/>
          <w:szCs w:val="22"/>
          <w:lang w:val="de-DE"/>
        </w:rPr>
        <w:t xml:space="preserve"> </w:t>
      </w:r>
      <w:r w:rsidR="00D34D55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A73CA9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A73CA9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D34D55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</w:t>
      </w:r>
      <w:r w:rsidR="00D34D55">
        <w:rPr>
          <w:rFonts w:ascii="Times New Roman" w:hAnsi="Times New Roman"/>
          <w:sz w:val="24"/>
        </w:rPr>
        <w:t>cza składanie ofert częściowych.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0"/>
      </w:tblGrid>
      <w:tr w:rsidR="00D34D55" w:rsidTr="003F4C0E">
        <w:tc>
          <w:tcPr>
            <w:tcW w:w="7700" w:type="dxa"/>
            <w:shd w:val="clear" w:color="auto" w:fill="F3F3F3"/>
            <w:vAlign w:val="center"/>
          </w:tcPr>
          <w:p w:rsidR="00D34D55" w:rsidRPr="00CA0351" w:rsidRDefault="00D34D55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34D55" w:rsidTr="00EC092E">
        <w:tc>
          <w:tcPr>
            <w:tcW w:w="7700" w:type="dxa"/>
          </w:tcPr>
          <w:p w:rsidR="00D34D55" w:rsidRDefault="00D34D55" w:rsidP="00EC092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73CA9">
              <w:t>Wykonanie i montaż pylonu podświetlanego na konstrukcji z kratownicy autostradowej</w:t>
            </w:r>
          </w:p>
          <w:p w:rsidR="00D34D55" w:rsidRDefault="00D34D55" w:rsidP="00EC092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73CA9">
              <w:t>31523000-8 - Podświetlane znaki i szyldy</w:t>
            </w:r>
            <w:r>
              <w:t xml:space="preserve"> </w:t>
            </w:r>
          </w:p>
          <w:p w:rsidR="00D34D55" w:rsidRDefault="00D34D55" w:rsidP="00EC092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D34D55" w:rsidRPr="00A73CA9" w:rsidRDefault="00D34D55" w:rsidP="00EC092E">
            <w:pPr>
              <w:spacing w:after="120"/>
              <w:jc w:val="both"/>
            </w:pPr>
            <w:r w:rsidRPr="00A73CA9">
              <w:t xml:space="preserve">Wykonanie, montaż z posadowieniem w gruncie wraz z podłączeniem do źródła zasilania energią elektryczną pylonu podświetlanego wg projektu </w:t>
            </w:r>
            <w:r w:rsidRPr="006016C1">
              <w:t>będącego załącznikiem nr 1.</w:t>
            </w:r>
          </w:p>
          <w:p w:rsidR="00D34D55" w:rsidRDefault="00D34D55" w:rsidP="00EC092E">
            <w:pPr>
              <w:spacing w:after="120"/>
              <w:jc w:val="both"/>
            </w:pPr>
            <w:r w:rsidRPr="00A73CA9">
              <w:t xml:space="preserve">Miejsce montażu: zieleniec przy ścianie szczytowej budynku L od strony ul. E. </w:t>
            </w:r>
            <w:proofErr w:type="spellStart"/>
            <w:r w:rsidRPr="00A73CA9">
              <w:t>Platter</w:t>
            </w:r>
            <w:proofErr w:type="spellEnd"/>
            <w:r w:rsidRPr="00A73CA9">
              <w:t>.</w:t>
            </w:r>
          </w:p>
          <w:p w:rsidR="00D34D55" w:rsidRDefault="00D34D55" w:rsidP="00EC09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3CA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73CA9" w:rsidRPr="003209A8" w:rsidTr="00EC092E">
        <w:tc>
          <w:tcPr>
            <w:tcW w:w="8640" w:type="dxa"/>
          </w:tcPr>
          <w:p w:rsidR="00A73CA9" w:rsidRPr="003209A8" w:rsidRDefault="00A73CA9" w:rsidP="00E1734E">
            <w:pPr>
              <w:pStyle w:val="Tekstpodstawowy"/>
            </w:pPr>
            <w:r w:rsidRPr="00A73CA9">
              <w:rPr>
                <w:b/>
              </w:rPr>
              <w:t>60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A73CA9" w:rsidRPr="003209A8" w:rsidRDefault="00A73CA9" w:rsidP="00EC092E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B0" w:rsidRPr="004943D2" w:rsidRDefault="006768B0" w:rsidP="006768B0">
            <w:pPr>
              <w:spacing w:before="120"/>
              <w:rPr>
                <w:b/>
                <w:bCs/>
                <w:color w:val="000000"/>
              </w:rPr>
            </w:pPr>
            <w:r w:rsidRPr="004943D2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6768B0" w:rsidRPr="004943D2" w:rsidRDefault="006768B0" w:rsidP="006768B0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4943D2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 xml:space="preserve">1. Oferta musi być sporządzona według wzoru formularza oferty stanowiącego załącznik nr </w:t>
            </w:r>
            <w:r w:rsidR="002B04A0">
              <w:rPr>
                <w:b/>
                <w:bCs/>
                <w:iCs/>
                <w:sz w:val="28"/>
                <w:szCs w:val="28"/>
                <w:u w:val="single"/>
                <w:lang w:eastAsia="x-none"/>
              </w:rPr>
              <w:t>2</w:t>
            </w:r>
            <w:r w:rsidRPr="004943D2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 xml:space="preserve"> do niniejszego ogłoszenia.</w:t>
            </w:r>
          </w:p>
          <w:p w:rsidR="006768B0" w:rsidRPr="004943D2" w:rsidRDefault="002B04A0" w:rsidP="006768B0">
            <w:pPr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>2</w:t>
            </w:r>
            <w:r w:rsidR="006768B0" w:rsidRPr="004943D2">
              <w:rPr>
                <w:b/>
                <w:bCs/>
                <w:color w:val="000000"/>
              </w:rPr>
              <w:t xml:space="preserve"> Do oferty należy dołączyć </w:t>
            </w:r>
            <w:r w:rsidR="006768B0" w:rsidRPr="004943D2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="006768B0" w:rsidRPr="004943D2">
              <w:rPr>
                <w:b/>
              </w:rPr>
              <w:t xml:space="preserve"> </w:t>
            </w:r>
          </w:p>
          <w:p w:rsidR="006768B0" w:rsidRPr="004943D2" w:rsidRDefault="006768B0" w:rsidP="006768B0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4943D2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6768B0" w:rsidRPr="004943D2" w:rsidRDefault="006768B0" w:rsidP="006768B0">
            <w:pPr>
              <w:spacing w:before="120"/>
              <w:jc w:val="both"/>
              <w:rPr>
                <w:b/>
                <w:color w:val="000000"/>
              </w:rPr>
            </w:pPr>
            <w:r w:rsidRPr="004943D2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6768B0" w:rsidRPr="004943D2" w:rsidRDefault="002B04A0" w:rsidP="006768B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3</w:t>
            </w:r>
            <w:r w:rsidR="006768B0" w:rsidRPr="004943D2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6768B0" w:rsidRPr="004943D2" w:rsidRDefault="002B04A0" w:rsidP="006768B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4</w:t>
            </w:r>
            <w:r w:rsidR="006768B0" w:rsidRPr="004943D2">
              <w:rPr>
                <w:bCs/>
                <w:iCs/>
                <w:lang w:val="x-none" w:eastAsia="x-none"/>
              </w:rPr>
              <w:t>. Tre</w:t>
            </w:r>
            <w:r w:rsidR="006768B0" w:rsidRPr="004943D2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="006768B0" w:rsidRPr="004943D2">
              <w:rPr>
                <w:bCs/>
                <w:iCs/>
                <w:lang w:val="x-none" w:eastAsia="x-none"/>
              </w:rPr>
              <w:t>oferty musi odpowiada</w:t>
            </w:r>
            <w:r w:rsidR="006768B0" w:rsidRPr="004943D2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="006768B0" w:rsidRPr="004943D2">
              <w:rPr>
                <w:bCs/>
                <w:iCs/>
                <w:lang w:val="x-none" w:eastAsia="x-none"/>
              </w:rPr>
              <w:t>tre</w:t>
            </w:r>
            <w:r w:rsidR="006768B0" w:rsidRPr="004943D2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="006768B0" w:rsidRPr="004943D2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6768B0" w:rsidRPr="004943D2" w:rsidRDefault="002B04A0" w:rsidP="006768B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5</w:t>
            </w:r>
            <w:r w:rsidR="006768B0" w:rsidRPr="004943D2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2B04A0" w:rsidRDefault="002B04A0" w:rsidP="006768B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6</w:t>
            </w:r>
            <w:r w:rsidR="006768B0" w:rsidRPr="004943D2">
              <w:rPr>
                <w:bCs/>
                <w:iCs/>
                <w:lang w:val="x-none" w:eastAsia="x-none"/>
              </w:rPr>
              <w:t>. Oferta wraz ze stanowiącymi jej integralną część załączni</w:t>
            </w:r>
            <w:r>
              <w:rPr>
                <w:bCs/>
                <w:iCs/>
                <w:lang w:val="x-none" w:eastAsia="x-none"/>
              </w:rPr>
              <w:t>kami musi być sporządzona przez</w:t>
            </w:r>
          </w:p>
          <w:p w:rsidR="006768B0" w:rsidRPr="004943D2" w:rsidRDefault="006768B0" w:rsidP="006768B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val="x-none" w:eastAsia="x-none"/>
              </w:rPr>
              <w:t>Wykonawcę ściśle według postanowień niniejszego ogłoszenia</w:t>
            </w:r>
          </w:p>
          <w:p w:rsidR="002B04A0" w:rsidRDefault="002B04A0" w:rsidP="006768B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7</w:t>
            </w:r>
            <w:r w:rsidR="006768B0" w:rsidRPr="004943D2">
              <w:rPr>
                <w:bCs/>
                <w:iCs/>
                <w:lang w:val="x-none" w:eastAsia="x-none"/>
              </w:rPr>
              <w:t>. Oferta powinna być sporządzona w języku polskim, z</w:t>
            </w:r>
            <w:r>
              <w:rPr>
                <w:bCs/>
                <w:iCs/>
                <w:lang w:val="x-none" w:eastAsia="x-none"/>
              </w:rPr>
              <w:t>rozumiale i czytelnie, napisana</w:t>
            </w:r>
          </w:p>
          <w:p w:rsidR="006768B0" w:rsidRPr="004943D2" w:rsidRDefault="006768B0" w:rsidP="006768B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val="x-none" w:eastAsia="x-none"/>
              </w:rPr>
              <w:t>komputerowo lub nieścieralnym atramentem.</w:t>
            </w:r>
          </w:p>
          <w:p w:rsidR="006768B0" w:rsidRPr="004943D2" w:rsidRDefault="002B04A0" w:rsidP="006768B0">
            <w:pPr>
              <w:jc w:val="both"/>
              <w:rPr>
                <w:b/>
              </w:rPr>
            </w:pPr>
            <w:r>
              <w:t>8</w:t>
            </w:r>
            <w:r w:rsidR="006768B0" w:rsidRPr="004943D2">
              <w:t xml:space="preserve">. Oferta musi być podpisana przez osobę uprawnioną do reprezentowania Wykonawcy, zgodnie z formą reprezentacji określoną w dokumentach rejestrowych, lub przez osobę posiadającą ważne </w:t>
            </w:r>
            <w:r w:rsidR="006768B0" w:rsidRPr="004943D2">
              <w:rPr>
                <w:b/>
                <w:u w:val="single"/>
              </w:rPr>
              <w:t>pełnomocnictwo</w:t>
            </w:r>
            <w:r w:rsidR="006768B0" w:rsidRPr="004943D2">
              <w:t>, które należy dołączyć do składanej oferty</w:t>
            </w:r>
          </w:p>
          <w:p w:rsidR="006768B0" w:rsidRPr="004943D2" w:rsidRDefault="006768B0" w:rsidP="006768B0">
            <w:pPr>
              <w:spacing w:before="120"/>
              <w:rPr>
                <w:color w:val="000000"/>
                <w:u w:val="single"/>
              </w:rPr>
            </w:pPr>
            <w:r w:rsidRPr="004943D2">
              <w:rPr>
                <w:color w:val="000000"/>
                <w:u w:val="single"/>
              </w:rPr>
              <w:t>Oferta powinna zawierać:</w:t>
            </w:r>
          </w:p>
          <w:p w:rsidR="006768B0" w:rsidRPr="004943D2" w:rsidRDefault="006768B0" w:rsidP="006768B0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4943D2">
              <w:rPr>
                <w:color w:val="000000"/>
              </w:rPr>
              <w:t>Dane teleadresowe firmy - numer NIP , REGON firmy itp.</w:t>
            </w:r>
          </w:p>
          <w:p w:rsidR="006768B0" w:rsidRPr="004943D2" w:rsidRDefault="006768B0" w:rsidP="006768B0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4943D2">
              <w:rPr>
                <w:color w:val="000000"/>
              </w:rPr>
              <w:t>Wskazanie osoby do kontaktu w sprawie oferty (numer telefonu i e-mail).</w:t>
            </w:r>
          </w:p>
          <w:p w:rsidR="006768B0" w:rsidRPr="004943D2" w:rsidRDefault="006768B0" w:rsidP="006768B0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4943D2">
              <w:rPr>
                <w:color w:val="000000"/>
              </w:rPr>
              <w:t>Proponowaną cenę brutto za realizację zamówienia.</w:t>
            </w:r>
          </w:p>
          <w:p w:rsidR="00211900" w:rsidRDefault="006768B0" w:rsidP="006768B0">
            <w:pPr>
              <w:spacing w:before="120"/>
            </w:pPr>
            <w:r w:rsidRPr="004943D2">
              <w:t>Oferta złożona przez wykonawcę nie jest ofertą w rozumieniu KC..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A73CA9" w:rsidRPr="00A73CA9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</w:t>
            </w:r>
            <w:r w:rsidRPr="00393B64">
              <w:rPr>
                <w:color w:val="000000"/>
              </w:rPr>
              <w:lastRenderedPageBreak/>
              <w:t xml:space="preserve">oznaczonej: </w:t>
            </w:r>
            <w:r w:rsidR="00393B64" w:rsidRPr="003517A4">
              <w:rPr>
                <w:b/>
              </w:rPr>
              <w:t xml:space="preserve">„Oferta na: </w:t>
            </w:r>
            <w:r w:rsidR="00A73CA9" w:rsidRPr="003517A4">
              <w:rPr>
                <w:b/>
              </w:rPr>
              <w:t>Wykonanie i montaż pylonu podświetlanego na konstrukcji z kratownicy autostradowej</w:t>
            </w:r>
            <w:r w:rsidR="00393B64" w:rsidRPr="003517A4">
              <w:rPr>
                <w:b/>
              </w:rPr>
              <w:t xml:space="preserve"> NIE OTWIERAĆ przed </w:t>
            </w:r>
            <w:r w:rsidR="00A73CA9" w:rsidRPr="003517A4">
              <w:rPr>
                <w:b/>
              </w:rPr>
              <w:t>2019-04-0</w:t>
            </w:r>
            <w:r w:rsidR="006016C1">
              <w:rPr>
                <w:b/>
              </w:rPr>
              <w:t>5</w:t>
            </w:r>
            <w:r w:rsidR="00393B64" w:rsidRPr="003517A4">
              <w:rPr>
                <w:b/>
              </w:rPr>
              <w:t xml:space="preserve"> godz. </w:t>
            </w:r>
            <w:r w:rsidR="00A73CA9" w:rsidRPr="003517A4">
              <w:rPr>
                <w:b/>
              </w:rPr>
              <w:t>10:15</w:t>
            </w:r>
            <w:r w:rsidR="00393B64" w:rsidRPr="003517A4">
              <w:rPr>
                <w:b/>
              </w:rPr>
              <w:t xml:space="preserve"> - </w:t>
            </w:r>
            <w:r w:rsidR="00A73CA9" w:rsidRPr="003517A4">
              <w:rPr>
                <w:b/>
              </w:rPr>
              <w:t>NA/O/98/2019</w:t>
            </w:r>
            <w:r w:rsidR="00393B64" w:rsidRPr="003517A4">
              <w:rPr>
                <w:b/>
              </w:rPr>
              <w:t>”</w:t>
            </w:r>
          </w:p>
          <w:p w:rsidR="005D2D1A" w:rsidRPr="00FF38E6" w:rsidRDefault="005D2D1A" w:rsidP="005D2D1A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5D2D1A" w:rsidRPr="00E04387" w:rsidRDefault="005D2D1A" w:rsidP="005D2D1A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5D2D1A" w:rsidRPr="003517A4" w:rsidRDefault="005D2D1A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5D2D1A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5D2D1A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5D2D1A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A73CA9" w:rsidRPr="005D2D1A">
              <w:rPr>
                <w:rFonts w:ascii="Times New Roman" w:hAnsi="Times New Roman"/>
                <w:sz w:val="24"/>
              </w:rPr>
              <w:t>siedzibie Zamawiającego</w:t>
            </w:r>
            <w:r w:rsidRPr="005D2D1A">
              <w:rPr>
                <w:rFonts w:ascii="Times New Roman" w:hAnsi="Times New Roman"/>
                <w:sz w:val="24"/>
              </w:rPr>
              <w:t xml:space="preserve">, pokój nr </w:t>
            </w:r>
            <w:r w:rsidR="00A73CA9" w:rsidRPr="005D2D1A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5D2D1A">
              <w:rPr>
                <w:rFonts w:ascii="Times New Roman" w:hAnsi="Times New Roman"/>
                <w:sz w:val="24"/>
              </w:rPr>
              <w:t xml:space="preserve"> do dnia </w:t>
            </w:r>
            <w:r w:rsidR="00A73CA9" w:rsidRPr="005D2D1A">
              <w:rPr>
                <w:rFonts w:ascii="Times New Roman" w:hAnsi="Times New Roman"/>
                <w:b/>
                <w:sz w:val="24"/>
              </w:rPr>
              <w:t>2019-04-0</w:t>
            </w:r>
            <w:r w:rsidR="006016C1">
              <w:rPr>
                <w:rFonts w:ascii="Times New Roman" w:hAnsi="Times New Roman"/>
                <w:b/>
                <w:sz w:val="24"/>
              </w:rPr>
              <w:t>5</w:t>
            </w:r>
            <w:r w:rsidRPr="005D2D1A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A73CA9" w:rsidRPr="005D2D1A">
              <w:rPr>
                <w:rFonts w:ascii="Times New Roman" w:hAnsi="Times New Roman"/>
                <w:b/>
                <w:sz w:val="24"/>
              </w:rPr>
              <w:t>10:00</w:t>
            </w:r>
            <w:r w:rsidRPr="005D2D1A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A73CA9" w:rsidRPr="00A73CA9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A73CA9" w:rsidRPr="00A73CA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2019-04-0</w:t>
            </w:r>
            <w:r w:rsidR="006016C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5</w:t>
            </w:r>
            <w:bookmarkStart w:id="0" w:name="_GoBack"/>
            <w:bookmarkEnd w:id="0"/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A73CA9" w:rsidRPr="00A73CA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A73CA9" w:rsidRPr="00A73CA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A73CA9" w:rsidRPr="00A73CA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8B34C4" w:rsidRPr="00FF38E6" w:rsidRDefault="008B34C4" w:rsidP="008B34C4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F38E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8B34C4" w:rsidRPr="00FF38E6" w:rsidRDefault="008B34C4" w:rsidP="008B34C4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 xml:space="preserve">1) </w:t>
            </w:r>
            <w:r w:rsidRPr="00FF38E6">
              <w:rPr>
                <w:b w:val="0"/>
                <w:iCs/>
                <w:color w:val="auto"/>
              </w:rPr>
              <w:t>Wykonawcy</w:t>
            </w:r>
            <w:r w:rsidRPr="00FF38E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8B34C4" w:rsidRPr="00FF38E6" w:rsidRDefault="008B34C4" w:rsidP="008B34C4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>2) Treść złożonej oferty n</w:t>
            </w:r>
            <w:r w:rsidRPr="00FF38E6">
              <w:rPr>
                <w:b w:val="0"/>
                <w:color w:val="auto"/>
              </w:rPr>
              <w:t xml:space="preserve">ie odpowiada warunkom postępowania. </w:t>
            </w:r>
          </w:p>
          <w:p w:rsidR="008B34C4" w:rsidRPr="00FF38E6" w:rsidRDefault="008B34C4" w:rsidP="008B34C4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</w:rPr>
              <w:t>3)</w:t>
            </w:r>
            <w:r w:rsidRPr="00FF38E6">
              <w:t xml:space="preserve"> </w:t>
            </w:r>
            <w:r w:rsidRPr="00FF38E6">
              <w:rPr>
                <w:b w:val="0"/>
              </w:rPr>
              <w:t>Oferty</w:t>
            </w:r>
            <w:r w:rsidRPr="00FF38E6">
              <w:t xml:space="preserve"> </w:t>
            </w:r>
            <w:r w:rsidRPr="00FF38E6">
              <w:rPr>
                <w:b w:val="0"/>
              </w:rPr>
              <w:t>złożone</w:t>
            </w:r>
            <w:r w:rsidRPr="00FF38E6">
              <w:t xml:space="preserve"> </w:t>
            </w:r>
            <w:r w:rsidRPr="00FF38E6">
              <w:rPr>
                <w:b w:val="0"/>
              </w:rPr>
              <w:t>po</w:t>
            </w:r>
            <w:r w:rsidRPr="00FF38E6">
              <w:t xml:space="preserve"> </w:t>
            </w:r>
            <w:r w:rsidRPr="00FF38E6">
              <w:rPr>
                <w:b w:val="0"/>
              </w:rPr>
              <w:t>terminie</w:t>
            </w:r>
            <w:r w:rsidRPr="00FF38E6">
              <w:t>.</w:t>
            </w:r>
          </w:p>
          <w:p w:rsidR="008B34C4" w:rsidRPr="008B34C4" w:rsidRDefault="008B34C4" w:rsidP="008B34C4"/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F4F6D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BB1573">
              <w:rPr>
                <w:b/>
                <w:bCs/>
                <w:color w:val="000000"/>
              </w:rPr>
              <w:t>VIII</w:t>
            </w:r>
            <w:r w:rsidR="008443B5" w:rsidRPr="00BB1573">
              <w:rPr>
                <w:b/>
                <w:bCs/>
                <w:color w:val="000000"/>
              </w:rPr>
              <w:t>.</w:t>
            </w:r>
            <w:r w:rsidR="008443B5" w:rsidRPr="00FB1361">
              <w:rPr>
                <w:bCs/>
                <w:color w:val="000000"/>
              </w:rPr>
              <w:t xml:space="preserve">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A73CA9" w:rsidRPr="00A73CA9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1D76C8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1D76C8">
              <w:rPr>
                <w:b/>
                <w:bCs/>
                <w:color w:val="000000"/>
              </w:rPr>
              <w:t>I</w:t>
            </w:r>
            <w:r w:rsidR="00FB1361" w:rsidRPr="001D76C8">
              <w:rPr>
                <w:b/>
                <w:bCs/>
                <w:color w:val="000000"/>
              </w:rPr>
              <w:t>X.</w:t>
            </w:r>
            <w:r w:rsidR="00FB1361" w:rsidRPr="00FB1361">
              <w:rPr>
                <w:bCs/>
                <w:color w:val="000000"/>
              </w:rPr>
              <w:t xml:space="preserve">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1D76C8" w:rsidRDefault="001D76C8" w:rsidP="001D76C8">
      <w:pPr>
        <w:jc w:val="right"/>
        <w:rPr>
          <w:rFonts w:ascii="Arial" w:hAnsi="Arial" w:cs="Arial"/>
          <w:b/>
        </w:rPr>
      </w:pPr>
      <w:r w:rsidRPr="001D76C8">
        <w:rPr>
          <w:rFonts w:ascii="Arial" w:hAnsi="Arial" w:cs="Arial"/>
          <w:b/>
        </w:rPr>
        <w:t xml:space="preserve">Załącznik nr 2 </w:t>
      </w:r>
    </w:p>
    <w:p w:rsidR="001D76C8" w:rsidRDefault="001D76C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73CA9" w:rsidRPr="00A73CA9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73CA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73CA9">
        <w:rPr>
          <w:rFonts w:ascii="Arial" w:hAnsi="Arial" w:cs="Arial"/>
        </w:rPr>
        <w:t>POLITECHNIKA RZESZOWSKA</w:t>
      </w:r>
    </w:p>
    <w:p w:rsidR="001B541E" w:rsidRPr="00A40632" w:rsidRDefault="00A73CA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73CA9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73CA9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A73CA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73CA9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73CA9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</w:t>
      </w:r>
      <w:r w:rsidRPr="00C56982">
        <w:rPr>
          <w:rFonts w:ascii="Arial" w:hAnsi="Arial" w:cs="Arial"/>
        </w:rPr>
        <w:t xml:space="preserve">:   </w:t>
      </w:r>
      <w:r w:rsidR="00A73CA9" w:rsidRPr="00C56982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A73CA9" w:rsidRPr="00A73CA9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A73CA9" w:rsidP="001B541E">
      <w:pPr>
        <w:ind w:left="142"/>
        <w:jc w:val="center"/>
        <w:rPr>
          <w:rFonts w:ascii="Arial" w:hAnsi="Arial" w:cs="Arial"/>
        </w:rPr>
      </w:pPr>
      <w:r w:rsidRPr="00A73CA9">
        <w:rPr>
          <w:rFonts w:ascii="Arial" w:hAnsi="Arial" w:cs="Arial"/>
          <w:b/>
        </w:rPr>
        <w:t>Wykonanie i montaż pylonu podświetlanego na konstrukcji z kratownicy autostradowej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016C1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C56982" w:rsidTr="00C56982">
        <w:tc>
          <w:tcPr>
            <w:tcW w:w="9284" w:type="dxa"/>
            <w:shd w:val="clear" w:color="auto" w:fill="F3F3F3"/>
            <w:vAlign w:val="center"/>
          </w:tcPr>
          <w:p w:rsidR="00C56982" w:rsidRPr="00CA0351" w:rsidRDefault="00C56982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56982" w:rsidTr="00C56982">
        <w:tc>
          <w:tcPr>
            <w:tcW w:w="9284" w:type="dxa"/>
          </w:tcPr>
          <w:p w:rsidR="00C56982" w:rsidRPr="002661CA" w:rsidRDefault="00C56982" w:rsidP="00EC092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73CA9">
              <w:rPr>
                <w:rFonts w:ascii="Arial" w:hAnsi="Arial" w:cs="Arial"/>
                <w:b/>
                <w:sz w:val="22"/>
                <w:szCs w:val="22"/>
              </w:rPr>
              <w:t>Wykonanie i montaż pylonu podświetlanego na konstrukcji z kratownicy autostradowej</w:t>
            </w:r>
          </w:p>
          <w:p w:rsidR="00C56982" w:rsidRPr="002661CA" w:rsidRDefault="00C56982" w:rsidP="00EC09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C56982" w:rsidRPr="002661CA" w:rsidRDefault="00C56982" w:rsidP="00EC09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C56982" w:rsidRPr="002661CA" w:rsidRDefault="00C56982" w:rsidP="00EC09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C56982" w:rsidRPr="002661CA" w:rsidRDefault="00C56982" w:rsidP="00EC09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brutto: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C56982" w:rsidRPr="002661CA" w:rsidRDefault="00C56982" w:rsidP="00EC09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C56982" w:rsidRDefault="00C56982" w:rsidP="00EC09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A73CA9" w:rsidRPr="00A73CA9">
        <w:rPr>
          <w:rFonts w:ascii="Arial" w:hAnsi="Arial" w:cs="Arial"/>
        </w:rPr>
        <w:t>60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330977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do 30 dni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73CA9" w:rsidRPr="00A73CA9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1CD" w:rsidRDefault="006371CD">
      <w:r>
        <w:separator/>
      </w:r>
    </w:p>
  </w:endnote>
  <w:endnote w:type="continuationSeparator" w:id="0">
    <w:p w:rsidR="006371CD" w:rsidRDefault="00637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016C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16C1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16C1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71CD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1CD" w:rsidRDefault="006371CD">
      <w:r>
        <w:separator/>
      </w:r>
    </w:p>
  </w:footnote>
  <w:footnote w:type="continuationSeparator" w:id="0">
    <w:p w:rsidR="006371CD" w:rsidRDefault="006371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CA9" w:rsidRDefault="00A73C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CA9" w:rsidRDefault="00A73C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CA9" w:rsidRDefault="00A73C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2"/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1CD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D76C8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B04A0"/>
    <w:rsid w:val="002E0AE7"/>
    <w:rsid w:val="002E482B"/>
    <w:rsid w:val="002E5C33"/>
    <w:rsid w:val="003078F2"/>
    <w:rsid w:val="003079D0"/>
    <w:rsid w:val="00316BAA"/>
    <w:rsid w:val="00330977"/>
    <w:rsid w:val="003517A4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2D1A"/>
    <w:rsid w:val="005D3C55"/>
    <w:rsid w:val="005D78E1"/>
    <w:rsid w:val="005E67CB"/>
    <w:rsid w:val="006016C1"/>
    <w:rsid w:val="00607971"/>
    <w:rsid w:val="00611080"/>
    <w:rsid w:val="006371CD"/>
    <w:rsid w:val="0064545E"/>
    <w:rsid w:val="00650B8E"/>
    <w:rsid w:val="006768B0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B34C4"/>
    <w:rsid w:val="008F4F6D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3CA9"/>
    <w:rsid w:val="00A7581F"/>
    <w:rsid w:val="00A776D8"/>
    <w:rsid w:val="00A919CF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B1573"/>
    <w:rsid w:val="00C56982"/>
    <w:rsid w:val="00C963FE"/>
    <w:rsid w:val="00CA0351"/>
    <w:rsid w:val="00CD2766"/>
    <w:rsid w:val="00D129B6"/>
    <w:rsid w:val="00D13914"/>
    <w:rsid w:val="00D3354F"/>
    <w:rsid w:val="00D34D55"/>
    <w:rsid w:val="00D63505"/>
    <w:rsid w:val="00DF2457"/>
    <w:rsid w:val="00DF73C7"/>
    <w:rsid w:val="00E00FE8"/>
    <w:rsid w:val="00E1734E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A434A1-56D4-4FCE-B34A-BBEDB9F7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8B34C4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8B34C4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1119</Words>
  <Characters>8838</Characters>
  <Application>Microsoft Office Word</Application>
  <DocSecurity>0</DocSecurity>
  <Lines>73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9938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1899-12-31T23:00:00Z</cp:lastPrinted>
  <dcterms:created xsi:type="dcterms:W3CDTF">2019-03-26T12:26:00Z</dcterms:created>
  <dcterms:modified xsi:type="dcterms:W3CDTF">2019-03-28T11:06:00Z</dcterms:modified>
</cp:coreProperties>
</file>