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010DD" w:rsidRDefault="006676AE" w:rsidP="004010DD">
      <w:pPr>
        <w:pStyle w:val="Nagwek4"/>
        <w:rPr>
          <w:i w:val="0"/>
          <w:sz w:val="22"/>
          <w:szCs w:val="22"/>
        </w:rPr>
      </w:pPr>
      <w:r w:rsidRPr="004010DD">
        <w:rPr>
          <w:i w:val="0"/>
          <w:sz w:val="22"/>
          <w:szCs w:val="22"/>
        </w:rPr>
        <w:t xml:space="preserve">Załącznik nr </w:t>
      </w:r>
      <w:r w:rsidR="00CB08D0" w:rsidRPr="004010DD">
        <w:rPr>
          <w:i w:val="0"/>
          <w:sz w:val="22"/>
          <w:szCs w:val="22"/>
        </w:rPr>
        <w:t>5</w:t>
      </w:r>
    </w:p>
    <w:p w:rsidR="006676AE" w:rsidRPr="004010DD" w:rsidRDefault="005103B9" w:rsidP="005103B9">
      <w:pPr>
        <w:spacing w:after="0" w:line="480" w:lineRule="auto"/>
        <w:rPr>
          <w:rFonts w:ascii="Times New Roman" w:hAnsi="Times New Roman"/>
        </w:rPr>
      </w:pPr>
      <w:r w:rsidRPr="004010DD">
        <w:rPr>
          <w:rFonts w:ascii="Times New Roman" w:hAnsi="Times New Roman"/>
        </w:rPr>
        <w:t xml:space="preserve">Znak sprawy: </w:t>
      </w:r>
      <w:r w:rsidR="00CB08D0" w:rsidRPr="004010DD">
        <w:rPr>
          <w:rFonts w:ascii="Times New Roman" w:hAnsi="Times New Roman"/>
        </w:rPr>
        <w:t>NA/P/105/2019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08D0" w:rsidRPr="00CB08D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08D0" w:rsidRPr="00CB08D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B08D0" w:rsidRPr="00CB08D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08D0" w:rsidRPr="00CB08D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B08D0" w:rsidRPr="00CB08D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B08D0" w:rsidRPr="00CB08D0">
        <w:rPr>
          <w:rFonts w:ascii="Times New Roman" w:hAnsi="Times New Roman"/>
        </w:rPr>
        <w:t>(</w:t>
      </w:r>
      <w:proofErr w:type="spellStart"/>
      <w:r w:rsidR="00CB08D0" w:rsidRPr="00CB08D0">
        <w:rPr>
          <w:rFonts w:ascii="Times New Roman" w:hAnsi="Times New Roman"/>
        </w:rPr>
        <w:t>t.j</w:t>
      </w:r>
      <w:proofErr w:type="spellEnd"/>
      <w:r w:rsidR="00CB08D0" w:rsidRPr="00CB08D0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B08D0" w:rsidRPr="00CB08D0">
        <w:rPr>
          <w:rFonts w:ascii="Times New Roman" w:hAnsi="Times New Roman"/>
          <w:b/>
        </w:rPr>
        <w:t>Roboty remontowe w laboratoriach H-219/220, H-235, H-64, H-121/122, H-139/140 dla Wydziału Chemicznego  w budynku H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B08D0" w:rsidRPr="00CB08D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CB08D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CB08D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010DD" w:rsidRDefault="004010D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4010DD" w:rsidRDefault="004010D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4010DD" w:rsidRDefault="004010D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010DD" w:rsidRDefault="004010D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010DD" w:rsidRPr="006676AE" w:rsidRDefault="004010D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50D" w:rsidRDefault="00E9750D" w:rsidP="0038231F">
      <w:pPr>
        <w:spacing w:after="0" w:line="240" w:lineRule="auto"/>
      </w:pPr>
      <w:r>
        <w:separator/>
      </w:r>
    </w:p>
  </w:endnote>
  <w:endnote w:type="continuationSeparator" w:id="0">
    <w:p w:rsidR="00E9750D" w:rsidRDefault="00E975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D0" w:rsidRDefault="00CB08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010D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010D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D0" w:rsidRDefault="00CB08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50D" w:rsidRDefault="00E9750D" w:rsidP="0038231F">
      <w:pPr>
        <w:spacing w:after="0" w:line="240" w:lineRule="auto"/>
      </w:pPr>
      <w:r>
        <w:separator/>
      </w:r>
    </w:p>
  </w:footnote>
  <w:footnote w:type="continuationSeparator" w:id="0">
    <w:p w:rsidR="00E9750D" w:rsidRDefault="00E975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D0" w:rsidRDefault="00CB08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D0" w:rsidRDefault="00CB08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D0" w:rsidRDefault="00CB08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50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10D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08D0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50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C4EE77"/>
  <w15:docId w15:val="{C09C1C86-1DC4-4D1D-B76D-A7AF8E46C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DEB21-C198-4B31-BB31-D04D847C0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2019-03-29T08:23:00Z</dcterms:created>
  <dcterms:modified xsi:type="dcterms:W3CDTF">2019-03-29T08:23:00Z</dcterms:modified>
</cp:coreProperties>
</file>