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B31245" w:rsidRPr="00B31245">
        <w:rPr>
          <w:b/>
        </w:rPr>
        <w:t>NA/O/103/2019</w:t>
      </w:r>
      <w:r>
        <w:rPr>
          <w:b/>
          <w:lang w:val="pl-PL"/>
        </w:rPr>
        <w:t xml:space="preserve"> </w:t>
      </w:r>
      <w:r w:rsidR="00B31245" w:rsidRPr="00B31245">
        <w:rPr>
          <w:lang w:val="pl-PL"/>
        </w:rPr>
        <w:t>Rzeszów</w:t>
      </w:r>
      <w:r w:rsidR="00211900" w:rsidRPr="003209A8">
        <w:t xml:space="preserve">, </w:t>
      </w:r>
      <w:r w:rsidR="00B31245" w:rsidRPr="00B31245">
        <w:t>2019-03-28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1200D6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1200D6">
        <w:t>Podstawa pr</w:t>
      </w:r>
      <w:r w:rsidR="00F11D06" w:rsidRPr="001200D6">
        <w:t xml:space="preserve">awna ogłoszenia: art. 4 pkt. 8 </w:t>
      </w:r>
      <w:r w:rsidR="007427DE" w:rsidRPr="001200D6">
        <w:rPr>
          <w:bCs/>
        </w:rPr>
        <w:t xml:space="preserve">ustawy z dnia </w:t>
      </w:r>
      <w:r w:rsidR="007427DE" w:rsidRPr="001200D6">
        <w:t xml:space="preserve">29 stycznia 2004 roku Prawo zamówień publicznych </w:t>
      </w:r>
      <w:r w:rsidR="00B31245" w:rsidRPr="001200D6">
        <w:t>(</w:t>
      </w:r>
      <w:proofErr w:type="spellStart"/>
      <w:r w:rsidR="00B31245" w:rsidRPr="001200D6">
        <w:t>t.j</w:t>
      </w:r>
      <w:proofErr w:type="spellEnd"/>
      <w:r w:rsidR="00B31245" w:rsidRPr="001200D6">
        <w:t>. Dz. U. z  2018 r. poz. 1986)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B31245" w:rsidP="00583EF9">
      <w:pPr>
        <w:spacing w:line="360" w:lineRule="auto"/>
        <w:rPr>
          <w:b/>
        </w:rPr>
      </w:pPr>
      <w:proofErr w:type="spellStart"/>
      <w:r w:rsidRPr="00B31245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B31245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B31245">
        <w:rPr>
          <w:rFonts w:ascii="Arial" w:hAnsi="Arial" w:cs="Arial"/>
          <w:sz w:val="22"/>
          <w:szCs w:val="22"/>
          <w:lang w:val="de-DE"/>
        </w:rPr>
        <w:t xml:space="preserve"> </w:t>
      </w:r>
      <w:r w:rsidR="001200D6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B31245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B31245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83279C" w:rsidTr="0083279C">
        <w:tc>
          <w:tcPr>
            <w:tcW w:w="9709" w:type="dxa"/>
            <w:shd w:val="clear" w:color="auto" w:fill="F3F3F3"/>
            <w:vAlign w:val="center"/>
          </w:tcPr>
          <w:p w:rsidR="0083279C" w:rsidRPr="00CA0351" w:rsidRDefault="0083279C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83279C" w:rsidTr="0083279C">
        <w:tc>
          <w:tcPr>
            <w:tcW w:w="9709" w:type="dxa"/>
          </w:tcPr>
          <w:p w:rsidR="0083279C" w:rsidRDefault="0083279C" w:rsidP="00AB3CC8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B31245">
              <w:t>Dostawa firanek i zasłon do domów studenckich Politechniki Rzeszowskiej</w:t>
            </w:r>
          </w:p>
          <w:p w:rsidR="0083279C" w:rsidRDefault="0083279C" w:rsidP="00AB3CC8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B31245">
              <w:t>39515100-6 - Zasłony</w:t>
            </w:r>
            <w:r>
              <w:t xml:space="preserve"> </w:t>
            </w:r>
          </w:p>
          <w:p w:rsidR="0083279C" w:rsidRDefault="0083279C" w:rsidP="00AB3CC8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83279C" w:rsidRPr="00B31245" w:rsidRDefault="0083279C" w:rsidP="00AB3CC8">
            <w:pPr>
              <w:spacing w:after="120"/>
              <w:jc w:val="both"/>
            </w:pPr>
            <w:r w:rsidRPr="00B31245">
              <w:t>Przedmiotem zamówienia jest dostawa:</w:t>
            </w:r>
          </w:p>
          <w:p w:rsidR="0083279C" w:rsidRPr="00B31245" w:rsidRDefault="0083279C" w:rsidP="00AB3CC8">
            <w:pPr>
              <w:spacing w:after="120"/>
              <w:jc w:val="both"/>
            </w:pPr>
            <w:r w:rsidRPr="00B31245">
              <w:t>-  gotowych firanek z taśmą marszczącą o wymiarach wys.170/szer300cm - 170 sztuk</w:t>
            </w:r>
          </w:p>
          <w:p w:rsidR="0083279C" w:rsidRPr="00B31245" w:rsidRDefault="0083279C" w:rsidP="00AB3CC8">
            <w:pPr>
              <w:spacing w:after="120"/>
              <w:jc w:val="both"/>
            </w:pPr>
            <w:r w:rsidRPr="00B31245">
              <w:t>- gotowych zasłon  z taśmą marszczącą o wymiarach wys175/szer140 - 330 sztuk</w:t>
            </w:r>
          </w:p>
          <w:p w:rsidR="0083279C" w:rsidRDefault="0083279C" w:rsidP="00AB3CC8">
            <w:pPr>
              <w:spacing w:after="120"/>
              <w:jc w:val="both"/>
            </w:pPr>
            <w:r w:rsidRPr="00B31245">
              <w:t xml:space="preserve">Wzór firanki i zasłony przedstawiony przez zamawiającego (firanki E01-21 </w:t>
            </w:r>
            <w:proofErr w:type="spellStart"/>
            <w:r w:rsidRPr="00B31245">
              <w:t>white</w:t>
            </w:r>
            <w:proofErr w:type="spellEnd"/>
            <w:r w:rsidRPr="00B31245">
              <w:t>, ETM-2FL3 lub równoważne, zasłony Malaga 39, Malaga 09 lub równoważne w kolorach zielonych, pomarańczowych)</w:t>
            </w:r>
          </w:p>
          <w:p w:rsidR="0083279C" w:rsidRDefault="0083279C" w:rsidP="00AB3CC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124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B31245" w:rsidRPr="003209A8" w:rsidTr="00AB3CC8">
        <w:tc>
          <w:tcPr>
            <w:tcW w:w="8640" w:type="dxa"/>
          </w:tcPr>
          <w:p w:rsidR="00B31245" w:rsidRPr="003209A8" w:rsidRDefault="00B31245" w:rsidP="00E50206">
            <w:pPr>
              <w:pStyle w:val="Tekstpodstawowy"/>
            </w:pPr>
            <w:r w:rsidRPr="00B31245">
              <w:rPr>
                <w:b/>
              </w:rPr>
              <w:t>30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B31245" w:rsidRPr="003209A8" w:rsidRDefault="00B31245" w:rsidP="00AB3CC8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B3139B">
        <w:trPr>
          <w:trHeight w:val="699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297" w:rsidRDefault="002E5297" w:rsidP="002E5297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2E5297" w:rsidRPr="00D4638E" w:rsidRDefault="002E5297" w:rsidP="002E5297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</w:pPr>
            <w:r w:rsidRPr="00D4638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444616" w:rsidRDefault="002E5297" w:rsidP="002E5297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D4638E">
              <w:rPr>
                <w:b/>
                <w:bCs/>
                <w:color w:val="000000"/>
              </w:rPr>
              <w:t>Do oferty należy dołączyć</w:t>
            </w:r>
            <w:r w:rsidR="00444616">
              <w:rPr>
                <w:b/>
                <w:bCs/>
                <w:color w:val="000000"/>
              </w:rPr>
              <w:t>:</w:t>
            </w:r>
          </w:p>
          <w:p w:rsidR="002E5297" w:rsidRDefault="00155D22" w:rsidP="00444616">
            <w:pPr>
              <w:numPr>
                <w:ilvl w:val="0"/>
                <w:numId w:val="24"/>
              </w:numPr>
              <w:spacing w:before="120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S</w:t>
            </w:r>
            <w:r w:rsidR="002E5297" w:rsidRPr="00D4638E">
              <w:rPr>
                <w:b/>
                <w:bCs/>
                <w:color w:val="000000"/>
              </w:rPr>
              <w:t>zczegółową wycenę zawierającą ceny jednostkowe brutto za poszczególne pozycje skła</w:t>
            </w:r>
            <w:r>
              <w:rPr>
                <w:b/>
                <w:bCs/>
                <w:color w:val="000000"/>
              </w:rPr>
              <w:t xml:space="preserve">dających się na całość zadania </w:t>
            </w:r>
            <w:r w:rsidR="002E5297" w:rsidRPr="00D4638E">
              <w:rPr>
                <w:b/>
                <w:bCs/>
                <w:color w:val="000000"/>
              </w:rPr>
              <w:t xml:space="preserve"> wraz z informacjami o </w:t>
            </w:r>
            <w:r w:rsidR="002E5297" w:rsidRPr="00D4638E">
              <w:rPr>
                <w:b/>
                <w:bCs/>
                <w:color w:val="000000"/>
                <w:u w:val="single"/>
              </w:rPr>
              <w:t>nazwie producenta</w:t>
            </w:r>
            <w:r w:rsidR="002E5297" w:rsidRPr="00D4638E">
              <w:rPr>
                <w:b/>
                <w:bCs/>
                <w:color w:val="000000"/>
              </w:rPr>
              <w:t xml:space="preserve"> oraz numerami katalogowymi oferowanych produktów.</w:t>
            </w:r>
          </w:p>
          <w:p w:rsidR="00155D22" w:rsidRDefault="002E5297" w:rsidP="00444616">
            <w:pPr>
              <w:numPr>
                <w:ilvl w:val="0"/>
                <w:numId w:val="24"/>
              </w:numPr>
              <w:spacing w:before="60" w:after="120"/>
              <w:jc w:val="both"/>
              <w:rPr>
                <w:b/>
                <w:bCs/>
              </w:rPr>
            </w:pPr>
            <w:r w:rsidRPr="000953E4">
              <w:rPr>
                <w:b/>
                <w:bCs/>
                <w:u w:val="single"/>
              </w:rPr>
              <w:t>PREZENTACJA OFEROWANYCH PRODUKTÓW, POTWIERDZAJĄCA SPEŁNIANIE WSZYSTKICH PARAMETRÓW I WYMOGÓW OKREŚLONYCH PRZEZ ZAMAWIAJĄCEGO</w:t>
            </w:r>
            <w:r w:rsidR="00155D22">
              <w:rPr>
                <w:b/>
                <w:bCs/>
              </w:rPr>
              <w:t xml:space="preserve"> </w:t>
            </w:r>
          </w:p>
          <w:p w:rsidR="00155D22" w:rsidRPr="000953E4" w:rsidRDefault="00155D22" w:rsidP="00155D22">
            <w:pPr>
              <w:spacing w:before="60" w:after="120"/>
              <w:jc w:val="both"/>
              <w:rPr>
                <w:b/>
                <w:bCs/>
              </w:rPr>
            </w:pPr>
            <w:r w:rsidRPr="000953E4">
              <w:t xml:space="preserve">Wszyscy Wykonawcy, którzy złożyli oferty - dokonają prezentacji ofertowanych produktów w siedzibie zamawiającego, w dniu otwarcia ofert tj. </w:t>
            </w:r>
            <w:r>
              <w:t>051.04.2019 godz. 10.15</w:t>
            </w:r>
            <w:r w:rsidRPr="000953E4">
              <w:t xml:space="preserve">, w celu potwierdzenia </w:t>
            </w:r>
            <w:r w:rsidRPr="000953E4">
              <w:rPr>
                <w:bCs/>
              </w:rPr>
              <w:t>spełnianie wszystkich parametrów i wymogów określonych przez zamawiającego</w:t>
            </w:r>
            <w:r w:rsidRPr="000953E4">
              <w:rPr>
                <w:b/>
                <w:bCs/>
              </w:rPr>
              <w:t>.</w:t>
            </w:r>
          </w:p>
          <w:p w:rsidR="00155D22" w:rsidRPr="000953E4" w:rsidRDefault="00155D22" w:rsidP="00155D22">
            <w:pPr>
              <w:spacing w:before="60" w:after="120"/>
              <w:jc w:val="both"/>
            </w:pPr>
            <w:r w:rsidRPr="000953E4">
              <w:t xml:space="preserve">Zamawiający przechowa zaprezentowane produkty do dnia wyboru oferty najkorzystniejszej, a po wyborze zwróci je Wykonawcom, których oferty nie zostały wybrane. </w:t>
            </w:r>
          </w:p>
          <w:p w:rsidR="00155D22" w:rsidRDefault="00155D22" w:rsidP="00155D22">
            <w:pPr>
              <w:jc w:val="both"/>
            </w:pPr>
            <w:r w:rsidRPr="000953E4">
              <w:t>Wykonawca, którego oferta zostanie wybrana jako najkorzystniejsza - otrzyma materiały z prezentacji po zrealizowaniu zamówienia i podpisaniu pozytywnego protokołu odbioru</w:t>
            </w:r>
            <w:r>
              <w:t>.</w:t>
            </w:r>
          </w:p>
          <w:p w:rsidR="00155D22" w:rsidRPr="00913A03" w:rsidRDefault="00155D22" w:rsidP="00155D22">
            <w:pPr>
              <w:jc w:val="both"/>
            </w:pPr>
            <w:r>
              <w:t>Jeśli Wykonawca złoży ofertę i nie dokona prezentacji w wyznaczonym terminie – jego oferta podlega odrzuceniu.</w:t>
            </w:r>
          </w:p>
          <w:p w:rsidR="00155D22" w:rsidRDefault="00155D22" w:rsidP="00155D22">
            <w:pPr>
              <w:spacing w:before="60" w:after="120"/>
              <w:ind w:left="720"/>
              <w:jc w:val="both"/>
              <w:rPr>
                <w:b/>
                <w:bCs/>
              </w:rPr>
            </w:pPr>
          </w:p>
          <w:p w:rsidR="00155D22" w:rsidRDefault="002E5297" w:rsidP="00155D22">
            <w:pPr>
              <w:numPr>
                <w:ilvl w:val="0"/>
                <w:numId w:val="24"/>
              </w:num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155D22" w:rsidRPr="00ED26D4">
              <w:rPr>
                <w:b/>
                <w:bCs/>
              </w:rPr>
              <w:t>Odpis z właściwego rejestru lub z centralnej ewidencji i informacji o działalności gospodarczej</w:t>
            </w:r>
          </w:p>
          <w:p w:rsidR="002E5297" w:rsidRPr="00155D22" w:rsidRDefault="00155D22" w:rsidP="00155D22">
            <w:pPr>
              <w:spacing w:before="60" w:after="120"/>
              <w:ind w:left="708"/>
              <w:jc w:val="both"/>
            </w:pPr>
            <w:r w:rsidRPr="00ED26D4">
      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</w:t>
            </w:r>
            <w:proofErr w:type="spellStart"/>
            <w:r w:rsidRPr="00ED26D4">
              <w:t>Pzp</w:t>
            </w:r>
            <w:proofErr w:type="spellEnd"/>
            <w:r w:rsidRPr="00ED26D4">
              <w:t>.</w:t>
            </w:r>
          </w:p>
          <w:p w:rsidR="00FD5FA5" w:rsidRPr="004943D2" w:rsidRDefault="00FD5FA5" w:rsidP="00FD5FA5">
            <w:pPr>
              <w:tabs>
                <w:tab w:val="left" w:pos="251"/>
              </w:tabs>
              <w:spacing w:before="120"/>
              <w:ind w:left="251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 przypadku podmiotów zagranicznych d</w:t>
            </w:r>
            <w:r w:rsidRPr="004943D2">
              <w:rPr>
                <w:b/>
                <w:color w:val="000000"/>
              </w:rPr>
              <w:t xml:space="preserve">o oferty należy dołączyć dokument </w:t>
            </w:r>
            <w:r>
              <w:rPr>
                <w:b/>
                <w:color w:val="000000"/>
              </w:rPr>
              <w:t xml:space="preserve">   </w:t>
            </w:r>
            <w:r w:rsidRPr="004943D2">
              <w:rPr>
                <w:b/>
                <w:color w:val="000000"/>
              </w:rPr>
              <w:t>potwierdzający, że nie otwarto jego likwidacji ani nie ogłoszono upadłości</w:t>
            </w:r>
          </w:p>
          <w:p w:rsidR="00FD5FA5" w:rsidRPr="004943D2" w:rsidRDefault="00FD5FA5" w:rsidP="00FD5FA5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4943D2">
              <w:rPr>
                <w:bCs/>
                <w:iCs/>
                <w:lang w:eastAsia="x-none"/>
              </w:rPr>
              <w:t>4</w:t>
            </w:r>
            <w:r w:rsidRPr="004943D2">
              <w:rPr>
                <w:bCs/>
                <w:iCs/>
                <w:lang w:val="x-none" w:eastAsia="x-none"/>
              </w:rPr>
              <w:t>. Wykonawca może złożyć tylko jedną ofertę.</w:t>
            </w:r>
          </w:p>
          <w:p w:rsidR="00FD5FA5" w:rsidRPr="004943D2" w:rsidRDefault="00FD5FA5" w:rsidP="00FD5FA5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4943D2">
              <w:rPr>
                <w:bCs/>
                <w:iCs/>
                <w:lang w:eastAsia="x-none"/>
              </w:rPr>
              <w:t>5</w:t>
            </w:r>
            <w:r w:rsidRPr="004943D2">
              <w:rPr>
                <w:bCs/>
                <w:iCs/>
                <w:lang w:val="x-none" w:eastAsia="x-none"/>
              </w:rPr>
              <w:t>. Tre</w:t>
            </w:r>
            <w:r w:rsidRPr="004943D2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4943D2">
              <w:rPr>
                <w:bCs/>
                <w:iCs/>
                <w:lang w:val="x-none" w:eastAsia="x-none"/>
              </w:rPr>
              <w:t>oferty musi odpowiada</w:t>
            </w:r>
            <w:r w:rsidRPr="004943D2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4943D2">
              <w:rPr>
                <w:bCs/>
                <w:iCs/>
                <w:lang w:val="x-none" w:eastAsia="x-none"/>
              </w:rPr>
              <w:t>tre</w:t>
            </w:r>
            <w:r w:rsidRPr="004943D2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4943D2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FD5FA5" w:rsidRPr="004943D2" w:rsidRDefault="00FD5FA5" w:rsidP="00FD5FA5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4943D2">
              <w:rPr>
                <w:bCs/>
                <w:iCs/>
                <w:lang w:eastAsia="x-none"/>
              </w:rPr>
              <w:t>6</w:t>
            </w:r>
            <w:r w:rsidRPr="004943D2">
              <w:rPr>
                <w:bCs/>
                <w:iCs/>
                <w:lang w:val="x-none" w:eastAsia="x-none"/>
              </w:rPr>
              <w:t>. Zamawiający nie przewiduje zwrotu kosztów udziału w postępowaniu.</w:t>
            </w:r>
          </w:p>
          <w:p w:rsidR="00FD5FA5" w:rsidRDefault="00FD5FA5" w:rsidP="00FD5FA5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4943D2">
              <w:rPr>
                <w:bCs/>
                <w:iCs/>
                <w:lang w:eastAsia="x-none"/>
              </w:rPr>
              <w:t>7</w:t>
            </w:r>
            <w:r w:rsidRPr="004943D2">
              <w:rPr>
                <w:bCs/>
                <w:iCs/>
                <w:lang w:val="x-none" w:eastAsia="x-none"/>
              </w:rPr>
              <w:t>. Oferta wraz ze stanowiącymi jej integralną część załączni</w:t>
            </w:r>
            <w:r>
              <w:rPr>
                <w:bCs/>
                <w:iCs/>
                <w:lang w:val="x-none" w:eastAsia="x-none"/>
              </w:rPr>
              <w:t>kami musi być sporządzona przez</w:t>
            </w:r>
          </w:p>
          <w:p w:rsidR="00FD5FA5" w:rsidRPr="004943D2" w:rsidRDefault="00FD5FA5" w:rsidP="00FD5FA5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4943D2">
              <w:rPr>
                <w:bCs/>
                <w:iCs/>
                <w:lang w:val="x-none" w:eastAsia="x-none"/>
              </w:rPr>
              <w:t>Wykonawcę ściśle według postanowień niniejszego ogłoszenia</w:t>
            </w:r>
          </w:p>
          <w:p w:rsidR="00FD5FA5" w:rsidRDefault="00FD5FA5" w:rsidP="00FD5FA5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4943D2">
              <w:rPr>
                <w:bCs/>
                <w:iCs/>
                <w:lang w:eastAsia="x-none"/>
              </w:rPr>
              <w:t>8</w:t>
            </w:r>
            <w:r w:rsidRPr="004943D2">
              <w:rPr>
                <w:bCs/>
                <w:iCs/>
                <w:lang w:val="x-none" w:eastAsia="x-none"/>
              </w:rPr>
              <w:t>. Oferta powinna być sporządzona w języku polskim, z</w:t>
            </w:r>
            <w:r>
              <w:rPr>
                <w:bCs/>
                <w:iCs/>
                <w:lang w:val="x-none" w:eastAsia="x-none"/>
              </w:rPr>
              <w:t>rozumiale i czytelnie, napisana</w:t>
            </w:r>
          </w:p>
          <w:p w:rsidR="00FD5FA5" w:rsidRPr="004943D2" w:rsidRDefault="00FD5FA5" w:rsidP="00FD5FA5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4943D2">
              <w:rPr>
                <w:bCs/>
                <w:iCs/>
                <w:lang w:val="x-none" w:eastAsia="x-none"/>
              </w:rPr>
              <w:t>komputerowo lub nieścieralnym atramentem.</w:t>
            </w:r>
          </w:p>
          <w:p w:rsidR="00FD5FA5" w:rsidRPr="004943D2" w:rsidRDefault="00FD5FA5" w:rsidP="00FD5FA5">
            <w:pPr>
              <w:jc w:val="both"/>
              <w:rPr>
                <w:b/>
              </w:rPr>
            </w:pPr>
            <w:r w:rsidRPr="004943D2">
              <w:t xml:space="preserve">9. Oferta musi być podpisana przez osobę uprawnioną do reprezentowania Wykonawcy, zgodnie z formą reprezentacji określoną w dokumentach rejestrowych, lub przez osobę posiadającą ważne </w:t>
            </w:r>
            <w:r w:rsidRPr="004943D2">
              <w:rPr>
                <w:b/>
                <w:u w:val="single"/>
              </w:rPr>
              <w:t>pełnomocnictwo</w:t>
            </w:r>
            <w:r w:rsidRPr="004943D2">
              <w:t>, które należy dołączyć do składanej oferty</w:t>
            </w:r>
          </w:p>
          <w:p w:rsidR="00FD5FA5" w:rsidRPr="004943D2" w:rsidRDefault="00FD5FA5" w:rsidP="00FD5FA5">
            <w:pPr>
              <w:spacing w:before="120"/>
              <w:rPr>
                <w:color w:val="000000"/>
                <w:u w:val="single"/>
              </w:rPr>
            </w:pPr>
            <w:r w:rsidRPr="004943D2">
              <w:rPr>
                <w:color w:val="000000"/>
                <w:u w:val="single"/>
              </w:rPr>
              <w:t>Oferta powinna zawierać:</w:t>
            </w:r>
          </w:p>
          <w:p w:rsidR="00FD5FA5" w:rsidRPr="004943D2" w:rsidRDefault="00FD5FA5" w:rsidP="00FD5FA5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4943D2">
              <w:rPr>
                <w:color w:val="000000"/>
              </w:rPr>
              <w:t>Dane teleadresowe firmy - numer NIP , REGON firmy itp.</w:t>
            </w:r>
          </w:p>
          <w:p w:rsidR="00FD5FA5" w:rsidRPr="004943D2" w:rsidRDefault="00FD5FA5" w:rsidP="00FD5FA5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4943D2">
              <w:rPr>
                <w:color w:val="000000"/>
              </w:rPr>
              <w:t>Wskazanie osoby do kontaktu w sprawie oferty (numer telefonu i e-mail).</w:t>
            </w:r>
          </w:p>
          <w:p w:rsidR="00FD5FA5" w:rsidRPr="004943D2" w:rsidRDefault="00FD5FA5" w:rsidP="00FD5FA5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4943D2">
              <w:rPr>
                <w:color w:val="000000"/>
              </w:rPr>
              <w:t>Proponowaną cenę brutto za realizację zamówienia.</w:t>
            </w:r>
          </w:p>
          <w:p w:rsidR="00211900" w:rsidRDefault="00FD5FA5" w:rsidP="00FD5FA5">
            <w:pPr>
              <w:spacing w:before="120"/>
            </w:pPr>
            <w:r w:rsidRPr="004943D2">
              <w:lastRenderedPageBreak/>
              <w:t>Oferta złożona przez wykonawcę nie jest ofertą w rozumieniu KC..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B31245" w:rsidRPr="00B31245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>
              <w:t xml:space="preserve">„Oferta na: </w:t>
            </w:r>
            <w:r w:rsidR="00B31245" w:rsidRPr="00B31245">
              <w:t>Dostawa firanek i zasłon do domów studenckich Politechniki Rzeszowskiej</w:t>
            </w:r>
            <w:r w:rsidR="00393B64">
              <w:t xml:space="preserve"> NIE OTWIERAĆ przed </w:t>
            </w:r>
            <w:r w:rsidR="00B31245" w:rsidRPr="00B31245">
              <w:t>2019-04-0</w:t>
            </w:r>
            <w:r w:rsidR="00263E8B">
              <w:t>8</w:t>
            </w:r>
            <w:r w:rsidR="00393B64">
              <w:t xml:space="preserve"> godz. </w:t>
            </w:r>
            <w:r w:rsidR="00B31245" w:rsidRPr="00B31245">
              <w:t>10:15</w:t>
            </w:r>
            <w:r w:rsidR="00393B64">
              <w:t xml:space="preserve"> - </w:t>
            </w:r>
            <w:r w:rsidR="00B31245" w:rsidRPr="00B31245">
              <w:rPr>
                <w:b/>
              </w:rPr>
              <w:t>NA/O/103/2019</w:t>
            </w:r>
            <w:r w:rsidR="00393B64">
              <w:t>”</w:t>
            </w:r>
          </w:p>
          <w:p w:rsidR="0067452B" w:rsidRPr="00FF38E6" w:rsidRDefault="0067452B" w:rsidP="0067452B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FF38E6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67452B" w:rsidRPr="0067452B" w:rsidRDefault="0067452B" w:rsidP="003F4C0E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 w:rsidRPr="00FF38E6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3179C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B3139B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B3139B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B31245" w:rsidRPr="00B3139B">
              <w:rPr>
                <w:rFonts w:ascii="Times New Roman" w:hAnsi="Times New Roman"/>
                <w:sz w:val="24"/>
              </w:rPr>
              <w:t>siedzibie Zamawiającego</w:t>
            </w:r>
            <w:r w:rsidRPr="00B3139B">
              <w:rPr>
                <w:rFonts w:ascii="Times New Roman" w:hAnsi="Times New Roman"/>
                <w:sz w:val="24"/>
              </w:rPr>
              <w:t xml:space="preserve">, pokój nr </w:t>
            </w:r>
            <w:r w:rsidR="00B31245" w:rsidRPr="00B3139B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B3139B">
              <w:rPr>
                <w:rFonts w:ascii="Times New Roman" w:hAnsi="Times New Roman"/>
                <w:sz w:val="24"/>
              </w:rPr>
              <w:t xml:space="preserve"> do dnia </w:t>
            </w:r>
            <w:r w:rsidR="00B31245" w:rsidRPr="00B3139B">
              <w:rPr>
                <w:rFonts w:ascii="Times New Roman" w:hAnsi="Times New Roman"/>
                <w:sz w:val="24"/>
              </w:rPr>
              <w:t>2019-04-0</w:t>
            </w:r>
            <w:r w:rsidR="00263E8B">
              <w:rPr>
                <w:rFonts w:ascii="Times New Roman" w:hAnsi="Times New Roman"/>
                <w:sz w:val="24"/>
              </w:rPr>
              <w:t>8</w:t>
            </w:r>
            <w:bookmarkStart w:id="0" w:name="_GoBack"/>
            <w:bookmarkEnd w:id="0"/>
            <w:r w:rsidRPr="00B3139B">
              <w:rPr>
                <w:rFonts w:ascii="Times New Roman" w:hAnsi="Times New Roman"/>
                <w:sz w:val="24"/>
              </w:rPr>
              <w:t xml:space="preserve"> do godz. </w:t>
            </w:r>
            <w:r w:rsidR="00B31245" w:rsidRPr="00B3139B">
              <w:rPr>
                <w:rFonts w:ascii="Times New Roman" w:hAnsi="Times New Roman"/>
                <w:sz w:val="24"/>
              </w:rPr>
              <w:t>10:00</w:t>
            </w:r>
            <w:r w:rsidRPr="00B3139B">
              <w:rPr>
                <w:rFonts w:ascii="Times New Roman" w:hAnsi="Times New Roman"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B31245" w:rsidRPr="00B31245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B31245" w:rsidRPr="00B3124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2019-04-0</w:t>
            </w:r>
            <w:r w:rsidR="00263E8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8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B31245" w:rsidRPr="00B3124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B31245" w:rsidRPr="00B3124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B31245" w:rsidRPr="00B3124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2A09E4" w:rsidRPr="00FF38E6" w:rsidRDefault="002A09E4" w:rsidP="002A09E4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FF38E6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2A09E4" w:rsidRPr="00FF38E6" w:rsidRDefault="002A09E4" w:rsidP="002A09E4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  <w:bCs/>
                <w:color w:val="auto"/>
              </w:rPr>
              <w:t xml:space="preserve">1) </w:t>
            </w:r>
            <w:r w:rsidRPr="00FF38E6">
              <w:rPr>
                <w:b w:val="0"/>
                <w:iCs/>
                <w:color w:val="auto"/>
              </w:rPr>
              <w:t>Wykonawcy</w:t>
            </w:r>
            <w:r w:rsidRPr="00FF38E6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2A09E4" w:rsidRPr="00FF38E6" w:rsidRDefault="002A09E4" w:rsidP="002A09E4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  <w:bCs/>
                <w:color w:val="auto"/>
              </w:rPr>
              <w:t>2) Treść złożonej oferty n</w:t>
            </w:r>
            <w:r w:rsidRPr="00FF38E6">
              <w:rPr>
                <w:b w:val="0"/>
                <w:color w:val="auto"/>
              </w:rPr>
              <w:t xml:space="preserve">ie odpowiada warunkom postępowania. </w:t>
            </w:r>
          </w:p>
          <w:p w:rsidR="002A09E4" w:rsidRPr="00FF38E6" w:rsidRDefault="002A09E4" w:rsidP="002A09E4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</w:rPr>
              <w:t>3)</w:t>
            </w:r>
            <w:r w:rsidRPr="00FF38E6">
              <w:t xml:space="preserve"> </w:t>
            </w:r>
            <w:r w:rsidRPr="00FF38E6">
              <w:rPr>
                <w:b w:val="0"/>
              </w:rPr>
              <w:t>Oferty</w:t>
            </w:r>
            <w:r w:rsidRPr="00FF38E6">
              <w:t xml:space="preserve"> </w:t>
            </w:r>
            <w:r w:rsidRPr="00FF38E6">
              <w:rPr>
                <w:b w:val="0"/>
              </w:rPr>
              <w:t>złożone</w:t>
            </w:r>
            <w:r w:rsidRPr="00FF38E6">
              <w:t xml:space="preserve"> </w:t>
            </w:r>
            <w:r w:rsidRPr="00FF38E6">
              <w:rPr>
                <w:b w:val="0"/>
              </w:rPr>
              <w:t>po</w:t>
            </w:r>
            <w:r w:rsidRPr="00FF38E6">
              <w:t xml:space="preserve"> </w:t>
            </w:r>
            <w:r w:rsidRPr="00FF38E6">
              <w:rPr>
                <w:b w:val="0"/>
              </w:rPr>
              <w:t>terminie</w:t>
            </w:r>
            <w:r w:rsidRPr="00FF38E6">
              <w:t>.</w:t>
            </w:r>
          </w:p>
          <w:p w:rsidR="002A09E4" w:rsidRPr="002A09E4" w:rsidRDefault="002A09E4" w:rsidP="002A09E4"/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2A09E4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VIII</w:t>
            </w:r>
            <w:r w:rsidR="008443B5" w:rsidRPr="00FB1361">
              <w:rPr>
                <w:bCs/>
                <w:color w:val="000000"/>
              </w:rPr>
              <w:t xml:space="preserve">. </w:t>
            </w:r>
            <w:r w:rsidR="008443B5"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 xml:space="preserve">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B31245" w:rsidRPr="00B31245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2A09E4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I</w:t>
            </w:r>
            <w:r w:rsidR="00FB1361" w:rsidRPr="00FB1361">
              <w:rPr>
                <w:bCs/>
                <w:color w:val="000000"/>
              </w:rPr>
              <w:t xml:space="preserve">X. </w:t>
            </w:r>
            <w:r w:rsidR="00FB1361"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36B71" w:rsidRDefault="00036B7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36B71" w:rsidRDefault="00036B7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36B71" w:rsidRDefault="00036B7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36B71" w:rsidRDefault="00036B7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36B71" w:rsidRDefault="00036B7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36B71" w:rsidRDefault="00036B7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36B71" w:rsidRDefault="00036B7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36B71" w:rsidRDefault="00036B7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36B71" w:rsidRDefault="00036B7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36B71" w:rsidRDefault="00036B7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36B71" w:rsidRDefault="00036B7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36B71" w:rsidRDefault="00036B7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36B71" w:rsidRDefault="00036B7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36B71" w:rsidRDefault="00036B7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36B71" w:rsidRDefault="00036B7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36B71" w:rsidRDefault="00036B7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36B71" w:rsidRDefault="00036B7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36B71" w:rsidRDefault="00036B7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36B71" w:rsidRDefault="00036B7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36B71" w:rsidRDefault="00036B7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36B71" w:rsidRPr="00036B71" w:rsidRDefault="00036B71" w:rsidP="00036B71">
      <w:pPr>
        <w:jc w:val="right"/>
        <w:rPr>
          <w:rFonts w:ascii="Arial" w:hAnsi="Arial" w:cs="Arial"/>
          <w:b/>
        </w:rPr>
      </w:pPr>
      <w:r w:rsidRPr="00036B71">
        <w:rPr>
          <w:rFonts w:ascii="Arial" w:hAnsi="Arial" w:cs="Arial"/>
          <w:b/>
        </w:rPr>
        <w:lastRenderedPageBreak/>
        <w:t xml:space="preserve">Załącznik nr 1 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B31245" w:rsidRPr="00B31245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B31245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31245">
        <w:rPr>
          <w:rFonts w:ascii="Arial" w:hAnsi="Arial" w:cs="Arial"/>
        </w:rPr>
        <w:t>POLITECHNIKA RZESZOWSKA</w:t>
      </w:r>
    </w:p>
    <w:p w:rsidR="001B541E" w:rsidRPr="00A40632" w:rsidRDefault="00B31245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31245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B31245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742063" w:rsidRDefault="00B31245" w:rsidP="00742063">
      <w:pPr>
        <w:pStyle w:val="Tekstpodstawowy"/>
        <w:ind w:left="360"/>
        <w:jc w:val="center"/>
        <w:rPr>
          <w:rFonts w:ascii="Arial" w:hAnsi="Arial" w:cs="Arial"/>
        </w:rPr>
      </w:pPr>
      <w:r w:rsidRPr="00B31245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B31245">
        <w:rPr>
          <w:rFonts w:ascii="Arial" w:hAnsi="Arial" w:cs="Arial"/>
        </w:rPr>
        <w:t>Rzeszów</w:t>
      </w: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B31245" w:rsidRPr="00036B71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B31245" w:rsidRPr="00B31245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B31245" w:rsidP="001B541E">
      <w:pPr>
        <w:ind w:left="142"/>
        <w:jc w:val="center"/>
        <w:rPr>
          <w:rFonts w:ascii="Arial" w:hAnsi="Arial" w:cs="Arial"/>
        </w:rPr>
      </w:pPr>
      <w:r w:rsidRPr="00B31245">
        <w:rPr>
          <w:rFonts w:ascii="Arial" w:hAnsi="Arial" w:cs="Arial"/>
          <w:b/>
        </w:rPr>
        <w:t>Dostawa firanek i zasłon do domów studenckich Politechniki Rzeszowskiej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F62B9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Pr="00742063" w:rsidRDefault="001B541E" w:rsidP="00742063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036B71" w:rsidTr="00036B71">
        <w:tc>
          <w:tcPr>
            <w:tcW w:w="9142" w:type="dxa"/>
            <w:shd w:val="clear" w:color="auto" w:fill="F3F3F3"/>
            <w:vAlign w:val="center"/>
          </w:tcPr>
          <w:p w:rsidR="00036B71" w:rsidRPr="00CA0351" w:rsidRDefault="00036B71" w:rsidP="0074206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036B71" w:rsidTr="00036B71">
        <w:tc>
          <w:tcPr>
            <w:tcW w:w="9142" w:type="dxa"/>
          </w:tcPr>
          <w:p w:rsidR="00036B71" w:rsidRPr="002661CA" w:rsidRDefault="00036B71" w:rsidP="00AB3CC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31245">
              <w:rPr>
                <w:rFonts w:ascii="Arial" w:hAnsi="Arial" w:cs="Arial"/>
                <w:b/>
                <w:sz w:val="22"/>
                <w:szCs w:val="22"/>
              </w:rPr>
              <w:t>Dostawa firanek i zasłon do domów studenckich Politechniki Rzeszowskiej</w:t>
            </w:r>
          </w:p>
          <w:p w:rsidR="00036B71" w:rsidRPr="002661CA" w:rsidRDefault="00036B71" w:rsidP="00AB3CC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036B71" w:rsidRPr="002661CA" w:rsidRDefault="00036B71" w:rsidP="00AB3CC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036B71" w:rsidRPr="002661CA" w:rsidRDefault="00036B71" w:rsidP="00AB3CC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036B71" w:rsidRPr="002661CA" w:rsidRDefault="00036B71" w:rsidP="00AB3CC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036B71" w:rsidRPr="002661CA" w:rsidRDefault="00036B71" w:rsidP="00AB3CC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036B71" w:rsidRDefault="00036B71" w:rsidP="00AB3CC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B31245" w:rsidRPr="00B31245">
        <w:rPr>
          <w:rFonts w:ascii="Arial" w:hAnsi="Arial" w:cs="Arial"/>
        </w:rPr>
        <w:t>30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warunki płatności :</w:t>
      </w:r>
      <w:r w:rsidR="00036B71">
        <w:rPr>
          <w:rFonts w:ascii="Arial" w:hAnsi="Arial" w:cs="Arial"/>
        </w:rPr>
        <w:t>do 30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036B71">
        <w:rPr>
          <w:rFonts w:ascii="Arial" w:hAnsi="Arial" w:cs="Arial"/>
        </w:rPr>
        <w:t>: 12 miesięcy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B31245" w:rsidRPr="00B31245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742063" w:rsidRDefault="001B541E" w:rsidP="00742063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  <w:r w:rsidRPr="00A40632">
        <w:rPr>
          <w:rFonts w:ascii="Arial" w:hAnsi="Arial" w:cs="Arial"/>
          <w:i/>
        </w:rPr>
        <w:t xml:space="preserve">                          </w:t>
      </w:r>
      <w:r w:rsidR="00742063">
        <w:rPr>
          <w:rFonts w:ascii="Arial" w:hAnsi="Arial" w:cs="Arial"/>
          <w:i/>
        </w:rPr>
        <w:t xml:space="preserve">                        </w:t>
      </w: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1A1D" w:rsidRDefault="003E1A1D">
      <w:r>
        <w:separator/>
      </w:r>
    </w:p>
  </w:endnote>
  <w:endnote w:type="continuationSeparator" w:id="0">
    <w:p w:rsidR="003E1A1D" w:rsidRDefault="003E1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1F62B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62B9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62B9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42063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1A1D" w:rsidRDefault="003E1A1D">
      <w:r>
        <w:separator/>
      </w:r>
    </w:p>
  </w:footnote>
  <w:footnote w:type="continuationSeparator" w:id="0">
    <w:p w:rsidR="003E1A1D" w:rsidRDefault="003E1A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1245" w:rsidRDefault="00B3124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1245" w:rsidRDefault="00B3124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1245" w:rsidRDefault="00B3124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ED1714C"/>
    <w:multiLevelType w:val="hybridMultilevel"/>
    <w:tmpl w:val="5E044BAE"/>
    <w:lvl w:ilvl="0" w:tplc="D61A4B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CDC7B1F"/>
    <w:multiLevelType w:val="hybridMultilevel"/>
    <w:tmpl w:val="E7CACE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3"/>
  </w:num>
  <w:num w:numId="3">
    <w:abstractNumId w:val="15"/>
  </w:num>
  <w:num w:numId="4">
    <w:abstractNumId w:val="21"/>
  </w:num>
  <w:num w:numId="5">
    <w:abstractNumId w:val="7"/>
  </w:num>
  <w:num w:numId="6">
    <w:abstractNumId w:val="11"/>
  </w:num>
  <w:num w:numId="7">
    <w:abstractNumId w:val="20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5"/>
  </w:num>
  <w:num w:numId="13">
    <w:abstractNumId w:val="2"/>
  </w:num>
  <w:num w:numId="14">
    <w:abstractNumId w:val="19"/>
  </w:num>
  <w:num w:numId="15">
    <w:abstractNumId w:val="4"/>
  </w:num>
  <w:num w:numId="16">
    <w:abstractNumId w:val="9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24"/>
  </w:num>
  <w:num w:numId="24">
    <w:abstractNumId w:val="22"/>
  </w:num>
  <w:num w:numId="25">
    <w:abstractNumId w:val="17"/>
  </w:num>
  <w:num w:numId="26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1A1D"/>
    <w:rsid w:val="00006B5B"/>
    <w:rsid w:val="00014627"/>
    <w:rsid w:val="00036B71"/>
    <w:rsid w:val="000600B5"/>
    <w:rsid w:val="000E2D26"/>
    <w:rsid w:val="00116FC7"/>
    <w:rsid w:val="001200D6"/>
    <w:rsid w:val="001306AD"/>
    <w:rsid w:val="001423AC"/>
    <w:rsid w:val="00155D22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1F62B9"/>
    <w:rsid w:val="00211900"/>
    <w:rsid w:val="00241FE1"/>
    <w:rsid w:val="00255C88"/>
    <w:rsid w:val="00263E8B"/>
    <w:rsid w:val="00283F79"/>
    <w:rsid w:val="00290754"/>
    <w:rsid w:val="00296213"/>
    <w:rsid w:val="002967B7"/>
    <w:rsid w:val="002A09E4"/>
    <w:rsid w:val="002E0AE7"/>
    <w:rsid w:val="002E482B"/>
    <w:rsid w:val="002E5297"/>
    <w:rsid w:val="002E5C33"/>
    <w:rsid w:val="003078F2"/>
    <w:rsid w:val="003079D0"/>
    <w:rsid w:val="00316BAA"/>
    <w:rsid w:val="00353851"/>
    <w:rsid w:val="00360E6F"/>
    <w:rsid w:val="00393B64"/>
    <w:rsid w:val="003D5087"/>
    <w:rsid w:val="003E1A1D"/>
    <w:rsid w:val="003F4C0E"/>
    <w:rsid w:val="003F5C86"/>
    <w:rsid w:val="004025A9"/>
    <w:rsid w:val="0040294E"/>
    <w:rsid w:val="00414D84"/>
    <w:rsid w:val="00444616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7452B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063"/>
    <w:rsid w:val="007427DE"/>
    <w:rsid w:val="00763481"/>
    <w:rsid w:val="00767DF9"/>
    <w:rsid w:val="00786D4D"/>
    <w:rsid w:val="007926B3"/>
    <w:rsid w:val="007B7A31"/>
    <w:rsid w:val="0083279C"/>
    <w:rsid w:val="008443B5"/>
    <w:rsid w:val="008A3EF3"/>
    <w:rsid w:val="008F7860"/>
    <w:rsid w:val="00903B9A"/>
    <w:rsid w:val="00913A03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1245"/>
    <w:rsid w:val="00B3139B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0206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D5FA5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1590BED-7572-47A8-B8A4-5B4CEBD0F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Default">
    <w:name w:val="Default"/>
    <w:rsid w:val="002A09E4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2A09E4"/>
    <w:pPr>
      <w:keepNext/>
      <w:numPr>
        <w:numId w:val="26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styleId="Tekstdymka">
    <w:name w:val="Balloon Text"/>
    <w:basedOn w:val="Normalny"/>
    <w:link w:val="TekstdymkaZnak"/>
    <w:rsid w:val="0074206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420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1319</Words>
  <Characters>10148</Characters>
  <Application>Microsoft Office Word</Application>
  <DocSecurity>0</DocSecurity>
  <Lines>84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11445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4</cp:revision>
  <cp:lastPrinted>2019-03-28T10:54:00Z</cp:lastPrinted>
  <dcterms:created xsi:type="dcterms:W3CDTF">2019-03-28T10:54:00Z</dcterms:created>
  <dcterms:modified xsi:type="dcterms:W3CDTF">2019-04-03T07:25:00Z</dcterms:modified>
</cp:coreProperties>
</file>