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35297B" w:rsidRDefault="006676AE" w:rsidP="0035297B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5297B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0B7A" w:rsidRPr="00E70B7A">
        <w:rPr>
          <w:rFonts w:ascii="Times New Roman" w:hAnsi="Times New Roman"/>
          <w:b/>
        </w:rPr>
        <w:t>NA/P/99/2019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0B7A" w:rsidRPr="00E70B7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0B7A" w:rsidRPr="00E70B7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70B7A" w:rsidRPr="00E70B7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0B7A" w:rsidRPr="00E70B7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70B7A" w:rsidRPr="00E70B7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70B7A" w:rsidRPr="00E70B7A">
        <w:rPr>
          <w:rFonts w:ascii="Times New Roman" w:hAnsi="Times New Roman"/>
        </w:rPr>
        <w:t>(</w:t>
      </w:r>
      <w:proofErr w:type="spellStart"/>
      <w:r w:rsidR="00E70B7A" w:rsidRPr="00E70B7A">
        <w:rPr>
          <w:rFonts w:ascii="Times New Roman" w:hAnsi="Times New Roman"/>
        </w:rPr>
        <w:t>t.j</w:t>
      </w:r>
      <w:proofErr w:type="spellEnd"/>
      <w:r w:rsidR="00E70B7A" w:rsidRPr="00E70B7A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35297B" w:rsidRDefault="00313417" w:rsidP="0035297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70B7A" w:rsidRPr="00E70B7A">
        <w:rPr>
          <w:rFonts w:ascii="Times New Roman" w:hAnsi="Times New Roman"/>
          <w:b/>
        </w:rPr>
        <w:t>Dobudowa zewnętrznej platformy (podnośnika) dla osób niepełnosprawnych ruchowo w Domu Studenckim DS. Ikar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70B7A" w:rsidRPr="00E70B7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70B7A" w:rsidRPr="00997D0F" w:rsidRDefault="00E70B7A" w:rsidP="00E70B7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70B7A" w:rsidRPr="00023477" w:rsidRDefault="00E70B7A" w:rsidP="00E70B7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70B7A" w:rsidRPr="00997D0F" w:rsidRDefault="00E70B7A" w:rsidP="00E70B7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70B7A" w:rsidRPr="000247FF" w:rsidRDefault="00E70B7A" w:rsidP="00E70B7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70B7A" w:rsidRPr="000247FF" w:rsidRDefault="00E70B7A" w:rsidP="00E70B7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E70B7A" w:rsidRPr="00292198" w:rsidRDefault="00E70B7A" w:rsidP="00E70B7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70B7A" w:rsidRPr="000247FF" w:rsidRDefault="00E70B7A" w:rsidP="00E70B7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35297B" w:rsidRDefault="00E70B7A" w:rsidP="0035297B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35297B" w:rsidRDefault="0035297B" w:rsidP="0035297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35297B" w:rsidRDefault="0035297B" w:rsidP="0035297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35297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529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D75" w:rsidRDefault="00103D75" w:rsidP="0038231F">
      <w:pPr>
        <w:spacing w:after="0" w:line="240" w:lineRule="auto"/>
      </w:pPr>
      <w:r>
        <w:separator/>
      </w:r>
    </w:p>
  </w:endnote>
  <w:endnote w:type="continuationSeparator" w:id="0">
    <w:p w:rsidR="00103D75" w:rsidRDefault="00103D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B7A" w:rsidRDefault="00E70B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297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297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B7A" w:rsidRDefault="00E70B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D75" w:rsidRDefault="00103D75" w:rsidP="0038231F">
      <w:pPr>
        <w:spacing w:after="0" w:line="240" w:lineRule="auto"/>
      </w:pPr>
      <w:r>
        <w:separator/>
      </w:r>
    </w:p>
  </w:footnote>
  <w:footnote w:type="continuationSeparator" w:id="0">
    <w:p w:rsidR="00103D75" w:rsidRDefault="00103D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B7A" w:rsidRDefault="00E70B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B7A" w:rsidRDefault="00E70B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B7A" w:rsidRDefault="00E70B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D7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3D75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297B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B7A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FF7D19-158F-4C69-B1CE-071AA5F5B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2AAB3-DBBC-44DC-99A0-3D46B79AE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2019-03-28T11:51:00Z</dcterms:created>
  <dcterms:modified xsi:type="dcterms:W3CDTF">2019-03-28T11:52:00Z</dcterms:modified>
</cp:coreProperties>
</file>