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B21988" w:rsidRPr="00B21988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21988" w:rsidRPr="00B21988">
        <w:rPr>
          <w:rFonts w:ascii="Times New Roman" w:hAnsi="Times New Roman"/>
          <w:b/>
        </w:rPr>
        <w:t>NA/P/104/2019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1988" w:rsidRPr="00B2198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1988" w:rsidRPr="00B2198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21988" w:rsidRPr="00B2198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1988" w:rsidRPr="00B2198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21988" w:rsidRPr="00B2198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21988" w:rsidRPr="00B21988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21988" w:rsidRPr="00B21988">
        <w:rPr>
          <w:rFonts w:ascii="Times New Roman" w:hAnsi="Times New Roman"/>
          <w:b/>
        </w:rPr>
        <w:t>Dostawa projektorów wraz z wyposażneniem i  kserokopiarki dla jednostek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21988" w:rsidRPr="00B2198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B21988" w:rsidRPr="00997D0F" w:rsidRDefault="00B21988" w:rsidP="00B2198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21988" w:rsidRPr="00023477" w:rsidRDefault="00B21988" w:rsidP="00B2198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B21988" w:rsidRPr="00997D0F" w:rsidRDefault="00B21988" w:rsidP="00B2198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B21988" w:rsidRPr="000247FF" w:rsidRDefault="00B21988" w:rsidP="00B2198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B21988" w:rsidRPr="000247FF" w:rsidRDefault="00B21988" w:rsidP="00B2198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6B9" w:rsidRDefault="00EA36B9" w:rsidP="0038231F">
      <w:pPr>
        <w:spacing w:after="0" w:line="240" w:lineRule="auto"/>
      </w:pPr>
      <w:r>
        <w:separator/>
      </w:r>
    </w:p>
  </w:endnote>
  <w:endnote w:type="continuationSeparator" w:id="0">
    <w:p w:rsidR="00EA36B9" w:rsidRDefault="00EA36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988" w:rsidRDefault="00B219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2198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2198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988" w:rsidRDefault="00B219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6B9" w:rsidRDefault="00EA36B9" w:rsidP="0038231F">
      <w:pPr>
        <w:spacing w:after="0" w:line="240" w:lineRule="auto"/>
      </w:pPr>
      <w:r>
        <w:separator/>
      </w:r>
    </w:p>
  </w:footnote>
  <w:footnote w:type="continuationSeparator" w:id="0">
    <w:p w:rsidR="00EA36B9" w:rsidRDefault="00EA36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988" w:rsidRDefault="00B219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988" w:rsidRDefault="00B219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988" w:rsidRDefault="00B219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6B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1988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36B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D792DA-3EE5-4D3E-B5A8-70C158EC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2B0A1-CF19-41DC-85C5-B819DA430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652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2019-04-02T10:26:00Z</dcterms:created>
  <dcterms:modified xsi:type="dcterms:W3CDTF">2019-04-02T10:26:00Z</dcterms:modified>
</cp:coreProperties>
</file>