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A05283">
        <w:rPr>
          <w:b/>
          <w:i w:val="0"/>
          <w:sz w:val="22"/>
          <w:szCs w:val="22"/>
        </w:rPr>
        <w:t>4</w:t>
      </w:r>
      <w:bookmarkStart w:id="0" w:name="_GoBack"/>
      <w:bookmarkEnd w:id="0"/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134BE" w:rsidRPr="005134BE">
        <w:rPr>
          <w:rFonts w:ascii="Times New Roman" w:hAnsi="Times New Roman"/>
          <w:b/>
        </w:rPr>
        <w:t>NA/P/116/2019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34BE" w:rsidRPr="005134B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34BE" w:rsidRPr="005134B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5134BE" w:rsidRPr="005134B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134BE" w:rsidRPr="005134B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5134BE" w:rsidRPr="005134B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134BE" w:rsidRPr="005134BE">
        <w:rPr>
          <w:rFonts w:ascii="Times New Roman" w:hAnsi="Times New Roman"/>
        </w:rPr>
        <w:t>(t.j. Dz. U. z  2018 r. poz. 1986)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A05283" w:rsidRDefault="00313417" w:rsidP="00A05283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134BE" w:rsidRPr="005134BE">
        <w:rPr>
          <w:rFonts w:ascii="Times New Roman" w:hAnsi="Times New Roman"/>
          <w:b/>
        </w:rPr>
        <w:t>Remont trzech mieszkań R-417/418, R-15 i R-45 w Domu Asystenta PRz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134BE" w:rsidRPr="005134B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5134B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05283" w:rsidRDefault="00A0528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A05283" w:rsidRPr="000247FF" w:rsidRDefault="00A05283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05283" w:rsidRDefault="00A0528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05283" w:rsidRPr="006676AE" w:rsidRDefault="00A05283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6120" w:rsidRDefault="009C6120" w:rsidP="0038231F">
      <w:pPr>
        <w:spacing w:after="0" w:line="240" w:lineRule="auto"/>
      </w:pPr>
      <w:r>
        <w:separator/>
      </w:r>
    </w:p>
  </w:endnote>
  <w:endnote w:type="continuationSeparator" w:id="0">
    <w:p w:rsidR="009C6120" w:rsidRDefault="009C612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4BE" w:rsidRDefault="005134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052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0528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4BE" w:rsidRDefault="005134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6120" w:rsidRDefault="009C6120" w:rsidP="0038231F">
      <w:pPr>
        <w:spacing w:after="0" w:line="240" w:lineRule="auto"/>
      </w:pPr>
      <w:r>
        <w:separator/>
      </w:r>
    </w:p>
  </w:footnote>
  <w:footnote w:type="continuationSeparator" w:id="0">
    <w:p w:rsidR="009C6120" w:rsidRDefault="009C612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4BE" w:rsidRDefault="005134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4BE" w:rsidRDefault="005134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34BE" w:rsidRDefault="005134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C612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34BE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6120"/>
    <w:rsid w:val="009C7756"/>
    <w:rsid w:val="00A05283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FE2869"/>
  <w15:docId w15:val="{0E873BB6-68C1-485C-84F3-4E610F38E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21D15-5A9C-4B12-8F8E-1AEA79518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524</Words>
  <Characters>3149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2019-04-09T07:15:00Z</cp:lastPrinted>
  <dcterms:created xsi:type="dcterms:W3CDTF">2019-04-09T07:15:00Z</dcterms:created>
  <dcterms:modified xsi:type="dcterms:W3CDTF">2019-04-09T07:15:00Z</dcterms:modified>
</cp:coreProperties>
</file>