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47FE6" w:rsidRDefault="006676AE" w:rsidP="00947FE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47FE6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C6357" w:rsidRPr="00CC6357">
        <w:rPr>
          <w:rFonts w:ascii="Times New Roman" w:hAnsi="Times New Roman"/>
          <w:b/>
        </w:rPr>
        <w:t>NA/P/117/2019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6357" w:rsidRPr="00CC635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6357" w:rsidRPr="00CC635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C6357" w:rsidRPr="00CC635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C6357" w:rsidRPr="00CC635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C6357" w:rsidRPr="00CC635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C6357" w:rsidRPr="00CC6357">
        <w:rPr>
          <w:rFonts w:ascii="Times New Roman" w:hAnsi="Times New Roman"/>
        </w:rPr>
        <w:t>(</w:t>
      </w:r>
      <w:proofErr w:type="spellStart"/>
      <w:r w:rsidR="00CC6357" w:rsidRPr="00CC6357">
        <w:rPr>
          <w:rFonts w:ascii="Times New Roman" w:hAnsi="Times New Roman"/>
        </w:rPr>
        <w:t>t.j</w:t>
      </w:r>
      <w:proofErr w:type="spellEnd"/>
      <w:r w:rsidR="00CC6357" w:rsidRPr="00CC6357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C6357" w:rsidRPr="00CC6357">
        <w:rPr>
          <w:rFonts w:ascii="Times New Roman" w:hAnsi="Times New Roman"/>
          <w:b/>
        </w:rPr>
        <w:t xml:space="preserve">Remont pomieszczenia 24 w bud. L-31 oraz 143E i 143F w bud. L-29 dla potrzeb </w:t>
      </w:r>
      <w:proofErr w:type="spellStart"/>
      <w:r w:rsidR="00CC6357" w:rsidRPr="00CC6357">
        <w:rPr>
          <w:rFonts w:ascii="Times New Roman" w:hAnsi="Times New Roman"/>
          <w:b/>
        </w:rPr>
        <w:t>WBMiL</w:t>
      </w:r>
      <w:proofErr w:type="spellEnd"/>
      <w:r w:rsidR="00CC6357" w:rsidRPr="00CC6357">
        <w:rPr>
          <w:rFonts w:ascii="Times New Roman" w:hAnsi="Times New Roman"/>
          <w:b/>
        </w:rPr>
        <w:t xml:space="preserve"> </w:t>
      </w:r>
      <w:proofErr w:type="spellStart"/>
      <w:r w:rsidR="00CC6357" w:rsidRPr="00CC6357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C6357" w:rsidRPr="00CC635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C6357" w:rsidRPr="00997D0F" w:rsidRDefault="00CC6357" w:rsidP="00CC635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C6357" w:rsidRPr="00023477" w:rsidRDefault="00CC6357" w:rsidP="00CC635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C6357" w:rsidRPr="00997D0F" w:rsidRDefault="00CC6357" w:rsidP="00CC635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C6357" w:rsidRPr="000247FF" w:rsidRDefault="00CC6357" w:rsidP="00CC635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CC6357" w:rsidP="00947FE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947FE6" w:rsidRDefault="00947FE6" w:rsidP="00947FE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47F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2F9" w:rsidRDefault="009142F9" w:rsidP="0038231F">
      <w:pPr>
        <w:spacing w:after="0" w:line="240" w:lineRule="auto"/>
      </w:pPr>
      <w:r>
        <w:separator/>
      </w:r>
    </w:p>
  </w:endnote>
  <w:endnote w:type="continuationSeparator" w:id="0">
    <w:p w:rsidR="009142F9" w:rsidRDefault="009142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357" w:rsidRDefault="00CC63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F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F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357" w:rsidRDefault="00CC63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2F9" w:rsidRDefault="009142F9" w:rsidP="0038231F">
      <w:pPr>
        <w:spacing w:after="0" w:line="240" w:lineRule="auto"/>
      </w:pPr>
      <w:r>
        <w:separator/>
      </w:r>
    </w:p>
  </w:footnote>
  <w:footnote w:type="continuationSeparator" w:id="0">
    <w:p w:rsidR="009142F9" w:rsidRDefault="009142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357" w:rsidRDefault="00CC63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357" w:rsidRDefault="00CC63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6357" w:rsidRDefault="00CC63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2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42F9"/>
    <w:rsid w:val="009301A2"/>
    <w:rsid w:val="009440B7"/>
    <w:rsid w:val="009462BD"/>
    <w:rsid w:val="00947FE6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635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FF5472-B903-43D5-B4B0-60D7204D6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D7E6-4DAD-408F-BB19-F0954E8D7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654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2019-04-09T06:37:00Z</dcterms:created>
  <dcterms:modified xsi:type="dcterms:W3CDTF">2019-04-09T06:38:00Z</dcterms:modified>
</cp:coreProperties>
</file>