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Default="00DB150B" w:rsidP="001A443E">
      <w:pPr>
        <w:jc w:val="right"/>
        <w:rPr>
          <w:b/>
          <w:bCs/>
          <w:sz w:val="24"/>
        </w:rPr>
      </w:pPr>
      <w:r w:rsidRPr="00DB150B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DB150B">
        <w:rPr>
          <w:sz w:val="24"/>
        </w:rPr>
        <w:t>2019-04-17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DB150B" w:rsidRPr="00DB150B" w:rsidRDefault="00DB150B" w:rsidP="0018613E">
      <w:pPr>
        <w:spacing w:after="40"/>
        <w:rPr>
          <w:b/>
          <w:bCs/>
          <w:sz w:val="24"/>
        </w:rPr>
      </w:pPr>
      <w:r w:rsidRPr="00DB150B">
        <w:rPr>
          <w:b/>
          <w:bCs/>
          <w:sz w:val="24"/>
        </w:rPr>
        <w:t>Politechnika Rzeszowska</w:t>
      </w:r>
    </w:p>
    <w:p w:rsidR="00A80738" w:rsidRDefault="00DB150B" w:rsidP="0018613E">
      <w:pPr>
        <w:spacing w:after="40"/>
        <w:rPr>
          <w:b/>
          <w:bCs/>
          <w:sz w:val="24"/>
        </w:rPr>
      </w:pPr>
      <w:r w:rsidRPr="00DB150B">
        <w:rPr>
          <w:b/>
          <w:bCs/>
          <w:sz w:val="24"/>
        </w:rPr>
        <w:t>Dział Logistyki i Zamówień Publicznych</w:t>
      </w:r>
    </w:p>
    <w:p w:rsidR="00A80738" w:rsidRPr="0018613E" w:rsidRDefault="00DB150B" w:rsidP="00A80738">
      <w:pPr>
        <w:rPr>
          <w:bCs/>
          <w:sz w:val="24"/>
        </w:rPr>
      </w:pPr>
      <w:r w:rsidRPr="00DB150B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DB150B">
        <w:rPr>
          <w:bCs/>
          <w:sz w:val="24"/>
        </w:rPr>
        <w:t>12</w:t>
      </w:r>
    </w:p>
    <w:p w:rsidR="00A80738" w:rsidRPr="0018613E" w:rsidRDefault="00DB150B" w:rsidP="00A80738">
      <w:pPr>
        <w:rPr>
          <w:bCs/>
          <w:sz w:val="24"/>
        </w:rPr>
      </w:pPr>
      <w:r w:rsidRPr="00DB150B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DB150B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DB150B" w:rsidRPr="00DB150B">
        <w:rPr>
          <w:b/>
          <w:sz w:val="24"/>
          <w:szCs w:val="24"/>
        </w:rPr>
        <w:t>NA/P/104/2019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DB150B" w:rsidRPr="00DB150B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DB150B" w:rsidP="00CB5EDB">
      <w:pPr>
        <w:pStyle w:val="Tekstpodstawowywcity"/>
        <w:spacing w:before="120" w:after="240"/>
        <w:ind w:firstLine="0"/>
        <w:jc w:val="center"/>
      </w:pPr>
      <w:r w:rsidRPr="00DB150B">
        <w:rPr>
          <w:b/>
        </w:rPr>
        <w:t xml:space="preserve">Dostawa projektorów wraz z </w:t>
      </w:r>
      <w:proofErr w:type="spellStart"/>
      <w:r w:rsidRPr="00DB150B">
        <w:rPr>
          <w:b/>
        </w:rPr>
        <w:t>wyposażneniem</w:t>
      </w:r>
      <w:proofErr w:type="spellEnd"/>
      <w:r w:rsidRPr="00DB150B">
        <w:rPr>
          <w:b/>
        </w:rPr>
        <w:t xml:space="preserve"> i  kserokopiarki dla jednostek PRZ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DB150B" w:rsidRPr="00DB150B">
        <w:rPr>
          <w:sz w:val="24"/>
          <w:szCs w:val="24"/>
        </w:rPr>
        <w:t>(</w:t>
      </w:r>
      <w:proofErr w:type="spellStart"/>
      <w:r w:rsidR="00DB150B" w:rsidRPr="00DB150B">
        <w:rPr>
          <w:sz w:val="24"/>
          <w:szCs w:val="24"/>
        </w:rPr>
        <w:t>t.j</w:t>
      </w:r>
      <w:proofErr w:type="spellEnd"/>
      <w:r w:rsidR="00DB150B" w:rsidRPr="00DB150B">
        <w:rPr>
          <w:sz w:val="24"/>
          <w:szCs w:val="24"/>
        </w:rPr>
        <w:t>. Dz. U. z  2018 r. poz. 1986)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DB150B" w:rsidRPr="00DB150B">
        <w:rPr>
          <w:sz w:val="24"/>
          <w:szCs w:val="24"/>
        </w:rPr>
        <w:t>17/04/2019</w:t>
      </w:r>
      <w:r w:rsidRPr="00FF4AB1">
        <w:rPr>
          <w:sz w:val="24"/>
          <w:szCs w:val="24"/>
        </w:rPr>
        <w:t xml:space="preserve"> o godz. </w:t>
      </w:r>
      <w:r w:rsidR="00DB150B" w:rsidRPr="00DB150B">
        <w:rPr>
          <w:sz w:val="24"/>
          <w:szCs w:val="24"/>
        </w:rPr>
        <w:t>10:00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DB150B" w:rsidRPr="006646D9" w:rsidTr="00AE3D1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B150B" w:rsidRPr="00A3048A" w:rsidRDefault="00DB150B" w:rsidP="00AE3D1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B150B">
              <w:rPr>
                <w:sz w:val="24"/>
                <w:szCs w:val="24"/>
              </w:rPr>
              <w:t>części 1 zamówienia w wysokości 33 000.00 zł brutto;</w:t>
            </w:r>
          </w:p>
        </w:tc>
      </w:tr>
      <w:tr w:rsidR="00DB150B" w:rsidRPr="006646D9" w:rsidTr="00AE3D1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B150B" w:rsidRPr="00A3048A" w:rsidRDefault="00DB150B" w:rsidP="00AE3D1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B150B">
              <w:rPr>
                <w:sz w:val="24"/>
                <w:szCs w:val="24"/>
              </w:rPr>
              <w:t>części 2 zamówienia w wysokości 5 000.00 zł brutto;</w:t>
            </w:r>
          </w:p>
        </w:tc>
      </w:tr>
      <w:tr w:rsidR="00DB150B" w:rsidRPr="006646D9" w:rsidTr="00AE3D1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B150B" w:rsidRPr="00A3048A" w:rsidRDefault="00DB150B" w:rsidP="00AE3D1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B150B">
              <w:rPr>
                <w:sz w:val="24"/>
                <w:szCs w:val="24"/>
              </w:rPr>
              <w:t>części 3 zamówienia w wysokości 5 200.00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DB150B" w:rsidRPr="00075CD0" w:rsidTr="00AE3D1A">
        <w:tc>
          <w:tcPr>
            <w:tcW w:w="824" w:type="dxa"/>
            <w:shd w:val="clear" w:color="auto" w:fill="auto"/>
            <w:vAlign w:val="center"/>
          </w:tcPr>
          <w:p w:rsidR="00DB150B" w:rsidRPr="00CB5EDB" w:rsidRDefault="00DB150B" w:rsidP="00AE3D1A">
            <w:pPr>
              <w:spacing w:before="120" w:after="120"/>
              <w:jc w:val="center"/>
            </w:pPr>
            <w:r w:rsidRPr="00DB150B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B150B" w:rsidRPr="00CB5EDB" w:rsidRDefault="00DB150B" w:rsidP="00AE3D1A">
            <w:pPr>
              <w:spacing w:before="120" w:after="120"/>
              <w:jc w:val="center"/>
            </w:pPr>
            <w:r w:rsidRPr="00DB150B">
              <w:t>3</w:t>
            </w:r>
          </w:p>
        </w:tc>
        <w:tc>
          <w:tcPr>
            <w:tcW w:w="2295" w:type="dxa"/>
            <w:shd w:val="clear" w:color="auto" w:fill="auto"/>
          </w:tcPr>
          <w:p w:rsidR="00DB150B" w:rsidRPr="00CB5EDB" w:rsidRDefault="00DB150B" w:rsidP="00AE3D1A">
            <w:pPr>
              <w:spacing w:before="40"/>
            </w:pPr>
            <w:r w:rsidRPr="00DB150B">
              <w:t>COPY SERVICE s.c. Tadeusz Malec , Mariusz Tryba</w:t>
            </w:r>
          </w:p>
          <w:p w:rsidR="00DB150B" w:rsidRPr="00CB5EDB" w:rsidRDefault="00DB150B" w:rsidP="00AE3D1A">
            <w:r w:rsidRPr="00DB150B">
              <w:t>ul. Ochronek</w:t>
            </w:r>
            <w:r w:rsidRPr="00CB5EDB">
              <w:t xml:space="preserve"> </w:t>
            </w:r>
            <w:r w:rsidRPr="00DB150B">
              <w:t>5</w:t>
            </w:r>
            <w:r w:rsidRPr="00CB5EDB">
              <w:t xml:space="preserve"> </w:t>
            </w:r>
          </w:p>
          <w:p w:rsidR="00DB150B" w:rsidRPr="00CB5EDB" w:rsidRDefault="00DB150B" w:rsidP="00AE3D1A">
            <w:pPr>
              <w:spacing w:before="40" w:after="40"/>
              <w:jc w:val="both"/>
            </w:pPr>
            <w:r w:rsidRPr="00DB150B">
              <w:t>33-100</w:t>
            </w:r>
            <w:r w:rsidRPr="00CB5EDB">
              <w:t xml:space="preserve"> </w:t>
            </w:r>
            <w:r w:rsidRPr="00DB150B">
              <w:t>Tarnów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150B" w:rsidRPr="00CB5EDB" w:rsidRDefault="00DB150B" w:rsidP="00AE3D1A">
            <w:pPr>
              <w:spacing w:before="120" w:after="120"/>
              <w:jc w:val="center"/>
            </w:pPr>
            <w:r w:rsidRPr="00DB150B">
              <w:t>6 148.77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150B" w:rsidRPr="00CB5EDB" w:rsidRDefault="00265D4E" w:rsidP="00AE3D1A">
            <w:pPr>
              <w:spacing w:before="120" w:after="120"/>
              <w:jc w:val="center"/>
            </w:pPr>
            <w:r>
              <w:t>do</w:t>
            </w:r>
            <w:r w:rsidR="00DB150B" w:rsidRPr="00DB150B">
              <w:t>10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B150B" w:rsidRPr="00CB5EDB" w:rsidRDefault="00DB150B" w:rsidP="00AE3D1A">
            <w:pPr>
              <w:spacing w:before="120" w:after="120"/>
              <w:jc w:val="center"/>
            </w:pPr>
            <w:r w:rsidRPr="00DB150B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B150B" w:rsidRPr="00CB5EDB" w:rsidRDefault="00DB150B" w:rsidP="00AE3D1A">
            <w:pPr>
              <w:spacing w:before="120" w:after="120"/>
              <w:jc w:val="center"/>
            </w:pPr>
            <w:r w:rsidRPr="00DB150B">
              <w:t>zgodnie z SIWZ</w:t>
            </w:r>
          </w:p>
        </w:tc>
      </w:tr>
      <w:tr w:rsidR="00DB150B" w:rsidRPr="00075CD0" w:rsidTr="00AE3D1A">
        <w:tc>
          <w:tcPr>
            <w:tcW w:w="824" w:type="dxa"/>
            <w:shd w:val="clear" w:color="auto" w:fill="auto"/>
            <w:vAlign w:val="center"/>
          </w:tcPr>
          <w:p w:rsidR="00DB150B" w:rsidRPr="00CB5EDB" w:rsidRDefault="00DB150B" w:rsidP="00AE3D1A">
            <w:pPr>
              <w:spacing w:before="120" w:after="120"/>
              <w:jc w:val="center"/>
            </w:pPr>
            <w:r w:rsidRPr="00DB150B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B150B" w:rsidRPr="00CB5EDB" w:rsidRDefault="00DB150B" w:rsidP="00AE3D1A">
            <w:pPr>
              <w:spacing w:before="120" w:after="120"/>
              <w:jc w:val="center"/>
            </w:pPr>
            <w:r w:rsidRPr="00DB150B">
              <w:t>1</w:t>
            </w:r>
          </w:p>
        </w:tc>
        <w:tc>
          <w:tcPr>
            <w:tcW w:w="2295" w:type="dxa"/>
            <w:shd w:val="clear" w:color="auto" w:fill="auto"/>
          </w:tcPr>
          <w:p w:rsidR="00DB150B" w:rsidRPr="00CB5EDB" w:rsidRDefault="00DB150B" w:rsidP="00AE3D1A">
            <w:pPr>
              <w:spacing w:before="40"/>
            </w:pPr>
            <w:r w:rsidRPr="00DB150B">
              <w:t>"MAGELLAN" Wojciech Magryś</w:t>
            </w:r>
          </w:p>
          <w:p w:rsidR="00DB150B" w:rsidRPr="00CB5EDB" w:rsidRDefault="00DB150B" w:rsidP="00AE3D1A">
            <w:r w:rsidRPr="00DB150B">
              <w:t>S. Batorego</w:t>
            </w:r>
            <w:r w:rsidRPr="00CB5EDB">
              <w:t xml:space="preserve"> </w:t>
            </w:r>
            <w:r w:rsidRPr="00DB150B">
              <w:t>18</w:t>
            </w:r>
            <w:r w:rsidRPr="00CB5EDB">
              <w:t xml:space="preserve"> </w:t>
            </w:r>
          </w:p>
          <w:p w:rsidR="00DB150B" w:rsidRPr="00CB5EDB" w:rsidRDefault="00DB150B" w:rsidP="00AE3D1A">
            <w:pPr>
              <w:spacing w:before="40" w:after="40"/>
              <w:jc w:val="both"/>
            </w:pPr>
            <w:r w:rsidRPr="00DB150B">
              <w:t>35-005</w:t>
            </w:r>
            <w:r w:rsidRPr="00CB5EDB">
              <w:t xml:space="preserve"> </w:t>
            </w:r>
            <w:r w:rsidRPr="00DB150B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150B" w:rsidRPr="00CB5EDB" w:rsidRDefault="00DB150B" w:rsidP="00AE3D1A">
            <w:pPr>
              <w:spacing w:before="120" w:after="120"/>
              <w:jc w:val="center"/>
            </w:pPr>
            <w:r w:rsidRPr="00DB150B">
              <w:t>34 300.00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150B" w:rsidRPr="00CB5EDB" w:rsidRDefault="00FD34D8" w:rsidP="00AE3D1A">
            <w:pPr>
              <w:spacing w:before="120" w:after="120"/>
              <w:jc w:val="center"/>
            </w:pPr>
            <w:r>
              <w:t>do</w:t>
            </w:r>
            <w:r w:rsidR="00DB150B" w:rsidRPr="00DB150B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B150B" w:rsidRPr="00CB5EDB" w:rsidRDefault="00DB150B" w:rsidP="00AE3D1A">
            <w:pPr>
              <w:spacing w:before="120" w:after="120"/>
              <w:jc w:val="center"/>
            </w:pPr>
            <w:r w:rsidRPr="00DB150B">
              <w:t>90 miesięcy klient zanosi do serwisu, Lampa 90 miesięcy lub min. 1500h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B150B" w:rsidRPr="00CB5EDB" w:rsidRDefault="00DB150B" w:rsidP="00AE3D1A">
            <w:pPr>
              <w:spacing w:before="120" w:after="120"/>
              <w:jc w:val="center"/>
            </w:pPr>
            <w:r w:rsidRPr="00DB150B">
              <w:t>zgodnie z SIWZ</w:t>
            </w:r>
          </w:p>
        </w:tc>
      </w:tr>
      <w:tr w:rsidR="00DB150B" w:rsidRPr="00075CD0" w:rsidTr="00AE3D1A">
        <w:tc>
          <w:tcPr>
            <w:tcW w:w="824" w:type="dxa"/>
            <w:shd w:val="clear" w:color="auto" w:fill="auto"/>
            <w:vAlign w:val="center"/>
          </w:tcPr>
          <w:p w:rsidR="00DB150B" w:rsidRPr="00CB5EDB" w:rsidRDefault="00DB150B" w:rsidP="00AE3D1A">
            <w:pPr>
              <w:spacing w:before="120" w:after="120"/>
              <w:jc w:val="center"/>
            </w:pPr>
            <w:r w:rsidRPr="00DB150B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B150B" w:rsidRPr="00CB5EDB" w:rsidRDefault="00DB150B" w:rsidP="00AE3D1A">
            <w:pPr>
              <w:spacing w:before="120" w:after="120"/>
              <w:jc w:val="center"/>
            </w:pPr>
            <w:r w:rsidRPr="00DB150B">
              <w:t>2</w:t>
            </w:r>
          </w:p>
        </w:tc>
        <w:tc>
          <w:tcPr>
            <w:tcW w:w="2295" w:type="dxa"/>
            <w:shd w:val="clear" w:color="auto" w:fill="auto"/>
          </w:tcPr>
          <w:p w:rsidR="00DB150B" w:rsidRPr="00CB5EDB" w:rsidRDefault="00DB150B" w:rsidP="00AE3D1A">
            <w:pPr>
              <w:spacing w:before="40"/>
            </w:pPr>
            <w:r w:rsidRPr="00DB150B">
              <w:t>"MAGELLAN" Wojciech Magryś</w:t>
            </w:r>
          </w:p>
          <w:p w:rsidR="00DB150B" w:rsidRPr="00CB5EDB" w:rsidRDefault="00DB150B" w:rsidP="00AE3D1A">
            <w:r w:rsidRPr="00DB150B">
              <w:t>S. Batorego</w:t>
            </w:r>
            <w:r w:rsidRPr="00CB5EDB">
              <w:t xml:space="preserve"> </w:t>
            </w:r>
            <w:r w:rsidRPr="00DB150B">
              <w:t>18</w:t>
            </w:r>
            <w:r w:rsidRPr="00CB5EDB">
              <w:t xml:space="preserve"> </w:t>
            </w:r>
          </w:p>
          <w:p w:rsidR="00DB150B" w:rsidRPr="00CB5EDB" w:rsidRDefault="00DB150B" w:rsidP="00AE3D1A">
            <w:pPr>
              <w:spacing w:before="40" w:after="40"/>
              <w:jc w:val="both"/>
            </w:pPr>
            <w:r w:rsidRPr="00DB150B">
              <w:t>35-005</w:t>
            </w:r>
            <w:r w:rsidRPr="00CB5EDB">
              <w:t xml:space="preserve"> </w:t>
            </w:r>
            <w:r w:rsidRPr="00DB150B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150B" w:rsidRPr="00CB5EDB" w:rsidRDefault="00DB150B" w:rsidP="00AE3D1A">
            <w:pPr>
              <w:spacing w:before="120" w:after="120"/>
              <w:jc w:val="center"/>
            </w:pPr>
            <w:r w:rsidRPr="00DB150B">
              <w:t>5 570.00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150B" w:rsidRPr="00CB5EDB" w:rsidRDefault="00FD34D8" w:rsidP="00AE3D1A">
            <w:pPr>
              <w:spacing w:before="120" w:after="120"/>
              <w:jc w:val="center"/>
            </w:pPr>
            <w:r>
              <w:t>do</w:t>
            </w:r>
            <w:r w:rsidR="00DB150B" w:rsidRPr="00DB150B">
              <w:t>10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B150B" w:rsidRPr="00CB5EDB" w:rsidRDefault="00DB150B" w:rsidP="00AE3D1A">
            <w:pPr>
              <w:spacing w:before="120" w:after="120"/>
              <w:jc w:val="center"/>
            </w:pPr>
            <w:r w:rsidRPr="00DB150B">
              <w:t xml:space="preserve">36 miesięcy klient zanosi do </w:t>
            </w:r>
            <w:r w:rsidRPr="00DB150B">
              <w:lastRenderedPageBreak/>
              <w:t>serwisu, Lampa 18 miesięcy lub min. 1500h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B150B" w:rsidRPr="00CB5EDB" w:rsidRDefault="00DB150B" w:rsidP="00AE3D1A">
            <w:pPr>
              <w:spacing w:before="120" w:after="120"/>
              <w:jc w:val="center"/>
            </w:pPr>
            <w:r w:rsidRPr="00DB150B">
              <w:lastRenderedPageBreak/>
              <w:t>zgodnie z SIWZ</w:t>
            </w:r>
          </w:p>
        </w:tc>
      </w:tr>
      <w:tr w:rsidR="00DB150B" w:rsidRPr="00075CD0" w:rsidTr="00AE3D1A">
        <w:tc>
          <w:tcPr>
            <w:tcW w:w="824" w:type="dxa"/>
            <w:shd w:val="clear" w:color="auto" w:fill="auto"/>
            <w:vAlign w:val="center"/>
          </w:tcPr>
          <w:p w:rsidR="00DB150B" w:rsidRPr="00CB5EDB" w:rsidRDefault="00DB150B" w:rsidP="00AE3D1A">
            <w:pPr>
              <w:spacing w:before="120" w:after="120"/>
              <w:jc w:val="center"/>
            </w:pPr>
            <w:r w:rsidRPr="00DB150B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B150B" w:rsidRPr="00CB5EDB" w:rsidRDefault="00DB150B" w:rsidP="00AE3D1A">
            <w:pPr>
              <w:spacing w:before="120" w:after="120"/>
              <w:jc w:val="center"/>
            </w:pPr>
            <w:r w:rsidRPr="00DB150B">
              <w:t>2</w:t>
            </w:r>
          </w:p>
        </w:tc>
        <w:tc>
          <w:tcPr>
            <w:tcW w:w="2295" w:type="dxa"/>
            <w:shd w:val="clear" w:color="auto" w:fill="auto"/>
          </w:tcPr>
          <w:p w:rsidR="00DB150B" w:rsidRPr="00CB5EDB" w:rsidRDefault="00DB150B" w:rsidP="00AE3D1A">
            <w:pPr>
              <w:spacing w:before="40"/>
            </w:pPr>
            <w:proofErr w:type="spellStart"/>
            <w:r w:rsidRPr="00DB150B">
              <w:t>AJHmedia</w:t>
            </w:r>
            <w:proofErr w:type="spellEnd"/>
            <w:r w:rsidRPr="00DB150B">
              <w:t xml:space="preserve"> Szymon </w:t>
            </w:r>
            <w:proofErr w:type="spellStart"/>
            <w:r w:rsidRPr="00DB150B">
              <w:t>Herka</w:t>
            </w:r>
            <w:proofErr w:type="spellEnd"/>
          </w:p>
          <w:p w:rsidR="00DB150B" w:rsidRPr="00CB5EDB" w:rsidRDefault="00DB150B" w:rsidP="00AE3D1A">
            <w:r w:rsidRPr="00DB150B">
              <w:t>Zdziarska</w:t>
            </w:r>
            <w:r w:rsidRPr="00CB5EDB">
              <w:t xml:space="preserve"> </w:t>
            </w:r>
            <w:r w:rsidRPr="00DB150B">
              <w:t>43</w:t>
            </w:r>
            <w:r w:rsidRPr="00CB5EDB">
              <w:t xml:space="preserve"> </w:t>
            </w:r>
          </w:p>
          <w:p w:rsidR="00DB150B" w:rsidRPr="00CB5EDB" w:rsidRDefault="00DB150B" w:rsidP="00AE3D1A">
            <w:pPr>
              <w:spacing w:before="40" w:after="40"/>
              <w:jc w:val="both"/>
            </w:pPr>
            <w:r w:rsidRPr="00DB150B">
              <w:t>05-800</w:t>
            </w:r>
            <w:r w:rsidRPr="00CB5EDB">
              <w:t xml:space="preserve"> </w:t>
            </w:r>
            <w:r w:rsidRPr="00DB150B">
              <w:t>Pruszków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150B" w:rsidRPr="00CB5EDB" w:rsidRDefault="00DB150B" w:rsidP="00AE3D1A">
            <w:pPr>
              <w:spacing w:before="120" w:after="120"/>
              <w:jc w:val="center"/>
            </w:pPr>
            <w:r w:rsidRPr="00DB150B">
              <w:t>5 865.95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150B" w:rsidRPr="00CB5EDB" w:rsidRDefault="00FD34D8" w:rsidP="00AE3D1A">
            <w:pPr>
              <w:spacing w:before="120" w:after="120"/>
              <w:jc w:val="center"/>
            </w:pPr>
            <w:r>
              <w:t>do</w:t>
            </w:r>
            <w:r w:rsidR="00DB150B" w:rsidRPr="00DB150B">
              <w:t>10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B150B" w:rsidRPr="00CB5EDB" w:rsidRDefault="00DB150B" w:rsidP="00AE3D1A">
            <w:pPr>
              <w:spacing w:before="120" w:after="120"/>
              <w:jc w:val="center"/>
            </w:pPr>
            <w:r w:rsidRPr="00DB150B">
              <w:t>36 miesięcy klient zanosi do serwisu, Lampa 18 miesięcy lub min. 1500h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B150B" w:rsidRPr="00CB5EDB" w:rsidRDefault="00DB150B" w:rsidP="00AE3D1A">
            <w:pPr>
              <w:spacing w:before="120" w:after="120"/>
              <w:jc w:val="center"/>
            </w:pPr>
            <w:r w:rsidRPr="00DB150B">
              <w:t>zgodnie z SIWZ</w:t>
            </w:r>
          </w:p>
        </w:tc>
      </w:tr>
      <w:tr w:rsidR="00DB150B" w:rsidRPr="00075CD0" w:rsidTr="00AE3D1A">
        <w:tc>
          <w:tcPr>
            <w:tcW w:w="824" w:type="dxa"/>
            <w:shd w:val="clear" w:color="auto" w:fill="auto"/>
            <w:vAlign w:val="center"/>
          </w:tcPr>
          <w:p w:rsidR="00DB150B" w:rsidRPr="00CB5EDB" w:rsidRDefault="00DB150B" w:rsidP="00AE3D1A">
            <w:pPr>
              <w:spacing w:before="120" w:after="120"/>
              <w:jc w:val="center"/>
            </w:pPr>
            <w:r w:rsidRPr="00DB150B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B150B" w:rsidRPr="00CB5EDB" w:rsidRDefault="00DB150B" w:rsidP="00AE3D1A">
            <w:pPr>
              <w:spacing w:before="120" w:after="120"/>
              <w:jc w:val="center"/>
            </w:pPr>
            <w:r w:rsidRPr="00DB150B">
              <w:t>3</w:t>
            </w:r>
          </w:p>
        </w:tc>
        <w:tc>
          <w:tcPr>
            <w:tcW w:w="2295" w:type="dxa"/>
            <w:shd w:val="clear" w:color="auto" w:fill="auto"/>
          </w:tcPr>
          <w:p w:rsidR="00DB150B" w:rsidRPr="00CB5EDB" w:rsidRDefault="00DB150B" w:rsidP="00AE3D1A">
            <w:pPr>
              <w:spacing w:before="40"/>
            </w:pPr>
            <w:proofErr w:type="spellStart"/>
            <w:r w:rsidRPr="00DB150B">
              <w:t>Xerrex</w:t>
            </w:r>
            <w:proofErr w:type="spellEnd"/>
            <w:r w:rsidRPr="00DB150B">
              <w:t xml:space="preserve"> sp. z o.o.</w:t>
            </w:r>
          </w:p>
          <w:p w:rsidR="00DB150B" w:rsidRPr="00CB5EDB" w:rsidRDefault="00DB150B" w:rsidP="00AE3D1A">
            <w:r w:rsidRPr="00DB150B">
              <w:t>Lisa Kuli</w:t>
            </w:r>
            <w:r w:rsidRPr="00CB5EDB">
              <w:t xml:space="preserve"> </w:t>
            </w:r>
            <w:r w:rsidRPr="00DB150B">
              <w:t>6</w:t>
            </w:r>
            <w:r w:rsidRPr="00CB5EDB">
              <w:t xml:space="preserve"> </w:t>
            </w:r>
          </w:p>
          <w:p w:rsidR="00DB150B" w:rsidRPr="00CB5EDB" w:rsidRDefault="00DB150B" w:rsidP="00AE3D1A">
            <w:pPr>
              <w:spacing w:before="40" w:after="40"/>
              <w:jc w:val="both"/>
            </w:pPr>
            <w:r w:rsidRPr="00DB150B">
              <w:t>35-032</w:t>
            </w:r>
            <w:r w:rsidRPr="00CB5EDB">
              <w:t xml:space="preserve"> </w:t>
            </w:r>
            <w:r w:rsidRPr="00DB150B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150B" w:rsidRPr="00CB5EDB" w:rsidRDefault="00DB150B" w:rsidP="00AE3D1A">
            <w:pPr>
              <w:spacing w:before="120" w:after="120"/>
              <w:jc w:val="center"/>
            </w:pPr>
            <w:r w:rsidRPr="00DB150B">
              <w:t>5 104.50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150B" w:rsidRPr="00CB5EDB" w:rsidRDefault="00FD34D8" w:rsidP="00AE3D1A">
            <w:pPr>
              <w:spacing w:before="120" w:after="120"/>
              <w:jc w:val="center"/>
            </w:pPr>
            <w:r>
              <w:t>do</w:t>
            </w:r>
            <w:r w:rsidR="00DB150B" w:rsidRPr="00DB150B">
              <w:t>10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B150B" w:rsidRPr="00CB5EDB" w:rsidRDefault="00DB150B" w:rsidP="00AE3D1A">
            <w:pPr>
              <w:spacing w:before="120" w:after="120"/>
              <w:jc w:val="center"/>
            </w:pPr>
            <w:r w:rsidRPr="00DB150B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B150B" w:rsidRPr="00CB5EDB" w:rsidRDefault="00DB150B" w:rsidP="00AE3D1A">
            <w:pPr>
              <w:spacing w:before="120" w:after="120"/>
              <w:jc w:val="center"/>
            </w:pPr>
            <w:r w:rsidRPr="00DB150B">
              <w:t>zgodnie z SIWZ</w:t>
            </w:r>
          </w:p>
        </w:tc>
      </w:tr>
      <w:tr w:rsidR="00DB150B" w:rsidRPr="00075CD0" w:rsidTr="00AE3D1A">
        <w:tc>
          <w:tcPr>
            <w:tcW w:w="824" w:type="dxa"/>
            <w:shd w:val="clear" w:color="auto" w:fill="auto"/>
            <w:vAlign w:val="center"/>
          </w:tcPr>
          <w:p w:rsidR="00DB150B" w:rsidRPr="00CB5EDB" w:rsidRDefault="00DB150B" w:rsidP="00AE3D1A">
            <w:pPr>
              <w:spacing w:before="120" w:after="120"/>
              <w:jc w:val="center"/>
            </w:pPr>
            <w:r w:rsidRPr="00DB150B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B150B" w:rsidRPr="00CB5EDB" w:rsidRDefault="00DB150B" w:rsidP="00AE3D1A">
            <w:pPr>
              <w:spacing w:before="120" w:after="120"/>
              <w:jc w:val="center"/>
            </w:pPr>
            <w:r w:rsidRPr="00DB150B">
              <w:t>2</w:t>
            </w:r>
          </w:p>
        </w:tc>
        <w:tc>
          <w:tcPr>
            <w:tcW w:w="2295" w:type="dxa"/>
            <w:shd w:val="clear" w:color="auto" w:fill="auto"/>
          </w:tcPr>
          <w:p w:rsidR="00DB150B" w:rsidRPr="00CB5EDB" w:rsidRDefault="00DB150B" w:rsidP="00AE3D1A">
            <w:pPr>
              <w:spacing w:before="40"/>
            </w:pPr>
            <w:r w:rsidRPr="00DB150B">
              <w:t xml:space="preserve">AVC Kamil </w:t>
            </w:r>
            <w:proofErr w:type="spellStart"/>
            <w:r w:rsidRPr="00DB150B">
              <w:t>Sidor</w:t>
            </w:r>
            <w:proofErr w:type="spellEnd"/>
          </w:p>
          <w:p w:rsidR="00DB150B" w:rsidRPr="00CB5EDB" w:rsidRDefault="00DB150B" w:rsidP="00AE3D1A">
            <w:r w:rsidRPr="00DB150B">
              <w:t>ul. Widokowa</w:t>
            </w:r>
            <w:r w:rsidRPr="00CB5EDB">
              <w:t xml:space="preserve"> </w:t>
            </w:r>
            <w:r w:rsidRPr="00DB150B">
              <w:t>3/2L</w:t>
            </w:r>
            <w:r w:rsidRPr="00CB5EDB">
              <w:t xml:space="preserve"> </w:t>
            </w:r>
          </w:p>
          <w:p w:rsidR="00DB150B" w:rsidRPr="00CB5EDB" w:rsidRDefault="00DB150B" w:rsidP="00AE3D1A">
            <w:pPr>
              <w:spacing w:before="40" w:after="40"/>
              <w:jc w:val="both"/>
            </w:pPr>
            <w:r w:rsidRPr="00DB150B">
              <w:t>35-119</w:t>
            </w:r>
            <w:r w:rsidRPr="00CB5EDB">
              <w:t xml:space="preserve"> </w:t>
            </w:r>
            <w:r w:rsidRPr="00DB150B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150B" w:rsidRPr="00CB5EDB" w:rsidRDefault="00DB150B" w:rsidP="00AE3D1A">
            <w:pPr>
              <w:spacing w:before="120" w:after="120"/>
              <w:jc w:val="center"/>
            </w:pPr>
            <w:r w:rsidRPr="00DB150B">
              <w:t>5 376.33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150B" w:rsidRPr="00CB5EDB" w:rsidRDefault="00FD34D8" w:rsidP="00AE3D1A">
            <w:pPr>
              <w:spacing w:before="120" w:after="120"/>
              <w:jc w:val="center"/>
            </w:pPr>
            <w:r>
              <w:t>do</w:t>
            </w:r>
            <w:r w:rsidR="00DB150B" w:rsidRPr="00DB150B">
              <w:t>10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B150B" w:rsidRPr="00CB5EDB" w:rsidRDefault="00DB150B" w:rsidP="00AE3D1A">
            <w:pPr>
              <w:spacing w:before="120" w:after="120"/>
              <w:jc w:val="center"/>
            </w:pPr>
            <w:r w:rsidRPr="00DB150B">
              <w:t>36 miesięcy klient zanosi do serwisu, Lampa 18 miesięcy lub min. 1500h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B150B" w:rsidRPr="00CB5EDB" w:rsidRDefault="00DB150B" w:rsidP="00AE3D1A">
            <w:pPr>
              <w:spacing w:before="120" w:after="120"/>
              <w:jc w:val="center"/>
            </w:pPr>
            <w:r w:rsidRPr="00DB150B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  <w:bookmarkStart w:id="0" w:name="_GoBack"/>
      <w:bookmarkEnd w:id="0"/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7EA4" w:rsidRDefault="004C7EA4">
      <w:r>
        <w:separator/>
      </w:r>
    </w:p>
  </w:endnote>
  <w:endnote w:type="continuationSeparator" w:id="0">
    <w:p w:rsidR="004C7EA4" w:rsidRDefault="004C7E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D5DE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D5DE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C7EA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7EA4" w:rsidRDefault="004C7EA4">
      <w:r>
        <w:separator/>
      </w:r>
    </w:p>
  </w:footnote>
  <w:footnote w:type="continuationSeparator" w:id="0">
    <w:p w:rsidR="004C7EA4" w:rsidRDefault="004C7E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150B" w:rsidRDefault="00DB150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150B" w:rsidRDefault="00DB150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150B" w:rsidRDefault="00DB150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C7EA4"/>
    <w:rsid w:val="0001764B"/>
    <w:rsid w:val="0003529D"/>
    <w:rsid w:val="00075CD0"/>
    <w:rsid w:val="00092C61"/>
    <w:rsid w:val="0014428B"/>
    <w:rsid w:val="0018613E"/>
    <w:rsid w:val="001A443E"/>
    <w:rsid w:val="002628C2"/>
    <w:rsid w:val="00265D4E"/>
    <w:rsid w:val="00342653"/>
    <w:rsid w:val="0035216A"/>
    <w:rsid w:val="003B044E"/>
    <w:rsid w:val="004C7E9B"/>
    <w:rsid w:val="004C7EA4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CD5DEB"/>
    <w:rsid w:val="00DB150B"/>
    <w:rsid w:val="00E314E0"/>
    <w:rsid w:val="00EB7963"/>
    <w:rsid w:val="00F273AC"/>
    <w:rsid w:val="00F95C33"/>
    <w:rsid w:val="00FB58C6"/>
    <w:rsid w:val="00FD34D8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CB6D6D4-F634-4D6B-94A6-26246A003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312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5</cp:revision>
  <dcterms:created xsi:type="dcterms:W3CDTF">2019-04-17T09:17:00Z</dcterms:created>
  <dcterms:modified xsi:type="dcterms:W3CDTF">2019-04-17T09:21:00Z</dcterms:modified>
</cp:coreProperties>
</file>