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810196" w:rsidRDefault="006676AE" w:rsidP="0081019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10196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D3362" w:rsidRPr="004D3362">
        <w:rPr>
          <w:rFonts w:ascii="Times New Roman" w:hAnsi="Times New Roman"/>
          <w:b/>
        </w:rPr>
        <w:t>NA/P/134/2019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3362" w:rsidRPr="004D336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3362" w:rsidRPr="004D336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D3362" w:rsidRPr="004D336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8101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3362" w:rsidRPr="004D336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D3362" w:rsidRPr="004D3362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810196" w:rsidRDefault="007936D6" w:rsidP="0081019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810196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810196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D3362" w:rsidRPr="004D3362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</w:t>
      </w:r>
      <w:bookmarkStart w:id="0" w:name="_GoBack"/>
      <w:bookmarkEnd w:id="0"/>
      <w:r w:rsidRPr="00F66810">
        <w:rPr>
          <w:rFonts w:ascii="Times New Roman" w:hAnsi="Times New Roman"/>
          <w:b/>
          <w:sz w:val="21"/>
          <w:szCs w:val="21"/>
          <w:u w:val="single"/>
        </w:rPr>
        <w:t>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810196" w:rsidRDefault="00313417" w:rsidP="0081019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D3362" w:rsidRPr="004D3362">
        <w:rPr>
          <w:rFonts w:ascii="Times New Roman" w:hAnsi="Times New Roman"/>
          <w:b/>
        </w:rPr>
        <w:t xml:space="preserve">Dostawa, montaż i ustawienie mebli dla </w:t>
      </w:r>
      <w:r w:rsidR="00810196" w:rsidRPr="004D3362">
        <w:rPr>
          <w:rFonts w:ascii="Times New Roman" w:hAnsi="Times New Roman"/>
          <w:b/>
        </w:rPr>
        <w:t>jednostek</w:t>
      </w:r>
      <w:r w:rsidR="004D3362" w:rsidRPr="004D3362">
        <w:rPr>
          <w:rFonts w:ascii="Times New Roman" w:hAnsi="Times New Roman"/>
          <w:b/>
        </w:rPr>
        <w:t xml:space="preserve"> Politechniki Rzeszowskiej. Dostawa krzeseł i foteli obrotowych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D3362" w:rsidRPr="004D336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810196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810196" w:rsidRDefault="00810196" w:rsidP="0081019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810196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</w:t>
      </w:r>
      <w:r w:rsidR="00810196">
        <w:rPr>
          <w:rFonts w:ascii="Times New Roman" w:hAnsi="Times New Roman"/>
        </w:rPr>
        <w:t>owania o udzielenie zamówienia.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="00810196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D57" w:rsidRDefault="00805D57" w:rsidP="0038231F">
      <w:pPr>
        <w:spacing w:after="0" w:line="240" w:lineRule="auto"/>
      </w:pPr>
      <w:r>
        <w:separator/>
      </w:r>
    </w:p>
  </w:endnote>
  <w:endnote w:type="continuationSeparator" w:id="0">
    <w:p w:rsidR="00805D57" w:rsidRDefault="00805D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362" w:rsidRDefault="004D33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01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01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362" w:rsidRDefault="004D33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D57" w:rsidRDefault="00805D57" w:rsidP="0038231F">
      <w:pPr>
        <w:spacing w:after="0" w:line="240" w:lineRule="auto"/>
      </w:pPr>
      <w:r>
        <w:separator/>
      </w:r>
    </w:p>
  </w:footnote>
  <w:footnote w:type="continuationSeparator" w:id="0">
    <w:p w:rsidR="00805D57" w:rsidRDefault="00805D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362" w:rsidRDefault="004D33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362" w:rsidRDefault="004D33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362" w:rsidRDefault="004D33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5D5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3362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5D57"/>
    <w:rsid w:val="00810196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B6A67A5-A951-4304-B089-AC87D4AC1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858F-8C7F-47B1-A992-CF5C4B8E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2019-04-26T06:42:00Z</cp:lastPrinted>
  <dcterms:created xsi:type="dcterms:W3CDTF">2019-04-26T06:42:00Z</dcterms:created>
  <dcterms:modified xsi:type="dcterms:W3CDTF">2019-04-26T06:42:00Z</dcterms:modified>
</cp:coreProperties>
</file>