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118FF" w:rsidRDefault="00597F15" w:rsidP="00597F15">
      <w:pPr>
        <w:spacing w:line="360" w:lineRule="auto"/>
        <w:jc w:val="right"/>
        <w:rPr>
          <w:b/>
          <w:u w:val="single"/>
        </w:rPr>
      </w:pPr>
      <w:r w:rsidRPr="00F118FF">
        <w:rPr>
          <w:b/>
          <w:u w:val="single"/>
        </w:rPr>
        <w:t xml:space="preserve">Zał. nr 1 do SIWZ </w:t>
      </w:r>
    </w:p>
    <w:p w:rsidR="006F12F2" w:rsidRPr="00F118FF" w:rsidRDefault="006F12F2" w:rsidP="008809AB">
      <w:pPr>
        <w:pStyle w:val="Nagwek2"/>
        <w:widowControl/>
        <w:spacing w:line="360" w:lineRule="auto"/>
        <w:rPr>
          <w:szCs w:val="24"/>
        </w:rPr>
      </w:pPr>
      <w:r w:rsidRPr="00F118FF">
        <w:rPr>
          <w:szCs w:val="24"/>
        </w:rPr>
        <w:t xml:space="preserve">WZÓR FORMULARZA OFERTY  </w:t>
      </w:r>
      <w:r w:rsidR="00D47D3D" w:rsidRPr="00F118FF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597F15" w:rsidRPr="00F118FF" w:rsidRDefault="00597F15" w:rsidP="00597F15">
      <w:pPr>
        <w:spacing w:line="360" w:lineRule="auto"/>
        <w:ind w:left="709" w:hanging="425"/>
        <w:rPr>
          <w:b/>
        </w:rPr>
      </w:pPr>
    </w:p>
    <w:p w:rsidR="00597F15" w:rsidRPr="00F118FF" w:rsidRDefault="00597F15" w:rsidP="00597F15">
      <w:pPr>
        <w:spacing w:line="360" w:lineRule="auto"/>
        <w:ind w:left="709" w:hanging="425"/>
        <w:rPr>
          <w:b/>
        </w:rPr>
      </w:pPr>
    </w:p>
    <w:p w:rsidR="006F12F2" w:rsidRPr="00F118FF" w:rsidRDefault="006F12F2" w:rsidP="006F12F2">
      <w:pPr>
        <w:spacing w:line="360" w:lineRule="auto"/>
        <w:ind w:left="709" w:hanging="425"/>
        <w:jc w:val="both"/>
      </w:pPr>
    </w:p>
    <w:p w:rsidR="006D7270" w:rsidRPr="00F118FF" w:rsidRDefault="006D7270" w:rsidP="006F12F2">
      <w:pPr>
        <w:ind w:firstLine="3969"/>
        <w:rPr>
          <w:b/>
        </w:rPr>
      </w:pPr>
      <w:r w:rsidRPr="00F118FF">
        <w:rPr>
          <w:b/>
        </w:rPr>
        <w:t>Politechnika Rzeszowska</w:t>
      </w:r>
    </w:p>
    <w:p w:rsidR="006F12F2" w:rsidRPr="00F118FF" w:rsidRDefault="006D7270" w:rsidP="006F12F2">
      <w:pPr>
        <w:ind w:firstLine="3969"/>
        <w:rPr>
          <w:b/>
        </w:rPr>
      </w:pPr>
      <w:r w:rsidRPr="00F118FF">
        <w:rPr>
          <w:b/>
        </w:rPr>
        <w:t>Dział Logistyki i Zamówień Publicznych</w:t>
      </w:r>
    </w:p>
    <w:p w:rsidR="006F12F2" w:rsidRPr="00F118FF" w:rsidRDefault="006D7270" w:rsidP="006F12F2">
      <w:pPr>
        <w:ind w:left="3969"/>
        <w:rPr>
          <w:b/>
        </w:rPr>
      </w:pPr>
      <w:r w:rsidRPr="00F118FF">
        <w:rPr>
          <w:b/>
        </w:rPr>
        <w:t>Al. Powstańców Warszawy</w:t>
      </w:r>
      <w:r w:rsidR="006F12F2" w:rsidRPr="00F118FF">
        <w:rPr>
          <w:b/>
        </w:rPr>
        <w:t xml:space="preserve"> </w:t>
      </w:r>
      <w:r w:rsidRPr="00F118FF">
        <w:rPr>
          <w:b/>
        </w:rPr>
        <w:t>12</w:t>
      </w:r>
    </w:p>
    <w:p w:rsidR="006F12F2" w:rsidRPr="00F118FF" w:rsidRDefault="006D7270" w:rsidP="008809AB">
      <w:pPr>
        <w:ind w:firstLine="3969"/>
        <w:rPr>
          <w:b/>
        </w:rPr>
      </w:pPr>
      <w:r w:rsidRPr="00F118FF">
        <w:rPr>
          <w:b/>
        </w:rPr>
        <w:t>35-959</w:t>
      </w:r>
      <w:r w:rsidR="006F12F2" w:rsidRPr="00F118FF">
        <w:rPr>
          <w:b/>
        </w:rPr>
        <w:t xml:space="preserve"> </w:t>
      </w:r>
      <w:r w:rsidRPr="00F118FF">
        <w:rPr>
          <w:b/>
        </w:rPr>
        <w:t>Rzeszów</w:t>
      </w:r>
    </w:p>
    <w:p w:rsidR="006F12F2" w:rsidRPr="00F118FF" w:rsidRDefault="006F12F2" w:rsidP="006F12F2">
      <w:pPr>
        <w:spacing w:line="360" w:lineRule="auto"/>
        <w:jc w:val="both"/>
      </w:pPr>
      <w:r w:rsidRPr="00F118FF">
        <w:t>Nawiązując do ogłoszonego przetargu w trybie „</w:t>
      </w:r>
      <w:r w:rsidR="006D7270" w:rsidRPr="00F118FF">
        <w:rPr>
          <w:b/>
        </w:rPr>
        <w:t>przetarg nieograniczony</w:t>
      </w:r>
      <w:r w:rsidRPr="00F118FF">
        <w:t>” na:</w:t>
      </w:r>
    </w:p>
    <w:p w:rsidR="006F12F2" w:rsidRPr="00387272" w:rsidRDefault="006F12F2" w:rsidP="00473620">
      <w:pPr>
        <w:spacing w:line="360" w:lineRule="auto"/>
        <w:jc w:val="both"/>
      </w:pPr>
      <w:r w:rsidRPr="00F118FF">
        <w:t>„</w:t>
      </w:r>
      <w:r w:rsidR="006D7270" w:rsidRPr="00F118FF">
        <w:rPr>
          <w:b/>
        </w:rPr>
        <w:t xml:space="preserve">Dostawa, montaż i ustawienie mebli dla </w:t>
      </w:r>
      <w:r w:rsidR="00597F15" w:rsidRPr="00F118FF">
        <w:rPr>
          <w:b/>
        </w:rPr>
        <w:t>jednostek</w:t>
      </w:r>
      <w:r w:rsidR="006D7270" w:rsidRPr="00F118FF">
        <w:rPr>
          <w:b/>
        </w:rPr>
        <w:t xml:space="preserve"> Politechniki Rzeszowskiej. Dostawa krzeseł i foteli obrotowych dla jednostek Politechniki Rzeszowskiej.</w:t>
      </w:r>
    </w:p>
    <w:p w:rsidR="006F12F2" w:rsidRPr="00F118FF" w:rsidRDefault="00DA130F" w:rsidP="006F12F2">
      <w:pPr>
        <w:spacing w:line="360" w:lineRule="auto"/>
        <w:ind w:hanging="284"/>
        <w:jc w:val="both"/>
      </w:pPr>
      <w:r w:rsidRPr="00F118FF">
        <w:t xml:space="preserve">1) oferujemy wykonanie przedmiotu zamówienia: </w:t>
      </w:r>
    </w:p>
    <w:tbl>
      <w:tblPr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5670"/>
        <w:gridCol w:w="4394"/>
      </w:tblGrid>
      <w:tr w:rsidR="00597F15" w:rsidRPr="00F118FF" w:rsidTr="00493102">
        <w:trPr>
          <w:jc w:val="center"/>
        </w:trPr>
        <w:tc>
          <w:tcPr>
            <w:tcW w:w="1413" w:type="dxa"/>
            <w:shd w:val="clear" w:color="auto" w:fill="F3F3F3"/>
            <w:vAlign w:val="center"/>
          </w:tcPr>
          <w:p w:rsidR="00597F15" w:rsidRPr="00F118FF" w:rsidRDefault="00597F15" w:rsidP="006F12F2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>Zadanie częściowe nr: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597F15" w:rsidRPr="00F118FF" w:rsidRDefault="00597F15" w:rsidP="006F12F2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4394" w:type="dxa"/>
            <w:shd w:val="clear" w:color="auto" w:fill="F3F3F3"/>
            <w:vAlign w:val="center"/>
          </w:tcPr>
          <w:p w:rsidR="00597F15" w:rsidRPr="00F118FF" w:rsidRDefault="00597F15" w:rsidP="006F12F2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F118FF">
              <w:rPr>
                <w:b/>
                <w:color w:val="FF0000"/>
                <w:sz w:val="20"/>
                <w:szCs w:val="20"/>
              </w:rPr>
              <w:t>(proszę podać opisy oferowanych mebli z uwzględnieniem wszystkich parametrów – oferty bez opisu, lub tyko z zapisem w kolumnie „zgodnie z SIWZ”  będą podlegały odrzuceniu jako niezgodne z treścią SIWZ)</w:t>
            </w:r>
          </w:p>
        </w:tc>
      </w:tr>
      <w:tr w:rsidR="008809AB" w:rsidRPr="00F118FF" w:rsidTr="00493102">
        <w:trPr>
          <w:jc w:val="center"/>
        </w:trPr>
        <w:tc>
          <w:tcPr>
            <w:tcW w:w="1413" w:type="dxa"/>
          </w:tcPr>
          <w:p w:rsidR="008809AB" w:rsidRPr="00F118FF" w:rsidRDefault="008809AB" w:rsidP="003E5090">
            <w:pPr>
              <w:pStyle w:val="Tekstpodstawowy"/>
              <w:jc w:val="right"/>
            </w:pPr>
            <w:r w:rsidRPr="00F118FF">
              <w:t>1</w:t>
            </w:r>
          </w:p>
        </w:tc>
        <w:tc>
          <w:tcPr>
            <w:tcW w:w="5670" w:type="dxa"/>
          </w:tcPr>
          <w:p w:rsidR="008809AB" w:rsidRPr="00F118FF" w:rsidRDefault="008809AB" w:rsidP="008809AB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Dostawa, montaż i ustawienie mebli dla Katedry Konstrukcji Budowlanych </w:t>
            </w:r>
          </w:p>
          <w:p w:rsidR="008809AB" w:rsidRPr="00F118FF" w:rsidRDefault="00E77C09" w:rsidP="00387272">
            <w:pPr>
              <w:pStyle w:val="Tekstpodstawowy"/>
              <w:rPr>
                <w:b/>
              </w:rPr>
            </w:pPr>
            <w:r w:rsidRPr="00F118FF">
              <w:t>cena</w:t>
            </w:r>
            <w:r w:rsidR="008809AB" w:rsidRPr="00F118FF">
              <w:t xml:space="preserve">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</w:t>
            </w:r>
            <w:r w:rsidR="00720FCA">
              <w:t>.......................... zł).</w:t>
            </w:r>
            <w:r w:rsidR="008809AB" w:rsidRPr="00F118FF">
              <w:t xml:space="preserve"> wynosi kwotę brutto ....................... zł (słownie:...............</w:t>
            </w:r>
            <w:r w:rsidR="00387272">
              <w:t>.................</w:t>
            </w:r>
            <w:r w:rsidR="008809AB" w:rsidRPr="00F118FF">
              <w:t>..................................... zł).</w:t>
            </w:r>
          </w:p>
        </w:tc>
        <w:tc>
          <w:tcPr>
            <w:tcW w:w="4394" w:type="dxa"/>
          </w:tcPr>
          <w:p w:rsidR="008809AB" w:rsidRPr="00F118FF" w:rsidRDefault="008809AB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2</w:t>
            </w:r>
          </w:p>
        </w:tc>
        <w:tc>
          <w:tcPr>
            <w:tcW w:w="5670" w:type="dxa"/>
          </w:tcPr>
          <w:p w:rsidR="006943DC" w:rsidRPr="00F118FF" w:rsidRDefault="006943DC" w:rsidP="006943DC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Dostawa, montaż i ustawienie mebli dla Katedry Odlewnictwa i Spawalnictwa </w:t>
            </w:r>
          </w:p>
          <w:p w:rsidR="006943DC" w:rsidRPr="00F118FF" w:rsidRDefault="006943DC" w:rsidP="006943DC">
            <w:pPr>
              <w:pStyle w:val="Tekstpodstawowy"/>
              <w:rPr>
                <w:b/>
              </w:rPr>
            </w:pPr>
            <w:r w:rsidRPr="00F118FF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3</w:t>
            </w:r>
          </w:p>
        </w:tc>
        <w:tc>
          <w:tcPr>
            <w:tcW w:w="5670" w:type="dxa"/>
          </w:tcPr>
          <w:p w:rsidR="00880623" w:rsidRPr="00F118FF" w:rsidRDefault="00880623" w:rsidP="00880623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Dostawa, montaż i ustawienie mebli dla Centrum Fizjoterapii i Sportu. </w:t>
            </w:r>
          </w:p>
          <w:p w:rsidR="006943DC" w:rsidRPr="00F118FF" w:rsidRDefault="00880623" w:rsidP="00880623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4</w:t>
            </w:r>
          </w:p>
        </w:tc>
        <w:tc>
          <w:tcPr>
            <w:tcW w:w="5670" w:type="dxa"/>
          </w:tcPr>
          <w:p w:rsidR="00D529E5" w:rsidRPr="00F118FF" w:rsidRDefault="00D529E5" w:rsidP="00D529E5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foteli biurowych dla Zakładu Dróg i Mostów </w:t>
            </w:r>
          </w:p>
          <w:p w:rsidR="006943DC" w:rsidRPr="00F118FF" w:rsidRDefault="00E77C09" w:rsidP="00D529E5">
            <w:pPr>
              <w:pStyle w:val="Tekstpodstawowy"/>
              <w:rPr>
                <w:b/>
              </w:rPr>
            </w:pPr>
            <w:r w:rsidRPr="00F118FF">
              <w:t xml:space="preserve">cena </w:t>
            </w:r>
            <w:r w:rsidR="00D529E5" w:rsidRPr="00F118FF">
              <w:t xml:space="preserve">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="00D529E5" w:rsidRPr="00F118FF">
              <w:lastRenderedPageBreak/>
              <w:t>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5</w:t>
            </w:r>
          </w:p>
        </w:tc>
        <w:tc>
          <w:tcPr>
            <w:tcW w:w="5670" w:type="dxa"/>
          </w:tcPr>
          <w:p w:rsidR="00720FCA" w:rsidRDefault="00720FCA" w:rsidP="00720FCA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B01529F" wp14:editId="3CCB7CFF">
                  <wp:extent cx="3486150" cy="731520"/>
                  <wp:effectExtent l="0" t="0" r="0" b="0"/>
                  <wp:docPr id="2" name="Obraz 2" descr="FE_POWE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FE_POWE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FCA" w:rsidRDefault="00720FCA" w:rsidP="00720FCA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Projekt: „Nowa jakość – zintegrowany program rozwoju Politechniki Rzeszowskiej” współfinansowany przez Unię Europejską ze środków Europejskiego Funduszu Społecznego w ramach Programu Operacyjnego Wiedza Edukacja Rozwój</w:t>
            </w:r>
          </w:p>
          <w:p w:rsidR="00720FCA" w:rsidRPr="001605E7" w:rsidRDefault="00720FCA" w:rsidP="001605E7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POWR.03.05.00-00-Z209/17</w:t>
            </w:r>
          </w:p>
          <w:p w:rsidR="00D529E5" w:rsidRPr="00F118FF" w:rsidRDefault="00D529E5" w:rsidP="00D529E5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foteli obrotowych dla Zakładu Polimerów i Biopolimerów </w:t>
            </w:r>
          </w:p>
          <w:p w:rsidR="006943DC" w:rsidRPr="00F118FF" w:rsidRDefault="00E77C09" w:rsidP="00D529E5">
            <w:pPr>
              <w:pStyle w:val="Tekstpodstawowy"/>
              <w:rPr>
                <w:b/>
              </w:rPr>
            </w:pPr>
            <w:r w:rsidRPr="00F118FF">
              <w:t>cena</w:t>
            </w:r>
            <w:r w:rsidR="00D529E5" w:rsidRPr="00F118FF">
              <w:t xml:space="preserve">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</w:t>
            </w:r>
            <w:r w:rsidRPr="00F118FF">
              <w:t xml:space="preserve">......................... zł). </w:t>
            </w:r>
            <w:r w:rsidR="00D529E5" w:rsidRPr="00F118FF">
              <w:t>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6</w:t>
            </w:r>
          </w:p>
        </w:tc>
        <w:tc>
          <w:tcPr>
            <w:tcW w:w="5670" w:type="dxa"/>
          </w:tcPr>
          <w:p w:rsidR="00473620" w:rsidRPr="00F118FF" w:rsidRDefault="00473620" w:rsidP="00473620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krzeseł biurowych dla Akademickiego Radia i Telewizji Centrum </w:t>
            </w:r>
          </w:p>
          <w:p w:rsidR="006943DC" w:rsidRPr="00F118FF" w:rsidRDefault="00473620" w:rsidP="00387272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</w:t>
            </w:r>
            <w:r w:rsidR="00387272">
              <w:t>.............................</w:t>
            </w:r>
            <w:r w:rsidRPr="00F118FF">
              <w:t>....................................... zł).  wynosi kwotę brutto ....................... zł (słownie:</w:t>
            </w:r>
            <w:r w:rsidR="00387272">
              <w:t>..........................</w:t>
            </w:r>
            <w:r w:rsidRPr="00F118FF">
              <w:t>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7</w:t>
            </w:r>
          </w:p>
        </w:tc>
        <w:tc>
          <w:tcPr>
            <w:tcW w:w="5670" w:type="dxa"/>
          </w:tcPr>
          <w:p w:rsidR="00473620" w:rsidRPr="00F118FF" w:rsidRDefault="00473620" w:rsidP="00473620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foteli biurowych dla Centrum Rekrutacji i Pomocy Materialnej </w:t>
            </w:r>
          </w:p>
          <w:p w:rsidR="006943DC" w:rsidRPr="00F118FF" w:rsidRDefault="00473620" w:rsidP="00387272">
            <w:pPr>
              <w:pStyle w:val="Tekstpodstawowy"/>
              <w:rPr>
                <w:b/>
              </w:rPr>
            </w:pPr>
            <w:r w:rsidRPr="00F118FF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</w:t>
            </w:r>
            <w:r w:rsidR="00387272">
              <w:t>.........................</w:t>
            </w:r>
            <w:r w:rsidRPr="00F118FF">
              <w:t>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8</w:t>
            </w:r>
          </w:p>
        </w:tc>
        <w:tc>
          <w:tcPr>
            <w:tcW w:w="5670" w:type="dxa"/>
          </w:tcPr>
          <w:p w:rsidR="00473620" w:rsidRPr="00F118FF" w:rsidRDefault="00473620" w:rsidP="00473620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krzesła biurowego dla Zakładu Ciepłownictwa i Klimatyzacji </w:t>
            </w:r>
          </w:p>
          <w:p w:rsidR="006943DC" w:rsidRPr="00F118FF" w:rsidRDefault="00473620" w:rsidP="00387272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</w:t>
            </w:r>
            <w:r w:rsidR="00E77C09" w:rsidRPr="00F118FF">
              <w:t>.......................... zł).</w:t>
            </w:r>
            <w:r w:rsidRPr="00F118FF">
              <w:t xml:space="preserve"> wynosi kwotę brutto ....................... zł (słownie:.....................</w:t>
            </w:r>
            <w:r w:rsidR="00387272">
              <w:t>..</w:t>
            </w:r>
            <w:r w:rsidRPr="00F118FF">
              <w:t>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9</w:t>
            </w:r>
          </w:p>
        </w:tc>
        <w:tc>
          <w:tcPr>
            <w:tcW w:w="5670" w:type="dxa"/>
          </w:tcPr>
          <w:p w:rsidR="00473620" w:rsidRPr="00F118FF" w:rsidRDefault="00473620" w:rsidP="00473620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krzeseł biurowych dla Sekcji ds. Gazety Politechniki </w:t>
            </w:r>
          </w:p>
          <w:p w:rsidR="006943DC" w:rsidRPr="00F118FF" w:rsidRDefault="00473620" w:rsidP="00473620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lastRenderedPageBreak/>
              <w:t>10</w:t>
            </w:r>
          </w:p>
        </w:tc>
        <w:tc>
          <w:tcPr>
            <w:tcW w:w="5670" w:type="dxa"/>
          </w:tcPr>
          <w:p w:rsidR="00880623" w:rsidRPr="00F118FF" w:rsidRDefault="00880623" w:rsidP="00880623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Dostawa foteli biurowych dla Wydziału Matematyki i Fizyki Stosowanej </w:t>
            </w:r>
          </w:p>
          <w:p w:rsidR="006943DC" w:rsidRPr="00F118FF" w:rsidRDefault="00880623" w:rsidP="00880623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</w:tbl>
    <w:p w:rsidR="00E77C09" w:rsidRPr="00F118FF" w:rsidRDefault="00E77C09" w:rsidP="001605E7">
      <w:pPr>
        <w:spacing w:line="360" w:lineRule="auto"/>
        <w:jc w:val="both"/>
        <w:rPr>
          <w:sz w:val="16"/>
          <w:szCs w:val="16"/>
        </w:rPr>
      </w:pPr>
    </w:p>
    <w:p w:rsidR="00E77C09" w:rsidRPr="00F118FF" w:rsidRDefault="00E77C09" w:rsidP="006F12F2">
      <w:pPr>
        <w:spacing w:line="360" w:lineRule="auto"/>
        <w:ind w:hanging="284"/>
        <w:jc w:val="both"/>
        <w:rPr>
          <w:sz w:val="16"/>
          <w:szCs w:val="16"/>
        </w:rPr>
      </w:pPr>
    </w:p>
    <w:p w:rsidR="00473620" w:rsidRPr="00F118FF" w:rsidRDefault="006F12F2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tab/>
      </w:r>
      <w:r w:rsidR="00473620" w:rsidRPr="00F118FF">
        <w:rPr>
          <w:b/>
          <w:sz w:val="28"/>
          <w:highlight w:val="yellow"/>
        </w:rPr>
        <w:t>II. KRYTERIUM GWARANCJA:</w:t>
      </w:r>
    </w:p>
    <w:p w:rsidR="00473620" w:rsidRPr="00F118FF" w:rsidRDefault="00473620" w:rsidP="00473620">
      <w:pPr>
        <w:jc w:val="both"/>
        <w:rPr>
          <w:b/>
        </w:rPr>
      </w:pP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1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2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3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4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lastRenderedPageBreak/>
        <w:t xml:space="preserve">Zad 5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6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7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8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9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Zad 10 </w:t>
      </w:r>
    </w:p>
    <w:p w:rsidR="00473620" w:rsidRPr="00F118FF" w:rsidRDefault="00473620" w:rsidP="00473620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</w:rPr>
      </w:pP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1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30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25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20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pStyle w:val="Tekstpodstawowywcity"/>
        <w:spacing w:line="360" w:lineRule="auto"/>
        <w:ind w:left="0" w:firstLine="0"/>
        <w:rPr>
          <w:szCs w:val="24"/>
        </w:rPr>
      </w:pP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lastRenderedPageBreak/>
        <w:t>Zad 2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="00FD4125" w:rsidRPr="00F118FF">
        <w:rPr>
          <w:b/>
        </w:rPr>
        <w:t>2</w:t>
      </w:r>
      <w:r w:rsidR="00F75713">
        <w:rPr>
          <w:b/>
        </w:rPr>
        <w:t>1</w:t>
      </w:r>
      <w:r w:rsidR="00FD4125" w:rsidRPr="00F118FF">
        <w:rPr>
          <w:b/>
        </w:rPr>
        <w:t xml:space="preserve"> </w:t>
      </w:r>
      <w:r w:rsidRPr="00F118FF">
        <w:rPr>
          <w:b/>
        </w:rPr>
        <w:t xml:space="preserve">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="00F75713">
        <w:rPr>
          <w:b/>
        </w:rPr>
        <w:t>15</w:t>
      </w:r>
      <w:r w:rsidRPr="00F118FF">
        <w:rPr>
          <w:b/>
        </w:rPr>
        <w:t xml:space="preserve">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="00FD4125" w:rsidRPr="00F118FF">
        <w:rPr>
          <w:b/>
        </w:rPr>
        <w:t>1</w:t>
      </w:r>
      <w:r w:rsidR="00F75713">
        <w:rPr>
          <w:b/>
        </w:rPr>
        <w:t>0</w:t>
      </w:r>
      <w:r w:rsidRPr="00F118FF">
        <w:rPr>
          <w:b/>
        </w:rPr>
        <w:t xml:space="preserve">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3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="00A60729" w:rsidRPr="00F118FF">
        <w:rPr>
          <w:b/>
        </w:rPr>
        <w:t>30</w:t>
      </w:r>
      <w:r w:rsidRPr="00F118FF">
        <w:rPr>
          <w:b/>
        </w:rPr>
        <w:t xml:space="preserve">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="00A60729" w:rsidRPr="00F118FF">
        <w:rPr>
          <w:b/>
        </w:rPr>
        <w:t>25</w:t>
      </w:r>
      <w:r w:rsidRPr="00F118FF">
        <w:rPr>
          <w:b/>
        </w:rPr>
        <w:t xml:space="preserve">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="00A60729" w:rsidRPr="00F118FF">
        <w:rPr>
          <w:b/>
        </w:rPr>
        <w:t>20</w:t>
      </w:r>
      <w:r w:rsidRPr="00F118FF">
        <w:rPr>
          <w:b/>
        </w:rPr>
        <w:t xml:space="preserve">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4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843745" w:rsidRPr="00F118FF" w:rsidRDefault="00843745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5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6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>Zad 7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8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 xml:space="preserve">Zad 9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473620" w:rsidRPr="00F118FF" w:rsidRDefault="00731DF8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lastRenderedPageBreak/>
        <w:t>Zad 10</w:t>
      </w:r>
    </w:p>
    <w:p w:rsidR="00473620" w:rsidRPr="00F118FF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14 dni 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 xml:space="preserve">7  dni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 xml:space="preserve">5  dni </w:t>
      </w:r>
    </w:p>
    <w:p w:rsidR="00473620" w:rsidRDefault="00473620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75713" w:rsidRPr="00F118FF" w:rsidRDefault="00F75713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473620" w:rsidRPr="00F118FF" w:rsidRDefault="00473620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  <w:sz w:val="28"/>
          <w:szCs w:val="28"/>
        </w:rPr>
        <w:t>Zamawiający wymaga podania w poniższej wycenie szczegółowej (tabeli) marki/modelu/producenta oferowanego asortymentu. (Proszę podać wszystkie dane)  W przypadku produkcji własnej oferowanych mebli należy w miejscu marki/modelu/producenta niniejszego formularza wpisanie produkcja własna.</w:t>
      </w:r>
    </w:p>
    <w:p w:rsidR="00731DF8" w:rsidRPr="00F118FF" w:rsidRDefault="00731DF8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731DF8" w:rsidRPr="00387272" w:rsidRDefault="002B7FC6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 xml:space="preserve">Zad 1 </w:t>
      </w:r>
      <w:r w:rsidR="00A63344" w:rsidRPr="00387272">
        <w:rPr>
          <w:b/>
          <w:sz w:val="22"/>
          <w:szCs w:val="22"/>
        </w:rPr>
        <w:t>Dostawa, montaż i ustawienie mebli dla Katedry Konstrukcji Budowlanych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731DF8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31DF8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3D4530" w:rsidP="002755C7">
            <w:pPr>
              <w:widowControl w:val="0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Biurko proste</w:t>
            </w:r>
            <w:r w:rsidR="00F75713" w:rsidRPr="00387272">
              <w:rPr>
                <w:sz w:val="22"/>
                <w:szCs w:val="22"/>
              </w:rPr>
              <w:t xml:space="preserve"> </w:t>
            </w:r>
            <w:r w:rsidR="00F75713" w:rsidRPr="00387272">
              <w:rPr>
                <w:sz w:val="22"/>
                <w:szCs w:val="22"/>
              </w:rPr>
              <w:t>130x60x75h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BF2E8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31DF8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BF2E8B" w:rsidP="002755C7">
            <w:pPr>
              <w:pStyle w:val="Standard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87272">
              <w:rPr>
                <w:rFonts w:ascii="Times New Roman" w:hAnsi="Times New Roman" w:cs="Times New Roman"/>
                <w:sz w:val="22"/>
                <w:szCs w:val="22"/>
              </w:rPr>
              <w:t>Kontener 43x45x56h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BF2E8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31DF8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BF2E8B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Fotel obrotowy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BF2E8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31DF8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A63344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Regał wiszący 100x32x37h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A63344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5A3802" w:rsidRPr="00387272" w:rsidRDefault="005A3802" w:rsidP="004C4264">
      <w:pPr>
        <w:spacing w:line="360" w:lineRule="auto"/>
        <w:jc w:val="both"/>
        <w:rPr>
          <w:sz w:val="22"/>
          <w:szCs w:val="22"/>
        </w:rPr>
      </w:pPr>
    </w:p>
    <w:p w:rsidR="00A323DE" w:rsidRPr="00387272" w:rsidRDefault="00A323DE" w:rsidP="00387272">
      <w:pPr>
        <w:jc w:val="both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 xml:space="preserve">Zad 2 </w:t>
      </w:r>
      <w:r w:rsidR="00B0701C" w:rsidRPr="00387272">
        <w:rPr>
          <w:b/>
          <w:sz w:val="22"/>
          <w:szCs w:val="22"/>
        </w:rPr>
        <w:t>Dostawa, montaż i ustawienie mebli dla Katedry Odlewnictwa i Spawalnictwa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A323DE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323D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ED3716" w:rsidP="00501EC9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 xml:space="preserve">Biurko o wymiarach 140x70 [cm]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323D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C54732" w:rsidP="00C54732">
            <w:pPr>
              <w:pStyle w:val="Standard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87272">
              <w:rPr>
                <w:rFonts w:ascii="Times New Roman" w:hAnsi="Times New Roman" w:cs="Times New Roman"/>
                <w:sz w:val="22"/>
                <w:szCs w:val="22"/>
              </w:rPr>
              <w:t xml:space="preserve">Stół 140x90 [cm]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323D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4E73F1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Szafa/Biblioteczka na wymiar 75x32,5x236 [cm]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4E73F1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DA130F" w:rsidRPr="00387272" w:rsidRDefault="00DA130F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</w:p>
    <w:p w:rsidR="00387272" w:rsidRPr="00387272" w:rsidRDefault="00387272" w:rsidP="00DA130F">
      <w:pPr>
        <w:pStyle w:val="Tekstpodstawowywcity"/>
        <w:spacing w:line="360" w:lineRule="auto"/>
        <w:ind w:left="0" w:firstLine="0"/>
        <w:rPr>
          <w:b/>
          <w:sz w:val="22"/>
          <w:szCs w:val="22"/>
        </w:rPr>
      </w:pPr>
    </w:p>
    <w:p w:rsidR="00E73A65" w:rsidRPr="00387272" w:rsidRDefault="00E73A65" w:rsidP="00387272">
      <w:pPr>
        <w:pStyle w:val="Tekstpodstawowywcity"/>
        <w:ind w:left="0" w:firstLine="0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lastRenderedPageBreak/>
        <w:t>Zad 3 Dostawa, montaż i ustawienie mebli dla Centrum Fizjoterapii i Sportu.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E73A65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73A65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3D5179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Szafa. 150x42x210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73A65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3D5179" w:rsidP="002755C7">
            <w:pPr>
              <w:pStyle w:val="Standard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87272">
              <w:rPr>
                <w:rFonts w:ascii="Times New Roman" w:hAnsi="Times New Roman" w:cs="Times New Roman"/>
                <w:sz w:val="22"/>
                <w:szCs w:val="22"/>
              </w:rPr>
              <w:t>Szafa 150x40x208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73A65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134B23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  <w:lang w:eastAsia="en-US"/>
              </w:rPr>
              <w:t>Stół prostokątny. 120x80x75h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134B23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5" w:rsidRPr="00387272" w:rsidRDefault="00E73A65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134B23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F92312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widowControl w:val="0"/>
              <w:rPr>
                <w:sz w:val="22"/>
                <w:szCs w:val="22"/>
                <w:lang w:eastAsia="en-US"/>
              </w:rPr>
            </w:pPr>
            <w:r w:rsidRPr="00387272">
              <w:rPr>
                <w:sz w:val="22"/>
                <w:szCs w:val="22"/>
                <w:lang w:eastAsia="en-US"/>
              </w:rPr>
              <w:t>Szafa ubraniowa wąska.</w:t>
            </w:r>
          </w:p>
          <w:p w:rsidR="00134B23" w:rsidRPr="00387272" w:rsidRDefault="00134B23" w:rsidP="002755C7">
            <w:pPr>
              <w:widowControl w:val="0"/>
              <w:rPr>
                <w:sz w:val="22"/>
                <w:szCs w:val="22"/>
                <w:lang w:eastAsia="en-US"/>
              </w:rPr>
            </w:pPr>
            <w:r w:rsidRPr="00387272">
              <w:rPr>
                <w:sz w:val="22"/>
                <w:szCs w:val="22"/>
                <w:lang w:eastAsia="en-US"/>
              </w:rPr>
              <w:t>55x39x183h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134B23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F92312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rPr>
                <w:sz w:val="22"/>
                <w:szCs w:val="22"/>
                <w:lang w:eastAsia="en-US"/>
              </w:rPr>
            </w:pPr>
            <w:r w:rsidRPr="00387272">
              <w:rPr>
                <w:sz w:val="22"/>
                <w:szCs w:val="22"/>
                <w:lang w:eastAsia="en-US"/>
              </w:rPr>
              <w:t>Szafa aktowa wąska55x50x183h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134B23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F92312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rPr>
                <w:sz w:val="22"/>
                <w:szCs w:val="22"/>
                <w:lang w:eastAsia="en-US"/>
              </w:rPr>
            </w:pPr>
            <w:r w:rsidRPr="00387272">
              <w:rPr>
                <w:sz w:val="22"/>
                <w:szCs w:val="22"/>
              </w:rPr>
              <w:t>Szafa  z żaluzją.</w:t>
            </w:r>
            <w:r w:rsidRPr="00387272">
              <w:rPr>
                <w:sz w:val="22"/>
                <w:szCs w:val="22"/>
                <w:lang w:eastAsia="en-US"/>
              </w:rPr>
              <w:t xml:space="preserve"> 100x50x183h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134B23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F92312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13B39" w:rsidP="00485991">
            <w:pPr>
              <w:jc w:val="both"/>
              <w:rPr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 xml:space="preserve">Wieszak na stelażu metalowym lakierowanym,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13B39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99557C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B23" w:rsidRPr="00387272" w:rsidRDefault="00134B2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99557C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F92312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667495" w:rsidP="008F475B">
            <w:pPr>
              <w:jc w:val="both"/>
              <w:rPr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Krzesło stacjonarne na ramie na 4 nogach.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667495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667495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99557C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99557C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7C" w:rsidRPr="00387272" w:rsidRDefault="0099557C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E73A65" w:rsidRPr="00387272" w:rsidRDefault="00E73A65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</w:p>
    <w:p w:rsidR="00EA2A1F" w:rsidRPr="00387272" w:rsidRDefault="00EA2A1F" w:rsidP="00387272">
      <w:pPr>
        <w:ind w:hanging="284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 xml:space="preserve">Zad 4 </w:t>
      </w:r>
      <w:r w:rsidR="00F92312" w:rsidRPr="00387272">
        <w:rPr>
          <w:b/>
          <w:sz w:val="22"/>
          <w:szCs w:val="22"/>
        </w:rPr>
        <w:t>Dostawa foteli biurowych dla Zakładu Dróg i Mostów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EA2A1F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A2A1F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Fotel obrotowy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F92312" w:rsidRPr="00387272" w:rsidRDefault="00F92312" w:rsidP="00387272">
      <w:pPr>
        <w:spacing w:line="360" w:lineRule="auto"/>
        <w:rPr>
          <w:sz w:val="22"/>
          <w:szCs w:val="22"/>
        </w:rPr>
      </w:pPr>
    </w:p>
    <w:p w:rsidR="00EA2A1F" w:rsidRPr="00387272" w:rsidRDefault="00F92312" w:rsidP="0004311B">
      <w:pPr>
        <w:ind w:hanging="284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>Zad 5 Dostawa foteli obrotowych dla Zakładu Polimerów i Biopolimerów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EA2A1F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A2A1F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Fotel obrotowy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1F" w:rsidRPr="00387272" w:rsidRDefault="00EA2A1F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7B325E" w:rsidRPr="00387272" w:rsidRDefault="00642620" w:rsidP="00387272">
      <w:pPr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>Zad 6 Dostawa krzeseł biurowych dla Akademickiego Radia i Telewizji Centrum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7B325E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B325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spacing w:after="160" w:line="276" w:lineRule="auto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04311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 xml:space="preserve">Krzesło obrotowe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B325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spacing w:after="160" w:line="276" w:lineRule="auto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04311B">
            <w:pPr>
              <w:suppressAutoHyphens/>
              <w:autoSpaceDN w:val="0"/>
              <w:spacing w:after="160"/>
              <w:rPr>
                <w:color w:val="000000" w:themeColor="text1"/>
                <w:sz w:val="22"/>
                <w:szCs w:val="22"/>
              </w:rPr>
            </w:pPr>
            <w:r w:rsidRPr="00387272">
              <w:rPr>
                <w:color w:val="000000" w:themeColor="text1"/>
                <w:sz w:val="22"/>
                <w:szCs w:val="22"/>
              </w:rPr>
              <w:t xml:space="preserve">Krzesło obrotowe - kolor czarny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B325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spacing w:after="160" w:line="276" w:lineRule="auto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color w:val="000000" w:themeColor="text1"/>
                <w:sz w:val="22"/>
                <w:szCs w:val="22"/>
              </w:rPr>
              <w:t>Krzesło obrotowe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B325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spacing w:after="160" w:line="276" w:lineRule="auto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color w:val="000000" w:themeColor="text1"/>
                <w:sz w:val="22"/>
                <w:szCs w:val="22"/>
              </w:rPr>
              <w:t>Krzesło biurowe.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04311B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  <w:p w:rsidR="007B325E" w:rsidRPr="00387272" w:rsidRDefault="007B325E" w:rsidP="002755C7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7B325E" w:rsidRPr="00387272" w:rsidRDefault="007B325E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</w:p>
    <w:p w:rsidR="00CC1F25" w:rsidRPr="00387272" w:rsidRDefault="00CC1F25" w:rsidP="00CC1F25">
      <w:pPr>
        <w:ind w:hanging="284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>Zad 7 Dostawa foteli biurowych dla Centrum Rekrutacji i Pomocy Materialnej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7B325E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B325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F47AC6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Fotel biurowy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5E" w:rsidRPr="00387272" w:rsidRDefault="007B325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CC1F25" w:rsidRPr="00387272" w:rsidRDefault="00CC1F25" w:rsidP="00DE0CB1">
      <w:pPr>
        <w:rPr>
          <w:b/>
          <w:sz w:val="22"/>
          <w:szCs w:val="22"/>
        </w:rPr>
      </w:pPr>
    </w:p>
    <w:p w:rsidR="00CC1F25" w:rsidRPr="00387272" w:rsidRDefault="00CC1F25" w:rsidP="00CC1F25">
      <w:pPr>
        <w:ind w:hanging="284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>Zad 8 Dostawa krzesła biurowego dla Zakładu Ciepłownictwa i Klimatyzacji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800D5D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800D5D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F47AC6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Fotel biurowy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F47AC6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800D5D" w:rsidRPr="00387272" w:rsidRDefault="00800D5D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</w:p>
    <w:p w:rsidR="00CC1F25" w:rsidRPr="00387272" w:rsidRDefault="00CC1F25" w:rsidP="00CC1F25">
      <w:pPr>
        <w:spacing w:line="360" w:lineRule="auto"/>
        <w:ind w:hanging="284"/>
        <w:rPr>
          <w:b/>
          <w:color w:val="000000" w:themeColor="text1"/>
          <w:sz w:val="22"/>
          <w:szCs w:val="22"/>
        </w:rPr>
      </w:pPr>
      <w:r w:rsidRPr="00387272">
        <w:rPr>
          <w:b/>
          <w:color w:val="000000" w:themeColor="text1"/>
          <w:sz w:val="22"/>
          <w:szCs w:val="22"/>
        </w:rPr>
        <w:t>Zad 9 Dostawa krzeseł biurowych dla Sekcji ds. Gazety Politechniki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800D5D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modelu nr katalogowy 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oferowanego produktu nadany przez producenta.</w:t>
            </w:r>
          </w:p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800D5D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CC1F25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 xml:space="preserve">Krzesła </w:t>
            </w:r>
            <w:r w:rsidR="00DE0CB1" w:rsidRPr="00387272">
              <w:rPr>
                <w:bCs/>
                <w:sz w:val="22"/>
                <w:szCs w:val="22"/>
              </w:rPr>
              <w:t>biurowe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5D" w:rsidRPr="00387272" w:rsidRDefault="00800D5D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800D5D" w:rsidRPr="00387272" w:rsidRDefault="00800D5D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  <w:bookmarkStart w:id="0" w:name="_GoBack"/>
      <w:bookmarkEnd w:id="0"/>
    </w:p>
    <w:p w:rsidR="00DD7AA3" w:rsidRPr="00387272" w:rsidRDefault="00DE0CB1" w:rsidP="00DE0CB1">
      <w:pPr>
        <w:ind w:hanging="284"/>
        <w:rPr>
          <w:b/>
          <w:color w:val="000000" w:themeColor="text1"/>
          <w:sz w:val="22"/>
          <w:szCs w:val="22"/>
        </w:rPr>
      </w:pPr>
      <w:r w:rsidRPr="00387272">
        <w:rPr>
          <w:b/>
          <w:color w:val="000000" w:themeColor="text1"/>
          <w:sz w:val="22"/>
          <w:szCs w:val="22"/>
        </w:rPr>
        <w:t>Zad 10</w:t>
      </w:r>
      <w:r w:rsidRPr="00387272">
        <w:rPr>
          <w:b/>
          <w:sz w:val="22"/>
          <w:szCs w:val="22"/>
        </w:rPr>
        <w:t xml:space="preserve"> Dostawa foteli dla Katedry Fizyki i Inżynierii Medyczne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DD7AA3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D7AA3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1605E7" w:rsidP="002755C7">
            <w:pPr>
              <w:widowControl w:val="0"/>
              <w:rPr>
                <w:bCs/>
                <w:sz w:val="22"/>
                <w:szCs w:val="22"/>
              </w:rPr>
            </w:pPr>
            <w:r w:rsidRPr="00387272">
              <w:rPr>
                <w:sz w:val="22"/>
                <w:szCs w:val="22"/>
              </w:rPr>
              <w:t>krzesło obrotowe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387272">
              <w:rPr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AA3" w:rsidRPr="00387272" w:rsidRDefault="00DD7AA3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DD7AA3" w:rsidRPr="00DE0CB1" w:rsidRDefault="00DD7AA3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2) Oświadczamy, że zakres dostawy przewidzianej do wykonania jest zgodny z zakresem objętym specyfikacją istotnych warunków zamówienia.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3) Oświadczamy, że przed przystąpieniem do realizacji zamówienia dokonamy szczegółowych pomiarów oraz ustaleń związanych z kolorystyką i ustawieniem  mebli 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5) Oświadczamy, że uważamy się za związanych niniejszą ofertą na czas wskazany w specyfikacji istotnych warunków zamówienia,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118FF"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ED5BBF" w:rsidRPr="00F118FF" w:rsidRDefault="00ED5BBF" w:rsidP="00ED5BBF">
      <w:pPr>
        <w:spacing w:line="360" w:lineRule="auto"/>
        <w:jc w:val="both"/>
      </w:pPr>
      <w:r w:rsidRPr="00F118FF">
        <w:t>7) prosimy o zwrot pieniędzy wniesionych tytułem wadium na konto*:</w:t>
      </w:r>
    </w:p>
    <w:p w:rsidR="00ED5BBF" w:rsidRPr="00F118FF" w:rsidRDefault="00ED5BBF" w:rsidP="00ED5BBF">
      <w:pPr>
        <w:spacing w:line="360" w:lineRule="auto"/>
      </w:pPr>
      <w:r w:rsidRPr="00F118FF">
        <w:t>................................................................................................................................,</w:t>
      </w:r>
    </w:p>
    <w:p w:rsidR="00ED5BBF" w:rsidRPr="00F118FF" w:rsidRDefault="00ED5BBF" w:rsidP="00ED5BBF">
      <w:pPr>
        <w:spacing w:line="360" w:lineRule="auto"/>
        <w:ind w:left="284"/>
        <w:jc w:val="both"/>
        <w:rPr>
          <w:i/>
        </w:rPr>
      </w:pPr>
      <w:r w:rsidRPr="00F118FF">
        <w:rPr>
          <w:i/>
        </w:rPr>
        <w:t>* dotyczy tych wykonawców, którzy wnoszą wadium gotówką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118FF">
        <w:rPr>
          <w:color w:val="000000"/>
        </w:rPr>
        <w:t xml:space="preserve">8) oferta liczy </w:t>
      </w:r>
      <w:r w:rsidRPr="00F118FF">
        <w:rPr>
          <w:b/>
          <w:color w:val="000000"/>
        </w:rPr>
        <w:t xml:space="preserve">........................ </w:t>
      </w:r>
      <w:r w:rsidRPr="00F118FF">
        <w:rPr>
          <w:color w:val="000000"/>
        </w:rPr>
        <w:t>kolejno ponumerowanych kart,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9) Nazwa podwykonawcy i zakres rzeczowy, któremu Wykonawca zamierza powierzyć wykonanie części przedmiotu zamówienia lub całości przedmiotu zamówienia.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F118FF">
              <w:t>Lp</w:t>
            </w:r>
            <w:proofErr w:type="spellEnd"/>
            <w:r w:rsidRPr="00F118FF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>Zakres rzeczowy</w:t>
            </w:r>
          </w:p>
        </w:tc>
      </w:tr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F118FF">
        <w:rPr>
          <w:b/>
        </w:rPr>
        <w:t xml:space="preserve">* Wypełnić jeżeli Wykonawca zamierza powierzyć podwykonawstwo 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10) oświadczamy, że zapoznaliśmy się z istotnymi postanowieniami umowy </w:t>
      </w:r>
      <w:r w:rsidRPr="00F118FF">
        <w:rPr>
          <w:color w:val="000000"/>
        </w:rPr>
        <w:t>(wzorem umowy),</w:t>
      </w:r>
      <w:r w:rsidRPr="00F118FF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11)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pozostałe dokumenty, o których mowa w Specyfikacji Istotnych Warunków Zamówienia,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 w:rsidRPr="00F118FF">
        <w:t>inne ................................................................. 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12. Wykonawca należy do sektora małych i średnich przedsiębiorstw*</w:t>
      </w:r>
    </w:p>
    <w:p w:rsidR="00ED5BBF" w:rsidRPr="00F118FF" w:rsidRDefault="00ED5BBF" w:rsidP="00ED5BBF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 w:rsidRPr="00F118FF">
        <w:rPr>
          <w:b/>
          <w:sz w:val="56"/>
        </w:rPr>
        <w:t>□</w:t>
      </w:r>
      <w:r w:rsidRPr="00F118FF">
        <w:rPr>
          <w:b/>
          <w:sz w:val="96"/>
        </w:rPr>
        <w:t xml:space="preserve"> </w:t>
      </w:r>
      <w:r w:rsidRPr="00F118FF">
        <w:rPr>
          <w:b/>
        </w:rPr>
        <w:t xml:space="preserve"> NIE                                                         </w:t>
      </w:r>
      <w:r w:rsidRPr="00F118FF">
        <w:rPr>
          <w:b/>
          <w:sz w:val="56"/>
        </w:rPr>
        <w:t>□</w:t>
      </w:r>
      <w:r w:rsidRPr="00F118FF">
        <w:rPr>
          <w:b/>
        </w:rPr>
        <w:t xml:space="preserve">  TAK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 w:rsidRPr="00F118FF">
        <w:rPr>
          <w:sz w:val="20"/>
          <w:szCs w:val="20"/>
        </w:rPr>
        <w:t>*</w:t>
      </w:r>
      <w:r w:rsidRPr="00F118FF">
        <w:rPr>
          <w:sz w:val="20"/>
          <w:szCs w:val="20"/>
          <w:u w:val="single"/>
        </w:rPr>
        <w:t>Należy zaznaczyć znakiem X właściwe pole.</w:t>
      </w:r>
    </w:p>
    <w:p w:rsidR="00ED5BBF" w:rsidRPr="00F118FF" w:rsidRDefault="00ED5BBF" w:rsidP="00ED5BBF">
      <w:pPr>
        <w:ind w:hanging="284"/>
        <w:jc w:val="both"/>
        <w:rPr>
          <w:sz w:val="16"/>
          <w:szCs w:val="16"/>
        </w:rPr>
      </w:pPr>
      <w:r w:rsidRPr="00F118FF">
        <w:rPr>
          <w:color w:val="000000"/>
          <w:sz w:val="26"/>
          <w:szCs w:val="26"/>
        </w:rPr>
        <w:t xml:space="preserve">13. </w:t>
      </w:r>
      <w:r w:rsidRPr="00F118FF">
        <w:rPr>
          <w:color w:val="000000"/>
        </w:rPr>
        <w:t xml:space="preserve">Oświadczam, że wypełniłem obowiązki informacyjne przewidziane w art. 13 lub art. 14 RODO wobec osób fizycznych, </w:t>
      </w:r>
      <w:r w:rsidRPr="00F118FF">
        <w:t>od których dane osobowe bezpośrednio lub pośrednio pozyskałem</w:t>
      </w:r>
      <w:r w:rsidRPr="00F118FF">
        <w:rPr>
          <w:color w:val="000000"/>
        </w:rPr>
        <w:t xml:space="preserve"> w celu ubiegania się o udzielenie zamówienia publicznego w niniejszym postępowaniu</w:t>
      </w:r>
      <w:r w:rsidRPr="00F118FF">
        <w:rPr>
          <w:sz w:val="16"/>
          <w:szCs w:val="16"/>
        </w:rPr>
        <w:t>.*</w:t>
      </w:r>
      <w:r w:rsidRPr="00F118FF">
        <w:rPr>
          <w:i/>
          <w:color w:val="000000"/>
          <w:sz w:val="16"/>
          <w:szCs w:val="16"/>
        </w:rPr>
        <w:t xml:space="preserve"> /Jeśli nie dotyczy wykreślić/</w:t>
      </w:r>
    </w:p>
    <w:p w:rsidR="00ED5BBF" w:rsidRPr="00F118FF" w:rsidRDefault="00ED5BBF" w:rsidP="00ED5BBF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F118FF">
        <w:rPr>
          <w:i/>
          <w:color w:val="000000"/>
          <w:sz w:val="16"/>
          <w:szCs w:val="16"/>
        </w:rPr>
        <w:t xml:space="preserve">* W przypadku gdy wykonawca </w:t>
      </w:r>
      <w:r w:rsidRPr="00F118FF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18FF">
        <w:rPr>
          <w:b/>
          <w:i/>
          <w:sz w:val="16"/>
          <w:szCs w:val="16"/>
        </w:rPr>
        <w:t>(usunięcie treści oświadczenia przez jego wykreślenie).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F118FF">
        <w:rPr>
          <w:b/>
          <w:u w:val="single"/>
        </w:rPr>
        <w:t>UWAGA!!!!! Proszę wypełnić obowiązkowo.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Dane kontaktowe Wykonawcy:      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Pełna nazwa wykonawcy zgodnie z wpisem do ewidencji działalności gospodarczej lub KRS :  ……………………………………………………………..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telefon ........................................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Fax. .............................................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 e-mail: 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NIP   : ..........................................</w:t>
      </w:r>
    </w:p>
    <w:p w:rsidR="00ED5BBF" w:rsidRPr="00F118FF" w:rsidRDefault="00ED5BBF" w:rsidP="00ED5BB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ED5BBF" w:rsidRPr="00F118FF" w:rsidRDefault="00ED5BBF" w:rsidP="00ED5BBF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r w:rsidRPr="00F118FF">
        <w:t xml:space="preserve">dnia </w:t>
      </w:r>
      <w:r w:rsidRPr="00F118FF">
        <w:tab/>
      </w:r>
      <w:r w:rsidRPr="00F118FF">
        <w:tab/>
        <w:t>…………………………………………</w:t>
      </w:r>
    </w:p>
    <w:p w:rsidR="00ED5BBF" w:rsidRPr="00F118FF" w:rsidRDefault="00ED5BBF" w:rsidP="00ED5BB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r w:rsidRPr="00F118FF">
        <w:rPr>
          <w:position w:val="6"/>
        </w:rPr>
        <w:t>podpis osoby uprawnionej do składania oświadczeń woli w imieniu Wykonawcy</w:t>
      </w:r>
    </w:p>
    <w:p w:rsidR="00ED5BBF" w:rsidRPr="00F118FF" w:rsidRDefault="00ED5BBF" w:rsidP="00ED5BBF">
      <w:pPr>
        <w:spacing w:line="360" w:lineRule="auto"/>
        <w:jc w:val="right"/>
      </w:pPr>
    </w:p>
    <w:p w:rsidR="00ED5BBF" w:rsidRPr="00F118FF" w:rsidRDefault="00ED5BBF" w:rsidP="00ED5BB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F118FF" w:rsidRDefault="00DA130F" w:rsidP="00ED5BBF">
      <w:pPr>
        <w:spacing w:line="360" w:lineRule="auto"/>
        <w:jc w:val="both"/>
      </w:pPr>
    </w:p>
    <w:sectPr w:rsidR="00DA130F" w:rsidRPr="00F118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985" w:rsidRDefault="00DF4985">
      <w:r>
        <w:separator/>
      </w:r>
    </w:p>
  </w:endnote>
  <w:endnote w:type="continuationSeparator" w:id="0">
    <w:p w:rsidR="00DF4985" w:rsidRDefault="00DF4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87272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985" w:rsidRDefault="00DF4985">
      <w:r>
        <w:separator/>
      </w:r>
    </w:p>
  </w:footnote>
  <w:footnote w:type="continuationSeparator" w:id="0">
    <w:p w:rsidR="00DF4985" w:rsidRDefault="00DF4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85"/>
    <w:rsid w:val="00016D63"/>
    <w:rsid w:val="0004311B"/>
    <w:rsid w:val="001309AF"/>
    <w:rsid w:val="00134B23"/>
    <w:rsid w:val="001605E7"/>
    <w:rsid w:val="00205D5A"/>
    <w:rsid w:val="00264B92"/>
    <w:rsid w:val="00275899"/>
    <w:rsid w:val="00280050"/>
    <w:rsid w:val="002B7FC6"/>
    <w:rsid w:val="00345612"/>
    <w:rsid w:val="00387272"/>
    <w:rsid w:val="003D4530"/>
    <w:rsid w:val="003D5179"/>
    <w:rsid w:val="003E3EB0"/>
    <w:rsid w:val="004368E0"/>
    <w:rsid w:val="00465DBF"/>
    <w:rsid w:val="00473620"/>
    <w:rsid w:val="00485991"/>
    <w:rsid w:val="00493102"/>
    <w:rsid w:val="004C4264"/>
    <w:rsid w:val="004E73F1"/>
    <w:rsid w:val="00501EC9"/>
    <w:rsid w:val="00554A2B"/>
    <w:rsid w:val="0058146E"/>
    <w:rsid w:val="00597F15"/>
    <w:rsid w:val="005A3802"/>
    <w:rsid w:val="006033A5"/>
    <w:rsid w:val="00604962"/>
    <w:rsid w:val="00642620"/>
    <w:rsid w:val="00667495"/>
    <w:rsid w:val="006943DC"/>
    <w:rsid w:val="006D1C73"/>
    <w:rsid w:val="006D7270"/>
    <w:rsid w:val="006F12F2"/>
    <w:rsid w:val="006F5451"/>
    <w:rsid w:val="00720FCA"/>
    <w:rsid w:val="00731DF8"/>
    <w:rsid w:val="007953F4"/>
    <w:rsid w:val="007B325E"/>
    <w:rsid w:val="00800D5D"/>
    <w:rsid w:val="00831B3D"/>
    <w:rsid w:val="00843745"/>
    <w:rsid w:val="0085366D"/>
    <w:rsid w:val="00880623"/>
    <w:rsid w:val="008809AB"/>
    <w:rsid w:val="008B0507"/>
    <w:rsid w:val="008B2454"/>
    <w:rsid w:val="008F475B"/>
    <w:rsid w:val="00913B39"/>
    <w:rsid w:val="00935CA5"/>
    <w:rsid w:val="00957E1B"/>
    <w:rsid w:val="0099557C"/>
    <w:rsid w:val="009A4ABA"/>
    <w:rsid w:val="009C24E5"/>
    <w:rsid w:val="00A323DE"/>
    <w:rsid w:val="00A60729"/>
    <w:rsid w:val="00A63344"/>
    <w:rsid w:val="00A97DF6"/>
    <w:rsid w:val="00AA23A4"/>
    <w:rsid w:val="00B0701C"/>
    <w:rsid w:val="00B5672E"/>
    <w:rsid w:val="00BC16BF"/>
    <w:rsid w:val="00BD0C7B"/>
    <w:rsid w:val="00BF2E8B"/>
    <w:rsid w:val="00C214D6"/>
    <w:rsid w:val="00C32F85"/>
    <w:rsid w:val="00C54732"/>
    <w:rsid w:val="00C9446D"/>
    <w:rsid w:val="00CC1F25"/>
    <w:rsid w:val="00CE1EC2"/>
    <w:rsid w:val="00D21922"/>
    <w:rsid w:val="00D47D3D"/>
    <w:rsid w:val="00D529E5"/>
    <w:rsid w:val="00D67BAD"/>
    <w:rsid w:val="00D77E08"/>
    <w:rsid w:val="00DA130F"/>
    <w:rsid w:val="00DD7AA3"/>
    <w:rsid w:val="00DE0CB1"/>
    <w:rsid w:val="00DF4985"/>
    <w:rsid w:val="00E0656B"/>
    <w:rsid w:val="00E73A65"/>
    <w:rsid w:val="00E77C09"/>
    <w:rsid w:val="00E9601B"/>
    <w:rsid w:val="00EA2A1F"/>
    <w:rsid w:val="00EB44DC"/>
    <w:rsid w:val="00ED3716"/>
    <w:rsid w:val="00ED5BBF"/>
    <w:rsid w:val="00F118FF"/>
    <w:rsid w:val="00F41BC7"/>
    <w:rsid w:val="00F47AC6"/>
    <w:rsid w:val="00F65DB7"/>
    <w:rsid w:val="00F75713"/>
    <w:rsid w:val="00F92312"/>
    <w:rsid w:val="00FD412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7F533-FA4F-4D12-B744-FE889EBA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customStyle="1" w:styleId="Standard">
    <w:name w:val="Standard"/>
    <w:rsid w:val="00731DF8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B133B-782C-47AC-ADD4-E77CF1398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110</TotalTime>
  <Pages>1</Pages>
  <Words>2337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7</cp:revision>
  <cp:lastPrinted>2001-01-24T12:21:00Z</cp:lastPrinted>
  <dcterms:created xsi:type="dcterms:W3CDTF">2019-04-23T11:47:00Z</dcterms:created>
  <dcterms:modified xsi:type="dcterms:W3CDTF">2019-04-26T08:18:00Z</dcterms:modified>
</cp:coreProperties>
</file>