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860D6" w:rsidRPr="009860D6">
        <w:rPr>
          <w:b/>
          <w:i w:val="0"/>
          <w:sz w:val="22"/>
          <w:szCs w:val="22"/>
        </w:rPr>
        <w:t>4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60D6" w:rsidRPr="009860D6">
        <w:rPr>
          <w:rFonts w:ascii="Times New Roman" w:hAnsi="Times New Roman"/>
          <w:b/>
        </w:rPr>
        <w:t>NA/P/125/2019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60D6" w:rsidRPr="009860D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60D6" w:rsidRPr="009860D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860D6" w:rsidRPr="009860D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60D6" w:rsidRPr="009860D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860D6" w:rsidRPr="009860D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860D6" w:rsidRPr="009860D6">
        <w:rPr>
          <w:rFonts w:ascii="Times New Roman" w:hAnsi="Times New Roman"/>
        </w:rPr>
        <w:t>(</w:t>
      </w:r>
      <w:proofErr w:type="spellStart"/>
      <w:r w:rsidR="009860D6" w:rsidRPr="009860D6">
        <w:rPr>
          <w:rFonts w:ascii="Times New Roman" w:hAnsi="Times New Roman"/>
        </w:rPr>
        <w:t>t.j</w:t>
      </w:r>
      <w:proofErr w:type="spellEnd"/>
      <w:r w:rsidR="009860D6" w:rsidRPr="009860D6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860D6" w:rsidRPr="009860D6">
        <w:rPr>
          <w:rFonts w:ascii="Times New Roman" w:hAnsi="Times New Roman"/>
          <w:b/>
        </w:rPr>
        <w:t xml:space="preserve">Wznowienie licencji na oprogramowanie ESET </w:t>
      </w:r>
      <w:proofErr w:type="spellStart"/>
      <w:r w:rsidR="009860D6" w:rsidRPr="009860D6">
        <w:rPr>
          <w:rFonts w:ascii="Times New Roman" w:hAnsi="Times New Roman"/>
          <w:b/>
        </w:rPr>
        <w:t>Endpoint</w:t>
      </w:r>
      <w:proofErr w:type="spellEnd"/>
      <w:r w:rsidR="009860D6" w:rsidRPr="009860D6">
        <w:rPr>
          <w:rFonts w:ascii="Times New Roman" w:hAnsi="Times New Roman"/>
          <w:b/>
        </w:rPr>
        <w:t xml:space="preserve"> Security lub równoważne.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860D6" w:rsidRPr="009860D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860D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860D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C447D" w:rsidRDefault="00EC447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C447D" w:rsidRDefault="00EC447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29F" w:rsidRDefault="00D7629F" w:rsidP="0038231F">
      <w:pPr>
        <w:spacing w:after="0" w:line="240" w:lineRule="auto"/>
      </w:pPr>
      <w:r>
        <w:separator/>
      </w:r>
    </w:p>
  </w:endnote>
  <w:endnote w:type="continuationSeparator" w:id="0">
    <w:p w:rsidR="00D7629F" w:rsidRDefault="00D762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0D6" w:rsidRDefault="00986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44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44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0D6" w:rsidRDefault="00986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29F" w:rsidRDefault="00D7629F" w:rsidP="0038231F">
      <w:pPr>
        <w:spacing w:after="0" w:line="240" w:lineRule="auto"/>
      </w:pPr>
      <w:r>
        <w:separator/>
      </w:r>
    </w:p>
  </w:footnote>
  <w:footnote w:type="continuationSeparator" w:id="0">
    <w:p w:rsidR="00D7629F" w:rsidRDefault="00D762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0D6" w:rsidRDefault="00986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0D6" w:rsidRDefault="00986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0D6" w:rsidRDefault="00986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29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60D6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7629F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47D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9E47F"/>
  <w15:docId w15:val="{A0D884BB-DB17-4BD0-B34A-80CA49F9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DCDAD-CEAF-4D7B-AE08-D9B154725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2019-04-23T09:23:00Z</cp:lastPrinted>
  <dcterms:created xsi:type="dcterms:W3CDTF">2019-04-23T09:24:00Z</dcterms:created>
  <dcterms:modified xsi:type="dcterms:W3CDTF">2019-04-23T09:24:00Z</dcterms:modified>
</cp:coreProperties>
</file>