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4547C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3A7D" w:rsidRPr="00743A7D">
        <w:rPr>
          <w:rFonts w:ascii="Times New Roman" w:hAnsi="Times New Roman"/>
          <w:b/>
        </w:rPr>
        <w:t>NA/P/135/2019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3A7D" w:rsidRPr="00743A7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3A7D" w:rsidRPr="00743A7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43A7D" w:rsidRPr="00743A7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3A7D" w:rsidRPr="00743A7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43A7D" w:rsidRPr="00743A7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43A7D" w:rsidRPr="00743A7D">
        <w:rPr>
          <w:rFonts w:ascii="Times New Roman" w:hAnsi="Times New Roman"/>
        </w:rPr>
        <w:t>(</w:t>
      </w:r>
      <w:proofErr w:type="spellStart"/>
      <w:r w:rsidR="00743A7D" w:rsidRPr="00743A7D">
        <w:rPr>
          <w:rFonts w:ascii="Times New Roman" w:hAnsi="Times New Roman"/>
        </w:rPr>
        <w:t>t.j</w:t>
      </w:r>
      <w:proofErr w:type="spellEnd"/>
      <w:r w:rsidR="00743A7D" w:rsidRPr="00743A7D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43A7D" w:rsidRPr="00743A7D">
        <w:rPr>
          <w:rFonts w:ascii="Times New Roman" w:hAnsi="Times New Roman"/>
          <w:b/>
        </w:rPr>
        <w:t>Dostawa komputerów przenośnych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43A7D" w:rsidRPr="00743A7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43A7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C5F" w:rsidRDefault="00027C5F" w:rsidP="0038231F">
      <w:pPr>
        <w:spacing w:after="0" w:line="240" w:lineRule="auto"/>
      </w:pPr>
      <w:r>
        <w:separator/>
      </w:r>
    </w:p>
  </w:endnote>
  <w:endnote w:type="continuationSeparator" w:id="0">
    <w:p w:rsidR="00027C5F" w:rsidRDefault="00027C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A7D" w:rsidRDefault="00743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547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547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A7D" w:rsidRDefault="00743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C5F" w:rsidRDefault="00027C5F" w:rsidP="0038231F">
      <w:pPr>
        <w:spacing w:after="0" w:line="240" w:lineRule="auto"/>
      </w:pPr>
      <w:r>
        <w:separator/>
      </w:r>
    </w:p>
  </w:footnote>
  <w:footnote w:type="continuationSeparator" w:id="0">
    <w:p w:rsidR="00027C5F" w:rsidRDefault="00027C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A7D" w:rsidRDefault="00743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A7D" w:rsidRDefault="00743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A7D" w:rsidRDefault="00743A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C5F"/>
    <w:rsid w:val="00023477"/>
    <w:rsid w:val="000247FF"/>
    <w:rsid w:val="00025C8D"/>
    <w:rsid w:val="00027C5F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3A7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47C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F62238"/>
  <w15:docId w15:val="{0386A1A6-195C-48E9-8C9B-E5B9E5495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09DF7-A093-4992-A096-ABCFADA4F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cp:lastModifiedBy>Magdalena Podgórska</cp:lastModifiedBy>
  <cp:revision>2</cp:revision>
  <cp:lastPrinted>2016-07-26T10:32:00Z</cp:lastPrinted>
  <dcterms:created xsi:type="dcterms:W3CDTF">2019-04-26T08:52:00Z</dcterms:created>
  <dcterms:modified xsi:type="dcterms:W3CDTF">2019-04-26T08:52:00Z</dcterms:modified>
</cp:coreProperties>
</file>