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CC4B95" w:rsidP="008D67A9">
      <w:pPr>
        <w:jc w:val="right"/>
        <w:rPr>
          <w:b/>
          <w:bCs/>
          <w:sz w:val="24"/>
        </w:rPr>
      </w:pPr>
      <w:r w:rsidRPr="00CC4B95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CC4B95">
        <w:rPr>
          <w:sz w:val="24"/>
        </w:rPr>
        <w:t>2019-05-09</w:t>
      </w:r>
    </w:p>
    <w:p w:rsidR="00CC4B95" w:rsidRPr="00CC4B95" w:rsidRDefault="00CC4B95" w:rsidP="0018613E">
      <w:pPr>
        <w:spacing w:after="40"/>
        <w:rPr>
          <w:b/>
          <w:bCs/>
          <w:sz w:val="24"/>
        </w:rPr>
      </w:pPr>
      <w:r w:rsidRPr="00CC4B95">
        <w:rPr>
          <w:b/>
          <w:bCs/>
          <w:sz w:val="24"/>
        </w:rPr>
        <w:t>Politechnika Rzeszowska</w:t>
      </w:r>
    </w:p>
    <w:p w:rsidR="00A80738" w:rsidRDefault="00CC4B95" w:rsidP="0018613E">
      <w:pPr>
        <w:spacing w:after="40"/>
        <w:rPr>
          <w:b/>
          <w:bCs/>
          <w:sz w:val="24"/>
        </w:rPr>
      </w:pPr>
      <w:r w:rsidRPr="00CC4B95">
        <w:rPr>
          <w:b/>
          <w:bCs/>
          <w:sz w:val="24"/>
        </w:rPr>
        <w:t>Dział Logistyki i Zamówień Publicznych</w:t>
      </w:r>
    </w:p>
    <w:p w:rsidR="00A80738" w:rsidRPr="0018613E" w:rsidRDefault="00CC4B95" w:rsidP="00A80738">
      <w:pPr>
        <w:rPr>
          <w:bCs/>
          <w:sz w:val="24"/>
        </w:rPr>
      </w:pPr>
      <w:r w:rsidRPr="00CC4B95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CC4B95">
        <w:rPr>
          <w:bCs/>
          <w:sz w:val="24"/>
        </w:rPr>
        <w:t>12</w:t>
      </w:r>
    </w:p>
    <w:p w:rsidR="00A80738" w:rsidRPr="0018613E" w:rsidRDefault="00CC4B95" w:rsidP="00A80738">
      <w:pPr>
        <w:rPr>
          <w:bCs/>
          <w:sz w:val="24"/>
        </w:rPr>
      </w:pPr>
      <w:r w:rsidRPr="00CC4B95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CC4B9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C4B95" w:rsidRPr="00CC4B95">
        <w:rPr>
          <w:b/>
          <w:sz w:val="24"/>
          <w:szCs w:val="24"/>
        </w:rPr>
        <w:t>NA/P/134/2019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8D67A9" w:rsidRDefault="00A80738" w:rsidP="008D67A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C4B95" w:rsidRPr="00CC4B9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C4B95" w:rsidP="00CB5EDB">
      <w:pPr>
        <w:pStyle w:val="Tekstpodstawowywcity"/>
        <w:spacing w:before="120" w:after="240"/>
        <w:ind w:firstLine="0"/>
        <w:jc w:val="center"/>
      </w:pPr>
      <w:r w:rsidRPr="00CC4B95">
        <w:rPr>
          <w:b/>
        </w:rPr>
        <w:t>Dostawa, montaż i ustawienie mebli dla jednostek Politechniki Rzeszowskiej. Dostawa krzeseł i foteli obrotowych dla jednostek Politechniki Rzeszowskiej.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C4B95" w:rsidRPr="00CC4B95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C4B95" w:rsidRPr="00CC4B95">
        <w:rPr>
          <w:sz w:val="24"/>
          <w:szCs w:val="24"/>
        </w:rPr>
        <w:t>08/05/2019</w:t>
      </w:r>
      <w:r w:rsidRPr="00FF4AB1">
        <w:rPr>
          <w:sz w:val="24"/>
          <w:szCs w:val="24"/>
        </w:rPr>
        <w:t xml:space="preserve"> o godz. </w:t>
      </w:r>
      <w:r w:rsidR="00CC4B95" w:rsidRPr="00CC4B95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1 zamówienia w wysokości 1 574.00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2 zamówienia w wysokości 13 500.00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3 zamówienia w wysokości 11 500.00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4 zamówienia w wysokości 6 150.00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5 zamówienia w wysokości 500.00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6 zamówienia w wysokości 1 500.00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7 zamówienia w wysokości 3 730.00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8 zamówienia w wysokości 600.00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9 zamówienia w wysokości 923.00 zł brutto;</w:t>
            </w:r>
          </w:p>
        </w:tc>
      </w:tr>
      <w:tr w:rsidR="00CC4B95" w:rsidRPr="006646D9" w:rsidTr="008D6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C4B95" w:rsidRPr="00A3048A" w:rsidRDefault="00CC4B95" w:rsidP="008D67A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C4B95">
              <w:rPr>
                <w:sz w:val="24"/>
                <w:szCs w:val="24"/>
              </w:rPr>
              <w:t>części 10 zamówienia w wysokości 2 000.00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KOMA R. Kozakiewicz, R. Makowski sp. j.</w:t>
            </w:r>
          </w:p>
          <w:p w:rsidR="00CC4B95" w:rsidRPr="00CB5EDB" w:rsidRDefault="00CC4B95" w:rsidP="008D67A9">
            <w:r w:rsidRPr="00CC4B95">
              <w:t>Chorzowska</w:t>
            </w:r>
            <w:r w:rsidRPr="00CB5EDB">
              <w:t xml:space="preserve"> </w:t>
            </w:r>
            <w:r w:rsidRPr="00CC4B95">
              <w:t>3/3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26-600</w:t>
            </w:r>
            <w:r w:rsidRPr="00CB5EDB">
              <w:t xml:space="preserve"> </w:t>
            </w:r>
            <w:r w:rsidRPr="00CC4B95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1 965.00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KOMA R. Kozakiewicz, R. Makowski sp. j.</w:t>
            </w:r>
          </w:p>
          <w:p w:rsidR="00CC4B95" w:rsidRPr="00CB5EDB" w:rsidRDefault="00CC4B95" w:rsidP="008D67A9">
            <w:r w:rsidRPr="00CC4B95">
              <w:t>Chorzowska</w:t>
            </w:r>
            <w:r w:rsidRPr="00CB5EDB">
              <w:t xml:space="preserve"> </w:t>
            </w:r>
            <w:r w:rsidRPr="00CC4B95">
              <w:t>3/3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26-600</w:t>
            </w:r>
            <w:r w:rsidRPr="00CB5EDB">
              <w:t xml:space="preserve"> </w:t>
            </w:r>
            <w:r w:rsidRPr="00CC4B95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12 840.00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KOMA R. Kozakiewicz, R. Makowski sp. j.</w:t>
            </w:r>
          </w:p>
          <w:p w:rsidR="00CC4B95" w:rsidRPr="00CB5EDB" w:rsidRDefault="00CC4B95" w:rsidP="008D67A9">
            <w:r w:rsidRPr="00CC4B95">
              <w:t>Chorzowska</w:t>
            </w:r>
            <w:r w:rsidRPr="00CB5EDB">
              <w:t xml:space="preserve"> </w:t>
            </w:r>
            <w:r w:rsidRPr="00CC4B95">
              <w:t>3/3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26-600</w:t>
            </w:r>
            <w:r w:rsidRPr="00CB5EDB">
              <w:t xml:space="preserve"> </w:t>
            </w:r>
            <w:r w:rsidRPr="00CC4B95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9 895.00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KOMA R. Kozakiewicz, R. Makowski sp. j.</w:t>
            </w:r>
          </w:p>
          <w:p w:rsidR="00CC4B95" w:rsidRPr="00CB5EDB" w:rsidRDefault="00CC4B95" w:rsidP="008D67A9">
            <w:r w:rsidRPr="00CC4B95">
              <w:t>Chorzowska</w:t>
            </w:r>
            <w:r w:rsidRPr="00CB5EDB">
              <w:t xml:space="preserve"> </w:t>
            </w:r>
            <w:r w:rsidRPr="00CC4B95">
              <w:t>3/3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26-600</w:t>
            </w:r>
            <w:r w:rsidRPr="00CB5EDB">
              <w:t xml:space="preserve"> </w:t>
            </w:r>
            <w:r w:rsidRPr="00CC4B95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10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KOMA R. Kozakiewicz, R. Makowski sp. j.</w:t>
            </w:r>
          </w:p>
          <w:p w:rsidR="00CC4B95" w:rsidRPr="00CB5EDB" w:rsidRDefault="00CC4B95" w:rsidP="008D67A9">
            <w:r w:rsidRPr="00CC4B95">
              <w:t>Chorzowska</w:t>
            </w:r>
            <w:r w:rsidRPr="00CB5EDB">
              <w:t xml:space="preserve"> </w:t>
            </w:r>
            <w:r w:rsidRPr="00CC4B95">
              <w:t>3/3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26-600</w:t>
            </w:r>
            <w:r w:rsidRPr="00CB5EDB">
              <w:t xml:space="preserve"> </w:t>
            </w:r>
            <w:r w:rsidRPr="00CC4B95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1 986.45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14 162.22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4 698.60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757.68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3 215.22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4 445.22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8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861.00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9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861.00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10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Domi</w:t>
            </w:r>
            <w:proofErr w:type="spellEnd"/>
            <w:r w:rsidRPr="00CC4B95">
              <w:t xml:space="preserve"> Styl Maciej Banaszek</w:t>
            </w:r>
          </w:p>
          <w:p w:rsidR="00CC4B95" w:rsidRPr="00CB5EDB" w:rsidRDefault="00CC4B95" w:rsidP="008D67A9">
            <w:r w:rsidRPr="00CC4B95">
              <w:t>Minkowice</w:t>
            </w:r>
            <w:r w:rsidRPr="00CB5EDB">
              <w:t xml:space="preserve"> </w:t>
            </w:r>
            <w:r w:rsidRPr="00CC4B95">
              <w:t>206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21-007</w:t>
            </w:r>
            <w:r w:rsidRPr="00CB5EDB">
              <w:t xml:space="preserve"> </w:t>
            </w:r>
            <w:r w:rsidRPr="00CC4B95">
              <w:t>Mełgiew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2 349.30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2 681.40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17 084.70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27 982.50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5 376.33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746.61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4 858.50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4 551.00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8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627.30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9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627.30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10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proofErr w:type="spellStart"/>
            <w:r w:rsidRPr="00CC4B95">
              <w:t>EsoMedia</w:t>
            </w:r>
            <w:proofErr w:type="spellEnd"/>
            <w:r w:rsidRPr="00CC4B95">
              <w:t xml:space="preserve"> Łukasz Kasperkiewicz</w:t>
            </w:r>
          </w:p>
          <w:p w:rsidR="00CC4B95" w:rsidRPr="00CB5EDB" w:rsidRDefault="00CC4B95" w:rsidP="008D67A9">
            <w:r w:rsidRPr="00CC4B95">
              <w:t>ul. ks. Staszica</w:t>
            </w:r>
            <w:r w:rsidRPr="00CB5EDB">
              <w:t xml:space="preserve"> </w:t>
            </w:r>
            <w:r w:rsidRPr="00CC4B95">
              <w:t>9/5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32-600</w:t>
            </w:r>
            <w:r w:rsidRPr="00CB5EDB">
              <w:t xml:space="preserve"> </w:t>
            </w:r>
            <w:r w:rsidRPr="00CC4B95">
              <w:t>Oświęcim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3 321.00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3 140.19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30 510.15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28 085.82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3 950.76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769.98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3 921.24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3 690.00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8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993.84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9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1 018.44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10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Tronus Polska sp. z o.o.</w:t>
            </w:r>
          </w:p>
          <w:p w:rsidR="00CC4B95" w:rsidRPr="00CB5EDB" w:rsidRDefault="00CC4B95" w:rsidP="008D67A9">
            <w:r w:rsidRPr="00CC4B95">
              <w:t>Ordona</w:t>
            </w:r>
            <w:r w:rsidRPr="00CB5EDB">
              <w:t xml:space="preserve"> </w:t>
            </w:r>
            <w:r w:rsidRPr="00CC4B95">
              <w:t>2a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01-237</w:t>
            </w:r>
            <w:r w:rsidRPr="00CB5EDB">
              <w:t xml:space="preserve"> </w:t>
            </w:r>
            <w:r w:rsidRPr="00CC4B9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1 975.38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F.H.U. ANEX Wiesław Stanuszek</w:t>
            </w:r>
          </w:p>
          <w:p w:rsidR="00CC4B95" w:rsidRPr="00CB5EDB" w:rsidRDefault="00CC4B95" w:rsidP="008D67A9">
            <w:r w:rsidRPr="00CC4B95">
              <w:t>Braci Żmudów</w:t>
            </w:r>
            <w:r w:rsidRPr="00CB5EDB">
              <w:t xml:space="preserve"> </w:t>
            </w:r>
            <w:r w:rsidRPr="00CC4B95">
              <w:t>35B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33-100</w:t>
            </w:r>
            <w:r w:rsidRPr="00CB5EDB">
              <w:t xml:space="preserve"> </w:t>
            </w:r>
            <w:r w:rsidRPr="00CC4B95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1 660.50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F.H.U. ANEX Wiesław Stanuszek</w:t>
            </w:r>
          </w:p>
          <w:p w:rsidR="00CC4B95" w:rsidRPr="00CB5EDB" w:rsidRDefault="00CC4B95" w:rsidP="008D67A9">
            <w:r w:rsidRPr="00CC4B95">
              <w:t>Braci Żmudów</w:t>
            </w:r>
            <w:r w:rsidRPr="00CB5EDB">
              <w:t xml:space="preserve"> </w:t>
            </w:r>
            <w:r w:rsidRPr="00CC4B95">
              <w:t>35B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33-100</w:t>
            </w:r>
            <w:r w:rsidRPr="00CB5EDB">
              <w:t xml:space="preserve"> </w:t>
            </w:r>
            <w:r w:rsidRPr="00CC4B95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13 665.30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F.H.U. ANEX Wiesław Stanuszek</w:t>
            </w:r>
          </w:p>
          <w:p w:rsidR="00CC4B95" w:rsidRPr="00CB5EDB" w:rsidRDefault="00CC4B95" w:rsidP="008D67A9">
            <w:r w:rsidRPr="00CC4B95">
              <w:t>Braci Żmudów</w:t>
            </w:r>
            <w:r w:rsidRPr="00CB5EDB">
              <w:t xml:space="preserve"> </w:t>
            </w:r>
            <w:r w:rsidRPr="00CC4B95">
              <w:t>35B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33-100</w:t>
            </w:r>
            <w:r w:rsidRPr="00CB5EDB">
              <w:t xml:space="preserve"> </w:t>
            </w:r>
            <w:r w:rsidRPr="00CC4B95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10 725.60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1 563.59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13 240.14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9 873.29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3 463.36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429.58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2 055.49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2 912.12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8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863.46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9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551.04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  <w:tr w:rsidR="00CC4B95" w:rsidRPr="00075CD0" w:rsidTr="008D67A9">
        <w:tc>
          <w:tcPr>
            <w:tcW w:w="82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10</w:t>
            </w:r>
          </w:p>
        </w:tc>
        <w:tc>
          <w:tcPr>
            <w:tcW w:w="2295" w:type="dxa"/>
            <w:shd w:val="clear" w:color="auto" w:fill="auto"/>
          </w:tcPr>
          <w:p w:rsidR="00CC4B95" w:rsidRPr="00CB5EDB" w:rsidRDefault="00CC4B95" w:rsidP="008D67A9">
            <w:pPr>
              <w:spacing w:before="40"/>
            </w:pPr>
            <w:r w:rsidRPr="00CC4B95">
              <w:t>KREO STYL Linda Mazur</w:t>
            </w:r>
          </w:p>
          <w:p w:rsidR="00CC4B95" w:rsidRPr="00CB5EDB" w:rsidRDefault="00CC4B95" w:rsidP="008D67A9">
            <w:r w:rsidRPr="00CC4B95">
              <w:t>Hanasiewicza</w:t>
            </w:r>
            <w:r w:rsidRPr="00CB5EDB">
              <w:t xml:space="preserve"> </w:t>
            </w:r>
            <w:r w:rsidRPr="00CC4B95">
              <w:t>22</w:t>
            </w:r>
            <w:r w:rsidRPr="00CB5EDB">
              <w:t xml:space="preserve"> </w:t>
            </w:r>
          </w:p>
          <w:p w:rsidR="00CC4B95" w:rsidRPr="00CB5EDB" w:rsidRDefault="00CC4B95" w:rsidP="008D67A9">
            <w:pPr>
              <w:spacing w:before="40" w:after="40"/>
              <w:jc w:val="both"/>
            </w:pPr>
            <w:r w:rsidRPr="00CC4B95">
              <w:t>35-103</w:t>
            </w:r>
            <w:r w:rsidRPr="00CB5EDB">
              <w:t xml:space="preserve"> </w:t>
            </w:r>
            <w:r w:rsidRPr="00CC4B95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1 731.68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B95" w:rsidRPr="00CB5EDB" w:rsidRDefault="00CC4B95" w:rsidP="008D67A9">
            <w:pPr>
              <w:spacing w:before="120" w:after="120"/>
              <w:jc w:val="center"/>
            </w:pPr>
            <w:r w:rsidRPr="00CC4B95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C236D3" w:rsidRPr="008D67A9" w:rsidRDefault="00A80738" w:rsidP="008D67A9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8D67A9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7A9" w:rsidRDefault="008D67A9">
      <w:r>
        <w:separator/>
      </w:r>
    </w:p>
  </w:endnote>
  <w:endnote w:type="continuationSeparator" w:id="0">
    <w:p w:rsidR="008D67A9" w:rsidRDefault="008D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A9" w:rsidRDefault="008D67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D67A9" w:rsidRDefault="008D67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A9" w:rsidRDefault="008D67A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8D67A9" w:rsidRDefault="008D67A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0BB1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0BB1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A9" w:rsidRDefault="008D67A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D67A9" w:rsidRDefault="008D67A9">
    <w:pPr>
      <w:pStyle w:val="Stopka"/>
      <w:tabs>
        <w:tab w:val="clear" w:pos="4536"/>
      </w:tabs>
      <w:jc w:val="center"/>
    </w:pPr>
  </w:p>
  <w:p w:rsidR="008D67A9" w:rsidRDefault="008D67A9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7A9" w:rsidRDefault="008D67A9">
      <w:r>
        <w:separator/>
      </w:r>
    </w:p>
  </w:footnote>
  <w:footnote w:type="continuationSeparator" w:id="0">
    <w:p w:rsidR="008D67A9" w:rsidRDefault="008D67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A9" w:rsidRDefault="008D67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A9" w:rsidRDefault="008D67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7A9" w:rsidRDefault="008D67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7A9"/>
    <w:rsid w:val="0001764B"/>
    <w:rsid w:val="0003529D"/>
    <w:rsid w:val="00075CD0"/>
    <w:rsid w:val="00092C61"/>
    <w:rsid w:val="0014428B"/>
    <w:rsid w:val="0018613E"/>
    <w:rsid w:val="001A443E"/>
    <w:rsid w:val="002628C2"/>
    <w:rsid w:val="00330BB1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A37A9"/>
    <w:rsid w:val="00861E75"/>
    <w:rsid w:val="00864EE2"/>
    <w:rsid w:val="008B02BA"/>
    <w:rsid w:val="008D67A9"/>
    <w:rsid w:val="009F189D"/>
    <w:rsid w:val="00A3048A"/>
    <w:rsid w:val="00A80738"/>
    <w:rsid w:val="00AC7F83"/>
    <w:rsid w:val="00B50940"/>
    <w:rsid w:val="00C236D3"/>
    <w:rsid w:val="00C94D43"/>
    <w:rsid w:val="00CB5EDB"/>
    <w:rsid w:val="00CC4B95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72583E-AD56-4699-98CE-26B549DD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D67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67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1182</Words>
  <Characters>5469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2019-05-09T10:15:00Z</cp:lastPrinted>
  <dcterms:created xsi:type="dcterms:W3CDTF">2019-05-09T10:18:00Z</dcterms:created>
  <dcterms:modified xsi:type="dcterms:W3CDTF">2019-05-09T10:18:00Z</dcterms:modified>
</cp:coreProperties>
</file>