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6E3F40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32"/>
          <w:szCs w:val="24"/>
        </w:rPr>
      </w:pPr>
      <w:r w:rsidRPr="006E3F40">
        <w:rPr>
          <w:rFonts w:ascii="Times New Roman" w:hAnsi="Times New Roman"/>
          <w:b/>
          <w:sz w:val="24"/>
        </w:rPr>
        <w:t xml:space="preserve">Znak sprawy: </w:t>
      </w:r>
      <w:r w:rsidR="005D6A45" w:rsidRPr="006E3F40">
        <w:rPr>
          <w:rFonts w:ascii="Times New Roman" w:hAnsi="Times New Roman"/>
          <w:b/>
          <w:sz w:val="24"/>
        </w:rPr>
        <w:t>NA/O/144/2019</w:t>
      </w:r>
      <w:r w:rsidRPr="006E3F40">
        <w:rPr>
          <w:rFonts w:ascii="Times New Roman" w:hAnsi="Times New Roman"/>
          <w:b/>
          <w:sz w:val="24"/>
          <w:lang w:val="pl-PL"/>
        </w:rPr>
        <w:t xml:space="preserve"> </w:t>
      </w:r>
      <w:r w:rsidR="005D6A45" w:rsidRPr="006E3F40">
        <w:rPr>
          <w:rFonts w:ascii="Times New Roman" w:hAnsi="Times New Roman"/>
          <w:sz w:val="24"/>
          <w:lang w:val="pl-PL"/>
        </w:rPr>
        <w:t>Rzeszów</w:t>
      </w:r>
      <w:r w:rsidR="00211900" w:rsidRPr="006E3F40">
        <w:rPr>
          <w:rFonts w:ascii="Times New Roman" w:hAnsi="Times New Roman"/>
          <w:sz w:val="24"/>
        </w:rPr>
        <w:t xml:space="preserve">, </w:t>
      </w:r>
      <w:r w:rsidR="005D6A45" w:rsidRPr="006E3F40">
        <w:rPr>
          <w:rFonts w:ascii="Times New Roman" w:hAnsi="Times New Roman"/>
          <w:sz w:val="24"/>
        </w:rPr>
        <w:t>2019-05-10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E3F40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E3F40">
        <w:t>Podstawa pr</w:t>
      </w:r>
      <w:r w:rsidR="00F11D06" w:rsidRPr="006E3F40">
        <w:t xml:space="preserve">awna ogłoszenia: art. 4 pkt. 8 </w:t>
      </w:r>
      <w:r w:rsidR="006E3F40">
        <w:rPr>
          <w:bCs/>
        </w:rPr>
        <w:t xml:space="preserve">ustawy </w:t>
      </w:r>
      <w:r w:rsidR="007427DE" w:rsidRPr="006E3F40">
        <w:rPr>
          <w:bCs/>
        </w:rPr>
        <w:t xml:space="preserve">z dnia </w:t>
      </w:r>
      <w:r w:rsidR="007427DE" w:rsidRPr="006E3F40">
        <w:t xml:space="preserve">29 stycznia 2004 roku Prawo zamówień publicznych </w:t>
      </w:r>
      <w:r w:rsidR="005D6A45" w:rsidRPr="006E3F40">
        <w:t>(t.j.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D6A45" w:rsidP="00583EF9">
      <w:pPr>
        <w:spacing w:line="360" w:lineRule="auto"/>
        <w:rPr>
          <w:b/>
        </w:rPr>
      </w:pPr>
      <w:r w:rsidRPr="005D6A45">
        <w:rPr>
          <w:rFonts w:ascii="Arial" w:hAnsi="Arial" w:cs="Arial"/>
          <w:sz w:val="22"/>
          <w:szCs w:val="22"/>
          <w:lang w:val="de-DE"/>
        </w:rPr>
        <w:t>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D6A45">
        <w:rPr>
          <w:rFonts w:ascii="Arial" w:hAnsi="Arial" w:cs="Arial"/>
          <w:sz w:val="22"/>
          <w:szCs w:val="22"/>
          <w:lang w:val="de-DE"/>
        </w:rPr>
        <w:t xml:space="preserve"> starszy 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D6A45">
        <w:rPr>
          <w:rFonts w:ascii="Arial" w:hAnsi="Arial" w:cs="Arial"/>
          <w:sz w:val="22"/>
          <w:szCs w:val="22"/>
          <w:lang w:val="de-DE"/>
        </w:rPr>
        <w:t>(17) 865</w:t>
      </w:r>
      <w:r w:rsidR="006E3F40">
        <w:rPr>
          <w:rFonts w:ascii="Arial" w:hAnsi="Arial" w:cs="Arial"/>
          <w:sz w:val="22"/>
          <w:szCs w:val="22"/>
          <w:lang w:val="de-DE"/>
        </w:rPr>
        <w:t xml:space="preserve"> </w:t>
      </w:r>
      <w:r w:rsidRPr="005D6A45">
        <w:rPr>
          <w:rFonts w:ascii="Arial" w:hAnsi="Arial" w:cs="Arial"/>
          <w:sz w:val="22"/>
          <w:szCs w:val="22"/>
          <w:lang w:val="de-DE"/>
        </w:rPr>
        <w:t>13</w:t>
      </w:r>
      <w:r w:rsidR="006E3F40">
        <w:rPr>
          <w:rFonts w:ascii="Arial" w:hAnsi="Arial" w:cs="Arial"/>
          <w:sz w:val="22"/>
          <w:szCs w:val="22"/>
          <w:lang w:val="de-DE"/>
        </w:rPr>
        <w:t xml:space="preserve"> </w:t>
      </w:r>
      <w:r w:rsidRPr="005D6A45">
        <w:rPr>
          <w:rFonts w:ascii="Arial" w:hAnsi="Arial" w:cs="Arial"/>
          <w:sz w:val="22"/>
          <w:szCs w:val="22"/>
          <w:lang w:val="de-DE"/>
        </w:rPr>
        <w:t>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E3F40">
        <w:rPr>
          <w:rFonts w:ascii="Arial" w:hAnsi="Arial" w:cs="Arial"/>
          <w:sz w:val="22"/>
          <w:szCs w:val="22"/>
          <w:u w:val="single"/>
          <w:lang w:val="en-US"/>
        </w:rPr>
        <w:t>magdap@prz.edu.pl</w:t>
      </w:r>
    </w:p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E3F40" w:rsidTr="006E3F40">
        <w:tc>
          <w:tcPr>
            <w:tcW w:w="9142" w:type="dxa"/>
            <w:shd w:val="clear" w:color="auto" w:fill="F3F3F3"/>
            <w:vAlign w:val="center"/>
          </w:tcPr>
          <w:p w:rsidR="006E3F40" w:rsidRPr="00CA0351" w:rsidRDefault="006E3F4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E3F40" w:rsidTr="006E3F40">
        <w:tc>
          <w:tcPr>
            <w:tcW w:w="9142" w:type="dxa"/>
          </w:tcPr>
          <w:p w:rsidR="006E3F40" w:rsidRDefault="006E3F40" w:rsidP="00151C5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D6A45">
              <w:t>Dostawa sukcesywna wody mineralnej niegazowanej i gazowanej według potrzeb dla pracowników Politechniki Rzeszowskiej w okresie od czerwca do sierpnia 2019</w:t>
            </w:r>
          </w:p>
          <w:p w:rsidR="006E3F40" w:rsidRDefault="006E3F40" w:rsidP="00151C5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D6A45">
              <w:t>41100000-0 - Woda naturalna</w:t>
            </w:r>
            <w:r>
              <w:t xml:space="preserve"> </w:t>
            </w:r>
          </w:p>
          <w:p w:rsidR="006E3F40" w:rsidRDefault="006E3F40" w:rsidP="00151C50">
            <w:pPr>
              <w:spacing w:after="120"/>
              <w:jc w:val="both"/>
              <w:rPr>
                <w:b/>
              </w:rPr>
            </w:pPr>
          </w:p>
          <w:p w:rsidR="006E3F40" w:rsidRDefault="006E3F40" w:rsidP="00151C5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E3F40" w:rsidRPr="005D6A45" w:rsidRDefault="006E3F40" w:rsidP="00151C50">
            <w:pPr>
              <w:spacing w:after="120"/>
              <w:jc w:val="both"/>
            </w:pPr>
            <w:r w:rsidRPr="005D6A45">
              <w:t xml:space="preserve">woda </w:t>
            </w:r>
            <w:r>
              <w:t>mineralna</w:t>
            </w:r>
            <w:r w:rsidRPr="005D6A45">
              <w:t xml:space="preserve"> gazowana i niegazowana dla pracowników Politechniki Rzeszowskiej dostarczana sukcesywnie w sezonie letnim 2019 r. </w:t>
            </w:r>
          </w:p>
          <w:p w:rsidR="006E3F40" w:rsidRDefault="006E3F40" w:rsidP="00151C50">
            <w:pPr>
              <w:spacing w:after="120"/>
              <w:jc w:val="both"/>
            </w:pPr>
            <w:r w:rsidRPr="005D6A45">
              <w:t>50 000 szt. (50% gazowanej, 50% niegazowanej) o pojemności 0,5 l w butelkach plastikowych.</w:t>
            </w:r>
          </w:p>
          <w:p w:rsidR="006E3F40" w:rsidRDefault="006E3F40" w:rsidP="00151C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3F40" w:rsidRDefault="006E3F40" w:rsidP="00151C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A4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E3F40" w:rsidRDefault="006E3F40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D6A45" w:rsidRPr="003209A8" w:rsidTr="00151C50">
        <w:tc>
          <w:tcPr>
            <w:tcW w:w="8640" w:type="dxa"/>
          </w:tcPr>
          <w:p w:rsidR="005D6A45" w:rsidRPr="006E3F40" w:rsidRDefault="00EF46C3" w:rsidP="00151C50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od czerwca do sierpnia 2019 r.</w:t>
            </w:r>
          </w:p>
        </w:tc>
        <w:tc>
          <w:tcPr>
            <w:tcW w:w="8640" w:type="dxa"/>
          </w:tcPr>
          <w:p w:rsidR="005D6A45" w:rsidRPr="003209A8" w:rsidRDefault="005D6A45" w:rsidP="00151C5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6E3F40" w:rsidRDefault="00316BAA" w:rsidP="006E3F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6E3F4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6E3F4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6E3F4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ci niniejszego ogłoszenia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.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.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 xml:space="preserve"> i wszystkie załączniki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powinna być sporządzona w języku polskim, zrozumiale i czytelnie, napisana komputerowo lub nieścieralnym atramentem.</w:t>
            </w:r>
          </w:p>
          <w:p w:rsidR="00A55307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A55307" w:rsidRPr="002006DB" w:rsidRDefault="00A55307" w:rsidP="00A55307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>Upoważnienie/</w:t>
            </w:r>
            <w:r w:rsidRPr="002006DB">
              <w:rPr>
                <w:rFonts w:ascii="Times New Roman" w:hAnsi="Times New Roman"/>
                <w:i w:val="0"/>
                <w:sz w:val="22"/>
                <w:szCs w:val="22"/>
              </w:rPr>
              <w:t>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6E3F40" w:rsidRPr="006E3F40" w:rsidRDefault="006E3F40" w:rsidP="00A55307">
            <w:pPr>
              <w:pStyle w:val="Nagwek2"/>
              <w:keepNext w:val="0"/>
              <w:spacing w:before="60" w:after="120"/>
              <w:ind w:left="29"/>
              <w:jc w:val="both"/>
              <w:rPr>
                <w:lang w:val="pl-PL" w:eastAsia="pl-PL"/>
              </w:rPr>
            </w:pP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6E3F40" w:rsidRDefault="008443B5" w:rsidP="006E3F40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  <w:r w:rsidRPr="006E3F40">
              <w:rPr>
                <w:rFonts w:cs="Calibri"/>
                <w:b/>
                <w:color w:val="000000"/>
              </w:rPr>
              <w:t xml:space="preserve">Cena 100% </w:t>
            </w:r>
          </w:p>
          <w:p w:rsidR="006E3F40" w:rsidRDefault="006E3F40" w:rsidP="008443B5">
            <w:pPr>
              <w:jc w:val="both"/>
              <w:rPr>
                <w:b/>
              </w:rPr>
            </w:pP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  <w:p w:rsidR="00A55307" w:rsidRDefault="00A55307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E3F40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Wynagrodzenie zostanie wypłacone </w:t>
            </w:r>
            <w:r w:rsidR="006E3F40">
              <w:rPr>
                <w:color w:val="000000"/>
              </w:rPr>
              <w:t xml:space="preserve">zgodnie z umową. </w:t>
            </w:r>
          </w:p>
          <w:p w:rsidR="00EF46C3" w:rsidRDefault="00EF46C3" w:rsidP="006E3F4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C3" w:rsidRDefault="00EF46C3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6E3F4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6E3F40">
              <w:rPr>
                <w:color w:val="000000"/>
              </w:rPr>
              <w:t xml:space="preserve">Ofertę należy przygotować w wersji </w:t>
            </w:r>
            <w:r w:rsidR="006E3F40">
              <w:rPr>
                <w:color w:val="000000"/>
              </w:rPr>
              <w:t xml:space="preserve">papierowej oraz </w:t>
            </w:r>
            <w:r w:rsidRPr="006E3F40">
              <w:rPr>
                <w:color w:val="000000"/>
              </w:rPr>
              <w:t xml:space="preserve">przesłać również w zamkniętej kopercie oznaczonej: </w:t>
            </w:r>
            <w:r w:rsidR="00393B64" w:rsidRPr="006E3F40">
              <w:t xml:space="preserve">„Oferta na: </w:t>
            </w:r>
            <w:r w:rsidR="005D6A45" w:rsidRPr="006E3F40">
              <w:t>Dostawa sukcesywna wody mineralnej niegazowanej i gazowanej według potrzeb dla pracowników Politechniki Rzeszowskiej w okresie letnim 2019</w:t>
            </w:r>
            <w:r w:rsidR="00393B64" w:rsidRPr="006E3F40">
              <w:t xml:space="preserve"> NIE OTWIERAĆ przed </w:t>
            </w:r>
            <w:r w:rsidR="005D6A45" w:rsidRPr="006E3F40">
              <w:t>2019-05-17</w:t>
            </w:r>
            <w:r w:rsidR="00393B64" w:rsidRPr="006E3F40">
              <w:t xml:space="preserve"> godz. </w:t>
            </w:r>
            <w:r w:rsidR="005D6A45" w:rsidRPr="006E3F40">
              <w:t>10:15</w:t>
            </w:r>
            <w:r w:rsidR="00393B64" w:rsidRPr="006E3F40">
              <w:t xml:space="preserve"> - </w:t>
            </w:r>
            <w:r w:rsidR="005D6A45" w:rsidRPr="006E3F40">
              <w:rPr>
                <w:b/>
              </w:rPr>
              <w:t>NA/O/144/2019</w:t>
            </w:r>
            <w:r w:rsidR="00393B64" w:rsidRPr="006E3F40">
              <w:t>”</w:t>
            </w:r>
          </w:p>
          <w:p w:rsidR="00211900" w:rsidRPr="006E3F4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E3F40">
              <w:rPr>
                <w:color w:val="000000"/>
              </w:rPr>
              <w:t>Nieprzekraczalny termin dostarczenia oferty:</w:t>
            </w:r>
            <w:r w:rsidRPr="006E3F40">
              <w:rPr>
                <w:rStyle w:val="apple-converted-space"/>
                <w:color w:val="000000"/>
              </w:rPr>
              <w:t> </w:t>
            </w:r>
          </w:p>
          <w:p w:rsidR="000D4B60" w:rsidRDefault="000D4B60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D4B6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D4B6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D6A45" w:rsidRPr="000D4B60">
              <w:rPr>
                <w:rFonts w:ascii="Times New Roman" w:hAnsi="Times New Roman"/>
                <w:sz w:val="24"/>
              </w:rPr>
              <w:t>siedzibie Zamawiającego</w:t>
            </w:r>
            <w:r w:rsidRPr="000D4B60">
              <w:rPr>
                <w:rFonts w:ascii="Times New Roman" w:hAnsi="Times New Roman"/>
                <w:sz w:val="24"/>
              </w:rPr>
              <w:t xml:space="preserve">, pokój nr </w:t>
            </w:r>
            <w:r w:rsidR="005D6A45" w:rsidRPr="000D4B6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D4B60">
              <w:rPr>
                <w:rFonts w:ascii="Times New Roman" w:hAnsi="Times New Roman"/>
                <w:sz w:val="24"/>
              </w:rPr>
              <w:t xml:space="preserve"> do dnia </w:t>
            </w:r>
            <w:r w:rsidR="005D6A45" w:rsidRPr="000D4B60">
              <w:rPr>
                <w:rFonts w:ascii="Times New Roman" w:hAnsi="Times New Roman"/>
                <w:sz w:val="24"/>
              </w:rPr>
              <w:t>2019-05-17</w:t>
            </w:r>
            <w:r w:rsidRPr="000D4B60">
              <w:rPr>
                <w:rFonts w:ascii="Times New Roman" w:hAnsi="Times New Roman"/>
                <w:sz w:val="24"/>
              </w:rPr>
              <w:t xml:space="preserve"> do godz. </w:t>
            </w:r>
            <w:r w:rsidR="005D6A45" w:rsidRPr="000D4B60">
              <w:rPr>
                <w:rFonts w:ascii="Times New Roman" w:hAnsi="Times New Roman"/>
                <w:sz w:val="24"/>
              </w:rPr>
              <w:t>10:00</w:t>
            </w:r>
            <w:r w:rsidRPr="000D4B60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D6A45" w:rsidRPr="005D6A4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D6A45" w:rsidRPr="005D6A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2019-05-17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D6A45" w:rsidRPr="005D6A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D6A45" w:rsidRPr="005D6A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D6A45" w:rsidRPr="005D6A4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A55307" w:rsidRPr="009B63B4" w:rsidRDefault="00A55307" w:rsidP="00A55307">
      <w:pPr>
        <w:spacing w:before="60" w:after="120"/>
        <w:jc w:val="both"/>
        <w:rPr>
          <w:b/>
          <w:bCs/>
        </w:rPr>
      </w:pPr>
      <w:r>
        <w:rPr>
          <w:b/>
          <w:bCs/>
        </w:rPr>
        <w:t>Zamawiający nie stawia warunków.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D4B60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5D6A45" w:rsidRPr="000D4B60">
              <w:rPr>
                <w:rFonts w:ascii="Times New Roman" w:hAnsi="Times New Roman" w:cs="Calibri"/>
                <w:sz w:val="24"/>
                <w:szCs w:val="24"/>
                <w:u w:val="single"/>
                <w:lang w:val="en-US"/>
              </w:rPr>
              <w:t>magdap@prz.edu.pl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D4B60" w:rsidRDefault="000D4B6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46C3" w:rsidRDefault="00EF46C3" w:rsidP="000D4B60">
      <w:pPr>
        <w:jc w:val="right"/>
        <w:rPr>
          <w:i/>
          <w:szCs w:val="28"/>
        </w:rPr>
      </w:pPr>
    </w:p>
    <w:p w:rsidR="00FB1361" w:rsidRPr="000D4B60" w:rsidRDefault="000D4B60" w:rsidP="000D4B60">
      <w:pPr>
        <w:jc w:val="right"/>
        <w:rPr>
          <w:i/>
          <w:szCs w:val="28"/>
        </w:rPr>
      </w:pPr>
      <w:r w:rsidRPr="000D4B60">
        <w:rPr>
          <w:i/>
          <w:szCs w:val="28"/>
        </w:rPr>
        <w:t>Załącznik nr 1</w:t>
      </w:r>
    </w:p>
    <w:p w:rsidR="000D4B60" w:rsidRDefault="000D4B6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D6A45" w:rsidRPr="005D6A4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D6A4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6A45">
        <w:rPr>
          <w:rFonts w:ascii="Arial" w:hAnsi="Arial" w:cs="Arial"/>
        </w:rPr>
        <w:t>POLITECHNIKA RZESZOWSKA</w:t>
      </w:r>
    </w:p>
    <w:p w:rsidR="001B541E" w:rsidRPr="00A40632" w:rsidRDefault="005D6A4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6A4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D6A4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D6A4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6A4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D6A4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5D6A45" w:rsidRPr="00EF46C3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5D6A45" w:rsidRPr="005D6A45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D6A45" w:rsidP="001B541E">
      <w:pPr>
        <w:ind w:left="142"/>
        <w:jc w:val="center"/>
        <w:rPr>
          <w:rFonts w:ascii="Arial" w:hAnsi="Arial" w:cs="Arial"/>
        </w:rPr>
      </w:pPr>
      <w:r w:rsidRPr="005D6A45">
        <w:rPr>
          <w:rFonts w:ascii="Arial" w:hAnsi="Arial" w:cs="Arial"/>
          <w:b/>
        </w:rPr>
        <w:t>Dostawa sukcesywna wody mineralnej niegazowanej i gazowanej według potrzeb dla pracowników Politechniki Rzeszowskiej w okresie letnim 2019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F46C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EF46C3" w:rsidRDefault="001B541E" w:rsidP="00EF46C3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F46C3" w:rsidTr="00EF46C3">
        <w:tc>
          <w:tcPr>
            <w:tcW w:w="9142" w:type="dxa"/>
            <w:shd w:val="clear" w:color="auto" w:fill="F3F3F3"/>
            <w:vAlign w:val="center"/>
          </w:tcPr>
          <w:p w:rsidR="00EF46C3" w:rsidRPr="00CA0351" w:rsidRDefault="00EF46C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F46C3" w:rsidTr="00EF46C3">
        <w:tc>
          <w:tcPr>
            <w:tcW w:w="9142" w:type="dxa"/>
          </w:tcPr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6A45">
              <w:rPr>
                <w:rFonts w:ascii="Arial" w:hAnsi="Arial" w:cs="Arial"/>
                <w:b/>
                <w:sz w:val="22"/>
                <w:szCs w:val="22"/>
              </w:rPr>
              <w:t>Dostawa sukcesywna wody mineralnej niegazowanej i gazowanej według potrzeb dla pracowników Politechniki Rzeszowskiej w okresie od czerwca do sierpnia 2019</w:t>
            </w:r>
          </w:p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F46C3" w:rsidRPr="002661CA" w:rsidRDefault="00EF46C3" w:rsidP="00151C5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F46C3" w:rsidRDefault="00EF46C3" w:rsidP="00151C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EF46C3" w:rsidRDefault="001B541E" w:rsidP="001B541E">
      <w:pPr>
        <w:spacing w:before="120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2. Deklaruję ponadto:</w:t>
      </w:r>
    </w:p>
    <w:p w:rsidR="001B541E" w:rsidRPr="00EF46C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b/>
          <w:sz w:val="22"/>
        </w:rPr>
      </w:pPr>
      <w:r w:rsidRPr="00EF46C3">
        <w:rPr>
          <w:rFonts w:ascii="Arial" w:hAnsi="Arial" w:cs="Arial"/>
          <w:sz w:val="22"/>
        </w:rPr>
        <w:t xml:space="preserve">termin wykonania zamówienia: </w:t>
      </w:r>
      <w:r w:rsidR="00EF46C3" w:rsidRPr="00EF46C3">
        <w:rPr>
          <w:rFonts w:ascii="Arial" w:hAnsi="Arial" w:cs="Arial"/>
          <w:b/>
          <w:sz w:val="22"/>
        </w:rPr>
        <w:t>od czerwca do sierpnia 2019 r.</w:t>
      </w:r>
    </w:p>
    <w:p w:rsidR="001B541E" w:rsidRPr="00EF46C3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EF46C3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3. Oświadczam, że:</w:t>
      </w:r>
    </w:p>
    <w:p w:rsidR="001B541E" w:rsidRPr="00EF46C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zapoznałem się z opisem przedmiotu zamówienia i</w:t>
      </w:r>
      <w:r w:rsidR="00EF46C3" w:rsidRPr="00EF46C3">
        <w:rPr>
          <w:rFonts w:ascii="Arial" w:hAnsi="Arial" w:cs="Arial"/>
          <w:sz w:val="22"/>
        </w:rPr>
        <w:t xml:space="preserve"> nie wnoszę do niego zastrzeżeń,</w:t>
      </w:r>
      <w:r w:rsidRPr="00EF46C3">
        <w:rPr>
          <w:rFonts w:ascii="Arial" w:hAnsi="Arial" w:cs="Arial"/>
          <w:sz w:val="22"/>
        </w:rPr>
        <w:t xml:space="preserve">  </w:t>
      </w:r>
    </w:p>
    <w:p w:rsidR="001B541E" w:rsidRPr="00EF46C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zapoznaliśmy się z projektem umowy i nie wnosimy do niego uwag</w:t>
      </w:r>
      <w:r w:rsidR="00EF46C3" w:rsidRPr="00EF46C3">
        <w:rPr>
          <w:rFonts w:ascii="Arial" w:hAnsi="Arial" w:cs="Arial"/>
          <w:sz w:val="22"/>
        </w:rPr>
        <w:t>,</w:t>
      </w:r>
    </w:p>
    <w:p w:rsidR="001B541E" w:rsidRPr="00EF46C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 xml:space="preserve">związani jesteśmy ofertą do </w:t>
      </w:r>
      <w:r w:rsidR="005D6A45" w:rsidRPr="00EF46C3">
        <w:rPr>
          <w:rFonts w:ascii="Arial" w:hAnsi="Arial" w:cs="Arial"/>
          <w:sz w:val="22"/>
        </w:rPr>
        <w:t>30</w:t>
      </w:r>
      <w:r w:rsidR="00EF46C3" w:rsidRPr="00EF46C3">
        <w:rPr>
          <w:rFonts w:ascii="Arial" w:hAnsi="Arial" w:cs="Arial"/>
          <w:sz w:val="22"/>
        </w:rPr>
        <w:t xml:space="preserve"> dni,</w:t>
      </w:r>
    </w:p>
    <w:p w:rsidR="001B541E" w:rsidRPr="00EF46C3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EF46C3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EF46C3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EF46C3">
        <w:rPr>
          <w:rFonts w:ascii="Arial" w:hAnsi="Arial" w:cs="Arial"/>
          <w:sz w:val="22"/>
        </w:rPr>
        <w:t>od których dane osobowe bezpośrednio lub pośrednio pozyskałem</w:t>
      </w:r>
      <w:r w:rsidRPr="00EF46C3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EF46C3">
        <w:rPr>
          <w:rFonts w:ascii="Arial" w:hAnsi="Arial" w:cs="Arial"/>
          <w:sz w:val="22"/>
        </w:rPr>
        <w:t>.*</w:t>
      </w:r>
      <w:r w:rsidRPr="00EF46C3">
        <w:rPr>
          <w:rFonts w:ascii="Arial" w:hAnsi="Arial" w:cs="Arial"/>
          <w:i/>
          <w:color w:val="000000"/>
          <w:sz w:val="22"/>
        </w:rPr>
        <w:t xml:space="preserve"> </w:t>
      </w:r>
      <w:r w:rsidRPr="00EF46C3">
        <w:rPr>
          <w:rFonts w:ascii="Arial" w:hAnsi="Arial" w:cs="Arial"/>
          <w:i/>
          <w:color w:val="000000"/>
          <w:sz w:val="20"/>
        </w:rPr>
        <w:t>/Jeśli nie dotyczy wykreślić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EF46C3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EF46C3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EF46C3" w:rsidRDefault="001B541E" w:rsidP="00EF46C3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EF46C3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EF46C3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EF46C3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EF46C3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EF46C3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0"/>
        <w:gridCol w:w="2249"/>
        <w:gridCol w:w="5917"/>
      </w:tblGrid>
      <w:tr w:rsidR="00A55307" w:rsidRPr="00EF46C3" w:rsidTr="00EF46C3">
        <w:tc>
          <w:tcPr>
            <w:tcW w:w="92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UWAGA!!!!! Proszę wypełnić obowiązkowo.</w:t>
            </w:r>
          </w:p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Dane kontaktowe Wykonawcy:  </w:t>
            </w:r>
          </w:p>
        </w:tc>
      </w:tr>
      <w:tr w:rsidR="00A55307" w:rsidRPr="00EF46C3" w:rsidTr="00EF46C3"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 xml:space="preserve">Pełna nazwa wykonawcy zgodnie z wpisem do </w:t>
            </w:r>
            <w:r w:rsidRPr="00EF46C3">
              <w:rPr>
                <w:b/>
                <w:bCs/>
                <w:sz w:val="22"/>
                <w:szCs w:val="22"/>
              </w:rPr>
              <w:t xml:space="preserve">CEiIDG </w:t>
            </w:r>
            <w:r w:rsidRPr="00EF46C3">
              <w:rPr>
                <w:b/>
                <w:bCs/>
                <w:sz w:val="22"/>
                <w:szCs w:val="22"/>
              </w:rPr>
              <w:t>lub KRS</w:t>
            </w:r>
            <w:r w:rsidRPr="00EF46C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91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55307" w:rsidRPr="00EF46C3" w:rsidTr="00EF46C3">
        <w:trPr>
          <w:trHeight w:val="460"/>
        </w:trPr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55307" w:rsidRPr="00EF46C3" w:rsidTr="00EF46C3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307" w:rsidRPr="00EF46C3" w:rsidRDefault="00A55307" w:rsidP="00EF46C3">
            <w:pPr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telefon</w:t>
            </w:r>
            <w:r w:rsidRPr="00EF46C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24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55307" w:rsidRPr="00EF46C3" w:rsidTr="00EF46C3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307" w:rsidRPr="00EF46C3" w:rsidRDefault="00A55307" w:rsidP="00EF46C3">
            <w:pPr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Fax</w:t>
            </w:r>
            <w:r w:rsidRPr="00EF46C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24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bookmarkStart w:id="0" w:name="_GoBack"/>
        <w:bookmarkEnd w:id="0"/>
      </w:tr>
      <w:tr w:rsidR="00A55307" w:rsidRPr="00EF46C3" w:rsidTr="00EF46C3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307" w:rsidRPr="00EF46C3" w:rsidRDefault="00A55307" w:rsidP="00EF46C3">
            <w:pPr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224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55307" w:rsidRPr="00EF46C3" w:rsidTr="00EF46C3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307" w:rsidRPr="00EF46C3" w:rsidRDefault="00EF46C3" w:rsidP="00EF46C3">
            <w:pPr>
              <w:jc w:val="both"/>
              <w:rPr>
                <w:b/>
                <w:bCs/>
                <w:sz w:val="22"/>
                <w:szCs w:val="22"/>
              </w:rPr>
            </w:pPr>
            <w:r w:rsidRPr="00EF46C3">
              <w:rPr>
                <w:b/>
                <w:bCs/>
                <w:sz w:val="22"/>
                <w:szCs w:val="22"/>
              </w:rPr>
              <w:t>NIP</w:t>
            </w:r>
            <w:r w:rsidR="00A55307" w:rsidRPr="00EF46C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24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</w:tcPr>
          <w:p w:rsidR="00A55307" w:rsidRPr="00EF46C3" w:rsidRDefault="00A55307" w:rsidP="00A55307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1B541E" w:rsidRPr="00A40632" w:rsidRDefault="001B541E" w:rsidP="001B541E">
      <w:pPr>
        <w:rPr>
          <w:rFonts w:ascii="Arial" w:hAnsi="Arial" w:cs="Arial"/>
        </w:rPr>
      </w:pPr>
    </w:p>
    <w:p w:rsidR="001B541E" w:rsidRPr="00A55307" w:rsidRDefault="001B541E" w:rsidP="001B541E">
      <w:pPr>
        <w:jc w:val="right"/>
        <w:rPr>
          <w:sz w:val="20"/>
          <w:szCs w:val="20"/>
        </w:rPr>
      </w:pPr>
      <w:r w:rsidRPr="00A55307">
        <w:rPr>
          <w:sz w:val="20"/>
          <w:szCs w:val="20"/>
        </w:rPr>
        <w:t>................................dn</w:t>
      </w:r>
      <w:r w:rsidR="00A55307">
        <w:rPr>
          <w:sz w:val="20"/>
          <w:szCs w:val="20"/>
        </w:rPr>
        <w:t>. ............................</w:t>
      </w:r>
    </w:p>
    <w:p w:rsidR="001B541E" w:rsidRPr="00A55307" w:rsidRDefault="001B541E" w:rsidP="001B541E">
      <w:pPr>
        <w:rPr>
          <w:sz w:val="20"/>
          <w:szCs w:val="20"/>
        </w:rPr>
      </w:pPr>
    </w:p>
    <w:p w:rsidR="001B541E" w:rsidRPr="00A55307" w:rsidRDefault="001B541E" w:rsidP="001B541E">
      <w:pPr>
        <w:rPr>
          <w:sz w:val="20"/>
          <w:szCs w:val="20"/>
        </w:rPr>
      </w:pPr>
      <w:r w:rsidRPr="00A55307">
        <w:rPr>
          <w:sz w:val="20"/>
          <w:szCs w:val="20"/>
        </w:rPr>
        <w:t>..............................................................</w:t>
      </w:r>
    </w:p>
    <w:p w:rsidR="001B541E" w:rsidRPr="00A55307" w:rsidRDefault="001B541E" w:rsidP="00A55307">
      <w:pPr>
        <w:pStyle w:val="Tekstpodstawowywcity"/>
        <w:ind w:left="0"/>
        <w:rPr>
          <w:sz w:val="20"/>
          <w:szCs w:val="20"/>
        </w:rPr>
      </w:pPr>
      <w:r w:rsidRPr="00A55307">
        <w:rPr>
          <w:sz w:val="20"/>
          <w:szCs w:val="20"/>
        </w:rPr>
        <w:t>podpisy i pieczęcie osób upoważnionych</w:t>
      </w:r>
    </w:p>
    <w:p w:rsidR="001B541E" w:rsidRPr="00A55307" w:rsidRDefault="001B541E" w:rsidP="00A55307">
      <w:pPr>
        <w:pStyle w:val="Tekstpodstawowywcity"/>
        <w:ind w:left="0"/>
        <w:rPr>
          <w:sz w:val="20"/>
          <w:szCs w:val="20"/>
        </w:rPr>
      </w:pPr>
      <w:r w:rsidRPr="00A55307">
        <w:rPr>
          <w:sz w:val="20"/>
          <w:szCs w:val="20"/>
        </w:rPr>
        <w:t>do reprezentowania Wykonawcy</w:t>
      </w:r>
    </w:p>
    <w:sectPr w:rsidR="001B541E" w:rsidRPr="00A55307" w:rsidSect="00EF46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7B6" w:rsidRDefault="00E737B6">
      <w:r>
        <w:separator/>
      </w:r>
    </w:p>
  </w:endnote>
  <w:endnote w:type="continuationSeparator" w:id="0">
    <w:p w:rsidR="00E737B6" w:rsidRDefault="00E7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F46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6C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6C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46C3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7B6" w:rsidRDefault="00E737B6">
      <w:r>
        <w:separator/>
      </w:r>
    </w:p>
  </w:footnote>
  <w:footnote w:type="continuationSeparator" w:id="0">
    <w:p w:rsidR="00E737B6" w:rsidRDefault="00E7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A45" w:rsidRDefault="005D6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A45" w:rsidRDefault="005D6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A45" w:rsidRDefault="005D6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7B6"/>
    <w:rsid w:val="00006B5B"/>
    <w:rsid w:val="00014627"/>
    <w:rsid w:val="000600B5"/>
    <w:rsid w:val="000D4B60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6A4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E3F40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5307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37B6"/>
    <w:rsid w:val="00E77CD7"/>
    <w:rsid w:val="00E836F2"/>
    <w:rsid w:val="00EB415D"/>
    <w:rsid w:val="00EB5497"/>
    <w:rsid w:val="00EF46C3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404FB"/>
  <w15:chartTrackingRefBased/>
  <w15:docId w15:val="{8326087C-C01A-4C1C-8D87-9E788A4BF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F46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4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1080</Words>
  <Characters>8314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9376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Podgórska</dc:creator>
  <cp:keywords/>
  <cp:lastModifiedBy>Magdalena Podgórska</cp:lastModifiedBy>
  <cp:revision>2</cp:revision>
  <cp:lastPrinted>2019-05-10T07:56:00Z</cp:lastPrinted>
  <dcterms:created xsi:type="dcterms:W3CDTF">2019-05-10T07:56:00Z</dcterms:created>
  <dcterms:modified xsi:type="dcterms:W3CDTF">2019-05-10T07:56:00Z</dcterms:modified>
</cp:coreProperties>
</file>