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4C270C" w:rsidRDefault="006676AE" w:rsidP="004C270C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C270C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6076E" w:rsidRPr="0056076E">
        <w:rPr>
          <w:rFonts w:ascii="Times New Roman" w:hAnsi="Times New Roman"/>
          <w:b/>
        </w:rPr>
        <w:t>NA/P/150/2019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6076E" w:rsidRPr="0056076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6076E" w:rsidRPr="0056076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6076E" w:rsidRPr="0056076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6076E" w:rsidRPr="0056076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6076E" w:rsidRPr="0056076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4C270C" w:rsidRDefault="007936D6" w:rsidP="004C270C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4C270C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6076E" w:rsidRPr="0056076E">
        <w:rPr>
          <w:rFonts w:ascii="Times New Roman" w:hAnsi="Times New Roman"/>
        </w:rPr>
        <w:t>(</w:t>
      </w:r>
      <w:proofErr w:type="spellStart"/>
      <w:r w:rsidR="0056076E" w:rsidRPr="0056076E">
        <w:rPr>
          <w:rFonts w:ascii="Times New Roman" w:hAnsi="Times New Roman"/>
        </w:rPr>
        <w:t>t.j</w:t>
      </w:r>
      <w:proofErr w:type="spellEnd"/>
      <w:r w:rsidR="0056076E" w:rsidRPr="0056076E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4C270C" w:rsidRDefault="00313417" w:rsidP="004C270C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6076E" w:rsidRPr="0056076E">
        <w:rPr>
          <w:rFonts w:ascii="Times New Roman" w:hAnsi="Times New Roman"/>
          <w:b/>
        </w:rPr>
        <w:t>Dobudowa zewnętrznej platformy (podnośnika) dla osób niepełnosprawnych ruchowo w Domu Studenckim DS. Ikar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6076E" w:rsidRPr="0056076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56076E" w:rsidRPr="00997D0F" w:rsidRDefault="0056076E" w:rsidP="0056076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56076E" w:rsidRPr="00023477" w:rsidRDefault="0056076E" w:rsidP="0056076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56076E" w:rsidRPr="00997D0F" w:rsidRDefault="0056076E" w:rsidP="0056076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6076E" w:rsidRPr="000247FF" w:rsidRDefault="0056076E" w:rsidP="0056076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56076E" w:rsidRPr="000247FF" w:rsidRDefault="0056076E" w:rsidP="0056076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56076E" w:rsidRPr="00292198" w:rsidRDefault="0056076E" w:rsidP="0056076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6076E" w:rsidRPr="000247FF" w:rsidRDefault="0056076E" w:rsidP="0056076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292198" w:rsidRPr="004C270C" w:rsidRDefault="0056076E" w:rsidP="004C270C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4C270C" w:rsidRDefault="004C270C" w:rsidP="004C270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4C270C" w:rsidRDefault="004C270C" w:rsidP="004C270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Default="00F8042D" w:rsidP="004C270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4C270C" w:rsidRDefault="00FE4E2B" w:rsidP="004C270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4C270C" w:rsidSect="004C27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7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E76" w:rsidRDefault="00545E76" w:rsidP="0038231F">
      <w:pPr>
        <w:spacing w:after="0" w:line="240" w:lineRule="auto"/>
      </w:pPr>
      <w:r>
        <w:separator/>
      </w:r>
    </w:p>
  </w:endnote>
  <w:endnote w:type="continuationSeparator" w:id="0">
    <w:p w:rsidR="00545E76" w:rsidRDefault="00545E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76E" w:rsidRDefault="0056076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C270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C270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76E" w:rsidRDefault="005607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E76" w:rsidRDefault="00545E76" w:rsidP="0038231F">
      <w:pPr>
        <w:spacing w:after="0" w:line="240" w:lineRule="auto"/>
      </w:pPr>
      <w:r>
        <w:separator/>
      </w:r>
    </w:p>
  </w:footnote>
  <w:footnote w:type="continuationSeparator" w:id="0">
    <w:p w:rsidR="00545E76" w:rsidRDefault="00545E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76E" w:rsidRDefault="005607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76E" w:rsidRDefault="005607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76E" w:rsidRDefault="005607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5E7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270C"/>
    <w:rsid w:val="004C4854"/>
    <w:rsid w:val="004D7E48"/>
    <w:rsid w:val="004F23F7"/>
    <w:rsid w:val="004F40EF"/>
    <w:rsid w:val="005103B9"/>
    <w:rsid w:val="00520174"/>
    <w:rsid w:val="00545E76"/>
    <w:rsid w:val="0056076E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445F40-4704-4114-B67B-91D113519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B4660-760D-4B22-8BD7-327B9088F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731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2019-05-10T10:49:00Z</cp:lastPrinted>
  <dcterms:created xsi:type="dcterms:W3CDTF">2019-05-10T10:49:00Z</dcterms:created>
  <dcterms:modified xsi:type="dcterms:W3CDTF">2019-05-10T10:49:00Z</dcterms:modified>
</cp:coreProperties>
</file>