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38B" w:rsidRPr="00B0338B" w:rsidRDefault="00B0338B">
      <w:pPr>
        <w:rPr>
          <w:b/>
          <w:bCs/>
          <w:sz w:val="24"/>
        </w:rPr>
      </w:pPr>
      <w:r w:rsidRPr="00B0338B">
        <w:rPr>
          <w:b/>
          <w:bCs/>
          <w:sz w:val="24"/>
        </w:rPr>
        <w:t>Politechnika Rzeszowska</w:t>
      </w:r>
    </w:p>
    <w:p w:rsidR="00EF1037" w:rsidRDefault="00B0338B">
      <w:pPr>
        <w:rPr>
          <w:b/>
          <w:bCs/>
          <w:sz w:val="24"/>
        </w:rPr>
      </w:pPr>
      <w:r w:rsidRPr="00B0338B">
        <w:rPr>
          <w:b/>
          <w:bCs/>
          <w:sz w:val="24"/>
        </w:rPr>
        <w:t>Dział Logistyki i Zamówień Publicznych</w:t>
      </w:r>
    </w:p>
    <w:p w:rsidR="00EF1037" w:rsidRDefault="00B0338B">
      <w:pPr>
        <w:rPr>
          <w:b/>
          <w:bCs/>
          <w:sz w:val="24"/>
        </w:rPr>
      </w:pPr>
      <w:r w:rsidRPr="00B0338B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B0338B">
        <w:rPr>
          <w:b/>
          <w:bCs/>
          <w:sz w:val="24"/>
        </w:rPr>
        <w:t>12</w:t>
      </w:r>
    </w:p>
    <w:p w:rsidR="00EF1037" w:rsidRDefault="00B0338B">
      <w:pPr>
        <w:rPr>
          <w:b/>
          <w:bCs/>
          <w:sz w:val="24"/>
        </w:rPr>
      </w:pPr>
      <w:r w:rsidRPr="00B0338B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B0338B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0338B" w:rsidRPr="00B0338B">
        <w:rPr>
          <w:bCs/>
          <w:sz w:val="24"/>
          <w:szCs w:val="24"/>
        </w:rPr>
        <w:t>NA/P/135/2019</w:t>
      </w:r>
      <w:r w:rsidR="00EF1037">
        <w:rPr>
          <w:sz w:val="24"/>
        </w:rPr>
        <w:tab/>
        <w:t xml:space="preserve"> </w:t>
      </w:r>
      <w:r w:rsidR="00B0338B" w:rsidRPr="00B0338B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B0338B" w:rsidRPr="00B0338B">
        <w:rPr>
          <w:sz w:val="24"/>
        </w:rPr>
        <w:t>2019-05-16</w:t>
      </w:r>
    </w:p>
    <w:p w:rsidR="00EF1037" w:rsidRDefault="00EF1037" w:rsidP="0046091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Pr="00BB0B6B" w:rsidRDefault="00EF1037" w:rsidP="00BB0B6B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0338B" w:rsidRPr="00B0338B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  <w:r w:rsidR="00BB0B6B">
        <w:rPr>
          <w:sz w:val="24"/>
        </w:rPr>
        <w:t xml:space="preserve"> </w:t>
      </w:r>
      <w:r w:rsidR="00B0338B" w:rsidRPr="00B0338B">
        <w:rPr>
          <w:b/>
          <w:sz w:val="24"/>
          <w:szCs w:val="24"/>
        </w:rPr>
        <w:t>Dostawa komputerów przenośnych dla jednostek Politechniki Rzeszowskiej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0338B" w:rsidRPr="00B0338B">
        <w:rPr>
          <w:sz w:val="24"/>
          <w:szCs w:val="24"/>
        </w:rPr>
        <w:t>(</w:t>
      </w:r>
      <w:proofErr w:type="spellStart"/>
      <w:r w:rsidR="00B0338B" w:rsidRPr="00B0338B">
        <w:rPr>
          <w:sz w:val="24"/>
          <w:szCs w:val="24"/>
        </w:rPr>
        <w:t>t.j</w:t>
      </w:r>
      <w:proofErr w:type="spellEnd"/>
      <w:r w:rsidR="00B0338B" w:rsidRPr="00B0338B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0338B" w:rsidRPr="00B0338B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0338B" w:rsidRPr="00B0338B">
        <w:rPr>
          <w:b/>
          <w:sz w:val="24"/>
          <w:szCs w:val="22"/>
        </w:rPr>
        <w:t>Dostawa komputerów przenośnych dla jednostek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BB0B6B" w:rsidRDefault="00C67F0C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1. Zamawiający dokonuje modyfikacji treści SIWZ poprzez zmianę opisu przedmiotu zamówienia dla zadania częściowego nr 5 tj.</w:t>
      </w:r>
    </w:p>
    <w:p w:rsidR="00C67F0C" w:rsidRDefault="00C67F0C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W szczegółowym opisie przedmiotu zamówienia w załączniku nr 1 do SIWZ jest:</w:t>
      </w:r>
    </w:p>
    <w:tbl>
      <w:tblPr>
        <w:tblW w:w="1000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004"/>
      </w:tblGrid>
      <w:tr w:rsidR="00C67F0C" w:rsidRPr="005771D3" w:rsidTr="00E36BC4">
        <w:tc>
          <w:tcPr>
            <w:tcW w:w="10004" w:type="dxa"/>
            <w:shd w:val="clear" w:color="auto" w:fill="CCCCCC"/>
            <w:vAlign w:val="center"/>
          </w:tcPr>
          <w:p w:rsidR="00C67F0C" w:rsidRPr="005771D3" w:rsidRDefault="00C67F0C" w:rsidP="00E36BC4">
            <w:pPr>
              <w:ind w:left="923"/>
              <w:rPr>
                <w:b/>
              </w:rPr>
            </w:pPr>
            <w:r>
              <w:rPr>
                <w:b/>
              </w:rPr>
              <w:t>5</w:t>
            </w:r>
            <w:r w:rsidRPr="005771D3">
              <w:rPr>
                <w:b/>
              </w:rPr>
              <w:t>. Komputer przenośny (laptop)</w:t>
            </w:r>
            <w:r>
              <w:rPr>
                <w:b/>
              </w:rPr>
              <w:t xml:space="preserve"> </w:t>
            </w:r>
            <w:r w:rsidRPr="005771D3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Pr="00FD27F4">
              <w:rPr>
                <w:b/>
              </w:rPr>
              <w:t>Katedra Awioniki i Sterowania</w:t>
            </w:r>
            <w:r>
              <w:rPr>
                <w:b/>
              </w:rPr>
              <w:t xml:space="preserve"> </w:t>
            </w:r>
            <w:r w:rsidRPr="005771D3">
              <w:rPr>
                <w:b/>
              </w:rPr>
              <w:t>– 1 szt.</w:t>
            </w:r>
          </w:p>
        </w:tc>
      </w:tr>
      <w:tr w:rsidR="00C67F0C" w:rsidTr="00E36BC4">
        <w:trPr>
          <w:trHeight w:val="324"/>
        </w:trPr>
        <w:tc>
          <w:tcPr>
            <w:tcW w:w="10004" w:type="dxa"/>
          </w:tcPr>
          <w:p w:rsidR="00C67F0C" w:rsidRPr="007D5D46" w:rsidRDefault="00C67F0C" w:rsidP="00E36BC4">
            <w:pPr>
              <w:rPr>
                <w:b/>
              </w:rPr>
            </w:pPr>
            <w:r w:rsidRPr="007D5D46">
              <w:rPr>
                <w:b/>
              </w:rPr>
              <w:t>Przekątna ekranu: 13,3[cale]</w:t>
            </w:r>
          </w:p>
          <w:p w:rsidR="00C67F0C" w:rsidRDefault="00C67F0C" w:rsidP="00E36BC4">
            <w:r>
              <w:t>Rozdzielczość:1920 x 1080</w:t>
            </w:r>
          </w:p>
          <w:p w:rsidR="00C67F0C" w:rsidRDefault="00C67F0C" w:rsidP="00E36BC4">
            <w:r>
              <w:t xml:space="preserve">Typ ekranu: </w:t>
            </w:r>
            <w:proofErr w:type="spellStart"/>
            <w:r>
              <w:t>Full</w:t>
            </w:r>
            <w:proofErr w:type="spellEnd"/>
            <w:r>
              <w:t xml:space="preserve"> HD</w:t>
            </w:r>
          </w:p>
          <w:p w:rsidR="00C67F0C" w:rsidRDefault="00C67F0C" w:rsidP="00E36BC4">
            <w:r>
              <w:t>Technologia matrycy: matowa,</w:t>
            </w:r>
            <w:r w:rsidRPr="00A25B54">
              <w:t xml:space="preserve"> IPS</w:t>
            </w:r>
          </w:p>
          <w:p w:rsidR="00C67F0C" w:rsidRPr="006E6A14" w:rsidRDefault="00C67F0C" w:rsidP="00E36BC4">
            <w:r>
              <w:t>I</w:t>
            </w:r>
            <w:r w:rsidRPr="006E6A14">
              <w:t>lość rdzeni</w:t>
            </w:r>
            <w:r>
              <w:t xml:space="preserve"> procesora </w:t>
            </w:r>
            <w:r w:rsidRPr="006E6A14">
              <w:t xml:space="preserve">: </w:t>
            </w:r>
            <w:r>
              <w:t>4</w:t>
            </w:r>
            <w:r w:rsidRPr="006E6A14">
              <w:t xml:space="preserve"> szt.</w:t>
            </w:r>
          </w:p>
          <w:p w:rsidR="00C67F0C" w:rsidRPr="006E6A14" w:rsidRDefault="00C67F0C" w:rsidP="00E36BC4">
            <w:r>
              <w:t>W</w:t>
            </w:r>
            <w:r w:rsidRPr="006E6A14">
              <w:t xml:space="preserve">ydajność procesora nie mniejsza niż </w:t>
            </w:r>
            <w:r>
              <w:t>5840</w:t>
            </w:r>
            <w:r w:rsidRPr="006E6A14">
              <w:t xml:space="preserve"> pkt. </w:t>
            </w:r>
            <w:r>
              <w:t>w</w:t>
            </w:r>
            <w:r w:rsidRPr="006E6A14">
              <w:t>g 3</w:t>
            </w:r>
            <w:r>
              <w:t>DM</w:t>
            </w:r>
            <w:r w:rsidRPr="006E6A14">
              <w:t>ark06 CPU</w:t>
            </w:r>
          </w:p>
          <w:p w:rsidR="00C67F0C" w:rsidRDefault="00C67F0C" w:rsidP="00E36BC4">
            <w:r>
              <w:t>P</w:t>
            </w:r>
            <w:r w:rsidRPr="006E6A14">
              <w:t>obór mocy procesora, nie więcej niż: 17 W</w:t>
            </w:r>
          </w:p>
          <w:p w:rsidR="00C67F0C" w:rsidRDefault="00C67F0C" w:rsidP="00E36BC4">
            <w:r>
              <w:t>Ilość pamięci:16 [GB]</w:t>
            </w:r>
          </w:p>
          <w:p w:rsidR="00C67F0C" w:rsidRDefault="00C67F0C" w:rsidP="00E36BC4">
            <w:r>
              <w:t>Typ pamięci: DDR4</w:t>
            </w:r>
          </w:p>
          <w:p w:rsidR="00C67F0C" w:rsidRDefault="00C67F0C" w:rsidP="00E36BC4">
            <w:r>
              <w:t>Maksymalna ilość pamięci: 32 [GB]</w:t>
            </w:r>
          </w:p>
          <w:p w:rsidR="00C67F0C" w:rsidRDefault="00C67F0C" w:rsidP="00E36BC4">
            <w:r>
              <w:t>Taktowanie pamięci: 2400 [</w:t>
            </w:r>
            <w:proofErr w:type="spellStart"/>
            <w:r>
              <w:t>MHz</w:t>
            </w:r>
            <w:proofErr w:type="spellEnd"/>
            <w:r>
              <w:t>]</w:t>
            </w:r>
          </w:p>
          <w:p w:rsidR="00C67F0C" w:rsidRDefault="00C67F0C" w:rsidP="00E36BC4">
            <w:r>
              <w:t>Liczba banków pamięci: 2</w:t>
            </w:r>
          </w:p>
          <w:p w:rsidR="00C67F0C" w:rsidRDefault="00C67F0C" w:rsidP="00E36BC4">
            <w:r>
              <w:t>Dysk twardy: SSD SATA 1000 [GB]</w:t>
            </w:r>
          </w:p>
          <w:p w:rsidR="00C67F0C" w:rsidRDefault="00C67F0C" w:rsidP="00E36BC4">
            <w:r>
              <w:t xml:space="preserve">Karta graficzna: zintegrowana </w:t>
            </w:r>
            <w:r w:rsidRPr="006E6A14">
              <w:t xml:space="preserve">o wydajności nie mniejszej niż </w:t>
            </w:r>
            <w:r>
              <w:t>10500</w:t>
            </w:r>
            <w:r w:rsidRPr="006E6A14">
              <w:t xml:space="preserve"> pkt. </w:t>
            </w:r>
            <w:r>
              <w:t>w</w:t>
            </w:r>
            <w:r w:rsidRPr="006E6A14">
              <w:t>g 3</w:t>
            </w:r>
            <w:r>
              <w:t>DM</w:t>
            </w:r>
            <w:r w:rsidRPr="006E6A14">
              <w:t>ark06</w:t>
            </w:r>
          </w:p>
          <w:p w:rsidR="00C67F0C" w:rsidRDefault="00C67F0C" w:rsidP="00E36BC4">
            <w:r>
              <w:t>Ilość pamięci video z współdzieloną: 32768 [MB]</w:t>
            </w:r>
          </w:p>
          <w:p w:rsidR="00C67F0C" w:rsidRDefault="00C67F0C" w:rsidP="00E36BC4">
            <w:r>
              <w:t>Napęd optyczny: brak</w:t>
            </w:r>
          </w:p>
          <w:p w:rsidR="00C67F0C" w:rsidRDefault="00C67F0C" w:rsidP="00E36BC4">
            <w:r>
              <w:t xml:space="preserve">Substytut myszki: </w:t>
            </w:r>
            <w:proofErr w:type="spellStart"/>
            <w:r>
              <w:t>touchpad</w:t>
            </w:r>
            <w:proofErr w:type="spellEnd"/>
            <w:r>
              <w:t xml:space="preserve"> + </w:t>
            </w:r>
            <w:proofErr w:type="spellStart"/>
            <w:r>
              <w:t>trackpoint</w:t>
            </w:r>
            <w:proofErr w:type="spellEnd"/>
          </w:p>
          <w:p w:rsidR="00C67F0C" w:rsidRDefault="00C67F0C" w:rsidP="00E36BC4">
            <w:r>
              <w:t>Typ klawiatury: podświetlana</w:t>
            </w:r>
          </w:p>
          <w:p w:rsidR="00C67F0C" w:rsidRDefault="00C67F0C" w:rsidP="00E36BC4">
            <w:r>
              <w:t>Obsługiwane karty pamięci: SD, SDHC, SDXC, MMC</w:t>
            </w:r>
          </w:p>
          <w:p w:rsidR="00C67F0C" w:rsidRDefault="00C67F0C" w:rsidP="00E36BC4">
            <w:r>
              <w:t>Liczba głośników: 2</w:t>
            </w:r>
          </w:p>
          <w:p w:rsidR="00C67F0C" w:rsidRDefault="00C67F0C" w:rsidP="00E36BC4">
            <w:r>
              <w:t>Wbudowany mikrofon</w:t>
            </w:r>
          </w:p>
          <w:p w:rsidR="00C67F0C" w:rsidRDefault="00C67F0C" w:rsidP="00E36BC4">
            <w:r>
              <w:lastRenderedPageBreak/>
              <w:t xml:space="preserve">Typ wbudowanej kamery: 2,0 </w:t>
            </w:r>
            <w:proofErr w:type="spellStart"/>
            <w:r>
              <w:t>MPix</w:t>
            </w:r>
            <w:proofErr w:type="spellEnd"/>
          </w:p>
          <w:p w:rsidR="00C67F0C" w:rsidRDefault="00C67F0C" w:rsidP="00E36BC4">
            <w:r>
              <w:t xml:space="preserve">Wbudowane głośniki </w:t>
            </w:r>
          </w:p>
          <w:p w:rsidR="00C67F0C" w:rsidRDefault="00C67F0C" w:rsidP="00E36BC4">
            <w:r>
              <w:t>Wejście mikrofonowe</w:t>
            </w:r>
          </w:p>
          <w:p w:rsidR="00C67F0C" w:rsidRDefault="00C67F0C" w:rsidP="00E36BC4">
            <w:r>
              <w:t>Wyjście słuchawkowe</w:t>
            </w:r>
          </w:p>
          <w:p w:rsidR="00C67F0C" w:rsidRDefault="00C67F0C" w:rsidP="00E36BC4">
            <w:r>
              <w:t>Komunikacja:</w:t>
            </w:r>
          </w:p>
          <w:p w:rsidR="00C67F0C" w:rsidRPr="00A25B54" w:rsidRDefault="00C67F0C" w:rsidP="00E36BC4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8F3708">
              <w:rPr>
                <w:lang w:val="en-US"/>
              </w:rPr>
              <w:t>WLAN:</w:t>
            </w:r>
            <w:r>
              <w:rPr>
                <w:lang w:val="en-US"/>
              </w:rPr>
              <w:t xml:space="preserve"> </w:t>
            </w:r>
            <w:r w:rsidRPr="008F3708">
              <w:rPr>
                <w:lang w:val="en-US"/>
              </w:rPr>
              <w:t>ac/a/b/g/n</w:t>
            </w:r>
          </w:p>
          <w:p w:rsidR="00C67F0C" w:rsidRPr="008F3708" w:rsidRDefault="00C67F0C" w:rsidP="00E36BC4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8F3708">
              <w:rPr>
                <w:lang w:val="en-US"/>
              </w:rPr>
              <w:t>Bluetooth</w:t>
            </w:r>
          </w:p>
          <w:p w:rsidR="00C67F0C" w:rsidRDefault="00C67F0C" w:rsidP="00E36BC4">
            <w:pPr>
              <w:numPr>
                <w:ilvl w:val="0"/>
                <w:numId w:val="1"/>
              </w:numPr>
            </w:pPr>
            <w:r>
              <w:t>Karta sieciowa:10/100/1000</w:t>
            </w:r>
          </w:p>
          <w:p w:rsidR="00C67F0C" w:rsidRDefault="00C67F0C" w:rsidP="00E36BC4">
            <w:r>
              <w:t>Złącza:</w:t>
            </w:r>
          </w:p>
          <w:p w:rsidR="00C67F0C" w:rsidRDefault="00C67F0C" w:rsidP="00E36BC4">
            <w:pPr>
              <w:numPr>
                <w:ilvl w:val="0"/>
                <w:numId w:val="2"/>
              </w:numPr>
            </w:pPr>
            <w:r>
              <w:t>Liczba portów USB: 3</w:t>
            </w:r>
          </w:p>
          <w:p w:rsidR="00C67F0C" w:rsidRDefault="00C67F0C" w:rsidP="00E36BC4">
            <w:pPr>
              <w:numPr>
                <w:ilvl w:val="0"/>
                <w:numId w:val="2"/>
              </w:numPr>
            </w:pPr>
            <w:r>
              <w:t>HDMI</w:t>
            </w:r>
          </w:p>
          <w:p w:rsidR="00C67F0C" w:rsidRDefault="00C67F0C" w:rsidP="00E36BC4">
            <w:pPr>
              <w:numPr>
                <w:ilvl w:val="0"/>
                <w:numId w:val="2"/>
              </w:numPr>
            </w:pPr>
            <w:r>
              <w:t>Złącze stacji dokującej</w:t>
            </w:r>
          </w:p>
          <w:p w:rsidR="00C67F0C" w:rsidRDefault="00C67F0C" w:rsidP="00E36BC4">
            <w:pPr>
              <w:numPr>
                <w:ilvl w:val="0"/>
                <w:numId w:val="2"/>
              </w:numPr>
            </w:pPr>
            <w:r>
              <w:t>VGA</w:t>
            </w:r>
          </w:p>
          <w:p w:rsidR="00C67F0C" w:rsidRDefault="00C67F0C" w:rsidP="00E36BC4">
            <w:pPr>
              <w:numPr>
                <w:ilvl w:val="0"/>
                <w:numId w:val="2"/>
              </w:numPr>
            </w:pPr>
            <w:r>
              <w:t>USB 3.0</w:t>
            </w:r>
          </w:p>
          <w:p w:rsidR="00C67F0C" w:rsidRDefault="00C67F0C" w:rsidP="00E36BC4">
            <w:r>
              <w:t>Bezpieczeństwo:</w:t>
            </w:r>
          </w:p>
          <w:p w:rsidR="00C67F0C" w:rsidRDefault="00C67F0C" w:rsidP="00E36BC4">
            <w:pPr>
              <w:numPr>
                <w:ilvl w:val="0"/>
                <w:numId w:val="3"/>
              </w:numPr>
            </w:pPr>
            <w:r>
              <w:t>czytnik linii papilarnych</w:t>
            </w:r>
          </w:p>
          <w:p w:rsidR="00C67F0C" w:rsidRDefault="00C67F0C" w:rsidP="00E36BC4">
            <w:pPr>
              <w:numPr>
                <w:ilvl w:val="0"/>
                <w:numId w:val="3"/>
              </w:numPr>
            </w:pPr>
            <w:r>
              <w:t>wzmocniona konstrukcja obudowy</w:t>
            </w:r>
          </w:p>
          <w:p w:rsidR="00C67F0C" w:rsidRDefault="00C67F0C" w:rsidP="00E36BC4">
            <w:pPr>
              <w:numPr>
                <w:ilvl w:val="0"/>
                <w:numId w:val="3"/>
              </w:numPr>
            </w:pPr>
            <w:r>
              <w:t>układ szyfrowania TPM</w:t>
            </w:r>
          </w:p>
          <w:p w:rsidR="00C67F0C" w:rsidRDefault="00C67F0C" w:rsidP="00E36BC4">
            <w:pPr>
              <w:numPr>
                <w:ilvl w:val="0"/>
                <w:numId w:val="3"/>
              </w:numPr>
            </w:pPr>
            <w:r>
              <w:t xml:space="preserve">czytnik Smart </w:t>
            </w:r>
            <w:proofErr w:type="spellStart"/>
            <w:r>
              <w:t>Card</w:t>
            </w:r>
            <w:proofErr w:type="spellEnd"/>
          </w:p>
          <w:p w:rsidR="00C67F0C" w:rsidRDefault="00C67F0C" w:rsidP="00E36BC4">
            <w:r>
              <w:t>System operacyjny: Windows 10 Pro PL 64 bit lub równoważny</w:t>
            </w:r>
          </w:p>
          <w:p w:rsidR="00C67F0C" w:rsidRDefault="00C67F0C" w:rsidP="00E36BC4">
            <w:r>
              <w:t>Wymiary maksymalne:</w:t>
            </w:r>
          </w:p>
          <w:p w:rsidR="00C67F0C" w:rsidRDefault="00C67F0C" w:rsidP="00E36BC4">
            <w:pPr>
              <w:numPr>
                <w:ilvl w:val="0"/>
                <w:numId w:val="4"/>
              </w:numPr>
            </w:pPr>
            <w:r>
              <w:t>szerokość: 320 [mm]</w:t>
            </w:r>
          </w:p>
          <w:p w:rsidR="00C67F0C" w:rsidRDefault="00C67F0C" w:rsidP="00E36BC4">
            <w:pPr>
              <w:numPr>
                <w:ilvl w:val="0"/>
                <w:numId w:val="4"/>
              </w:numPr>
            </w:pPr>
            <w:r>
              <w:t>głębokość: 230 [mm]</w:t>
            </w:r>
          </w:p>
          <w:p w:rsidR="00C67F0C" w:rsidRDefault="00C67F0C" w:rsidP="00E36BC4">
            <w:pPr>
              <w:numPr>
                <w:ilvl w:val="0"/>
                <w:numId w:val="4"/>
              </w:numPr>
            </w:pPr>
            <w:r>
              <w:t>wysokość: 18 [mm]</w:t>
            </w:r>
          </w:p>
          <w:p w:rsidR="00C67F0C" w:rsidRDefault="00C67F0C" w:rsidP="00E36BC4">
            <w:r>
              <w:t>Waga, nie więcej niż: 1,2 [kg]</w:t>
            </w:r>
          </w:p>
          <w:p w:rsidR="00C67F0C" w:rsidRDefault="00C67F0C" w:rsidP="00E36BC4">
            <w:r>
              <w:t>Typ baterii: Li-Pol</w:t>
            </w:r>
          </w:p>
          <w:p w:rsidR="00C67F0C" w:rsidRDefault="00C67F0C" w:rsidP="00E36BC4">
            <w:r>
              <w:t xml:space="preserve">Czas </w:t>
            </w:r>
            <w:proofErr w:type="spellStart"/>
            <w:r>
              <w:t>pracy</w:t>
            </w:r>
            <w:proofErr w:type="spellEnd"/>
            <w:r>
              <w:t xml:space="preserve"> na baterii: 660[min]</w:t>
            </w:r>
          </w:p>
          <w:p w:rsidR="00C67F0C" w:rsidRDefault="00C67F0C" w:rsidP="00E36BC4">
            <w:r>
              <w:t>Liczba komór baterii:4</w:t>
            </w:r>
          </w:p>
          <w:p w:rsidR="00C67F0C" w:rsidRPr="007D5D46" w:rsidRDefault="00C67F0C" w:rsidP="00E36BC4">
            <w:pPr>
              <w:rPr>
                <w:b/>
              </w:rPr>
            </w:pPr>
            <w:r w:rsidRPr="007D5D46">
              <w:rPr>
                <w:b/>
              </w:rPr>
              <w:t xml:space="preserve">Typ gwarancji: </w:t>
            </w:r>
            <w:proofErr w:type="spellStart"/>
            <w:r w:rsidRPr="007D5D46">
              <w:rPr>
                <w:b/>
              </w:rPr>
              <w:t>door-to-door</w:t>
            </w:r>
            <w:proofErr w:type="spellEnd"/>
            <w:r w:rsidRPr="007D5D46">
              <w:rPr>
                <w:b/>
              </w:rPr>
              <w:t xml:space="preserve"> z opcją zakupu gwarancji </w:t>
            </w:r>
            <w:proofErr w:type="spellStart"/>
            <w:r w:rsidRPr="007D5D46">
              <w:rPr>
                <w:b/>
              </w:rPr>
              <w:t>on-site</w:t>
            </w:r>
            <w:proofErr w:type="spellEnd"/>
          </w:p>
          <w:p w:rsidR="00C67F0C" w:rsidRDefault="00C67F0C" w:rsidP="00E36BC4"/>
        </w:tc>
      </w:tr>
    </w:tbl>
    <w:p w:rsidR="00460912" w:rsidRDefault="00460912">
      <w:pPr>
        <w:spacing w:before="120" w:after="120" w:line="360" w:lineRule="auto"/>
        <w:jc w:val="both"/>
        <w:rPr>
          <w:sz w:val="24"/>
          <w:szCs w:val="22"/>
        </w:rPr>
      </w:pPr>
    </w:p>
    <w:p w:rsidR="00C67F0C" w:rsidRDefault="00C67F0C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Zamawiający dokonuje zmiany w powyższym opisie w następujący sposób:</w:t>
      </w:r>
    </w:p>
    <w:tbl>
      <w:tblPr>
        <w:tblW w:w="1000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004"/>
      </w:tblGrid>
      <w:tr w:rsidR="00C67F0C" w:rsidRPr="005771D3" w:rsidTr="00E36BC4">
        <w:tc>
          <w:tcPr>
            <w:tcW w:w="10004" w:type="dxa"/>
            <w:shd w:val="clear" w:color="auto" w:fill="CCCCCC"/>
            <w:vAlign w:val="center"/>
          </w:tcPr>
          <w:p w:rsidR="00C67F0C" w:rsidRPr="005771D3" w:rsidRDefault="00C67F0C" w:rsidP="00E36BC4">
            <w:pPr>
              <w:ind w:left="923"/>
              <w:rPr>
                <w:b/>
              </w:rPr>
            </w:pPr>
            <w:r>
              <w:rPr>
                <w:b/>
              </w:rPr>
              <w:t>5</w:t>
            </w:r>
            <w:r w:rsidRPr="005771D3">
              <w:rPr>
                <w:b/>
              </w:rPr>
              <w:t>. Komputer przenośny (laptop)</w:t>
            </w:r>
            <w:r>
              <w:rPr>
                <w:b/>
              </w:rPr>
              <w:t xml:space="preserve"> </w:t>
            </w:r>
            <w:r w:rsidRPr="005771D3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Pr="00FD27F4">
              <w:rPr>
                <w:b/>
              </w:rPr>
              <w:t>Katedra Awioniki i Sterowania</w:t>
            </w:r>
            <w:r>
              <w:rPr>
                <w:b/>
              </w:rPr>
              <w:t xml:space="preserve"> </w:t>
            </w:r>
            <w:r w:rsidRPr="005771D3">
              <w:rPr>
                <w:b/>
              </w:rPr>
              <w:t>– 1 szt.</w:t>
            </w:r>
          </w:p>
        </w:tc>
      </w:tr>
      <w:tr w:rsidR="00C67F0C" w:rsidTr="00E36BC4">
        <w:trPr>
          <w:trHeight w:val="324"/>
        </w:trPr>
        <w:tc>
          <w:tcPr>
            <w:tcW w:w="10004" w:type="dxa"/>
          </w:tcPr>
          <w:p w:rsidR="00C67F0C" w:rsidRPr="007D5D46" w:rsidRDefault="00C67F0C" w:rsidP="00E36BC4">
            <w:pPr>
              <w:rPr>
                <w:b/>
              </w:rPr>
            </w:pPr>
            <w:r w:rsidRPr="007D5D46">
              <w:rPr>
                <w:b/>
              </w:rPr>
              <w:t>Przekątna ekranu: 13,3[cale]</w:t>
            </w:r>
          </w:p>
          <w:p w:rsidR="00C67F0C" w:rsidRDefault="00C67F0C" w:rsidP="00E36BC4">
            <w:r>
              <w:t>Rozdzielczość:1920 x 1080</w:t>
            </w:r>
          </w:p>
          <w:p w:rsidR="00C67F0C" w:rsidRDefault="00C67F0C" w:rsidP="00E36BC4">
            <w:r>
              <w:t xml:space="preserve">Typ ekranu: </w:t>
            </w:r>
            <w:proofErr w:type="spellStart"/>
            <w:r>
              <w:t>Full</w:t>
            </w:r>
            <w:proofErr w:type="spellEnd"/>
            <w:r>
              <w:t xml:space="preserve"> HD</w:t>
            </w:r>
          </w:p>
          <w:p w:rsidR="00C67F0C" w:rsidRDefault="00C67F0C" w:rsidP="00E36BC4">
            <w:r>
              <w:t>Technologia matrycy: matowa,</w:t>
            </w:r>
            <w:r w:rsidRPr="00A25B54">
              <w:t xml:space="preserve"> IPS</w:t>
            </w:r>
          </w:p>
          <w:p w:rsidR="00C67F0C" w:rsidRPr="006E6A14" w:rsidRDefault="00C67F0C" w:rsidP="00E36BC4">
            <w:r>
              <w:t>I</w:t>
            </w:r>
            <w:r w:rsidRPr="006E6A14">
              <w:t>lość rdzeni</w:t>
            </w:r>
            <w:r>
              <w:t xml:space="preserve"> procesora </w:t>
            </w:r>
            <w:r w:rsidRPr="006E6A14">
              <w:t xml:space="preserve">: </w:t>
            </w:r>
            <w:r>
              <w:t>4</w:t>
            </w:r>
            <w:r w:rsidRPr="006E6A14">
              <w:t xml:space="preserve"> szt.</w:t>
            </w:r>
          </w:p>
          <w:p w:rsidR="00C67F0C" w:rsidRPr="006E6A14" w:rsidRDefault="00C67F0C" w:rsidP="00E36BC4">
            <w:r>
              <w:t>W</w:t>
            </w:r>
            <w:r w:rsidRPr="006E6A14">
              <w:t xml:space="preserve">ydajność procesora nie mniejsza niż </w:t>
            </w:r>
            <w:r>
              <w:t>5840</w:t>
            </w:r>
            <w:r w:rsidRPr="006E6A14">
              <w:t xml:space="preserve"> pkt. </w:t>
            </w:r>
            <w:r>
              <w:t>w</w:t>
            </w:r>
            <w:r w:rsidRPr="006E6A14">
              <w:t>g 3</w:t>
            </w:r>
            <w:r>
              <w:t>DM</w:t>
            </w:r>
            <w:r w:rsidRPr="006E6A14">
              <w:t>ark06 CPU</w:t>
            </w:r>
          </w:p>
          <w:p w:rsidR="00C67F0C" w:rsidRDefault="00C67F0C" w:rsidP="00E36BC4">
            <w:r>
              <w:t>P</w:t>
            </w:r>
            <w:r w:rsidRPr="006E6A14">
              <w:t>obór mocy procesora, nie więcej niż: 17 W</w:t>
            </w:r>
          </w:p>
          <w:p w:rsidR="00C67F0C" w:rsidRDefault="00C67F0C" w:rsidP="00E36BC4">
            <w:r>
              <w:t>Ilość pamięci:16 [GB]</w:t>
            </w:r>
          </w:p>
          <w:p w:rsidR="00C67F0C" w:rsidRDefault="00C67F0C" w:rsidP="00E36BC4">
            <w:r>
              <w:t>Typ pamięci: DDR4</w:t>
            </w:r>
          </w:p>
          <w:p w:rsidR="00C67F0C" w:rsidRDefault="00C67F0C" w:rsidP="00E36BC4">
            <w:r>
              <w:t>Maksymalna ilość pamięci: 32 [GB]</w:t>
            </w:r>
          </w:p>
          <w:p w:rsidR="00C67F0C" w:rsidRDefault="00C67F0C" w:rsidP="00E36BC4">
            <w:r>
              <w:t>Taktowanie pamięci: 2400 [</w:t>
            </w:r>
            <w:proofErr w:type="spellStart"/>
            <w:r>
              <w:t>MHz</w:t>
            </w:r>
            <w:proofErr w:type="spellEnd"/>
            <w:r>
              <w:t>]</w:t>
            </w:r>
          </w:p>
          <w:p w:rsidR="00C67F0C" w:rsidRDefault="00C67F0C" w:rsidP="00E36BC4">
            <w:r>
              <w:t>Liczba banków pamięci: 2</w:t>
            </w:r>
          </w:p>
          <w:p w:rsidR="00C67F0C" w:rsidRDefault="00C67F0C" w:rsidP="00E36BC4">
            <w:r>
              <w:t>Dysk twardy: SSD SATA 1000 [GB]</w:t>
            </w:r>
          </w:p>
          <w:p w:rsidR="00C67F0C" w:rsidRDefault="00C67F0C" w:rsidP="00E36BC4">
            <w:r>
              <w:t xml:space="preserve">Karta graficzna: zintegrowana </w:t>
            </w:r>
            <w:r w:rsidRPr="006E6A14">
              <w:t xml:space="preserve">o wydajności nie mniejszej niż </w:t>
            </w:r>
            <w:r>
              <w:t>10500</w:t>
            </w:r>
            <w:r w:rsidRPr="006E6A14">
              <w:t xml:space="preserve"> pkt. </w:t>
            </w:r>
            <w:r>
              <w:t>w</w:t>
            </w:r>
            <w:r w:rsidRPr="006E6A14">
              <w:t>g 3</w:t>
            </w:r>
            <w:r>
              <w:t>DM</w:t>
            </w:r>
            <w:r w:rsidRPr="006E6A14">
              <w:t>ark06</w:t>
            </w:r>
          </w:p>
          <w:p w:rsidR="00C67F0C" w:rsidRPr="00C67F0C" w:rsidRDefault="00C67F0C" w:rsidP="00E36BC4">
            <w:pPr>
              <w:rPr>
                <w:strike/>
              </w:rPr>
            </w:pPr>
            <w:r w:rsidRPr="00C67F0C">
              <w:rPr>
                <w:strike/>
              </w:rPr>
              <w:t>Ilość pamięci video z współdzieloną: 32768 [MB]</w:t>
            </w:r>
          </w:p>
          <w:p w:rsidR="00C67F0C" w:rsidRDefault="00C67F0C" w:rsidP="00E36BC4">
            <w:r>
              <w:t>Napęd optyczny: brak</w:t>
            </w:r>
          </w:p>
          <w:p w:rsidR="00C67F0C" w:rsidRDefault="00C67F0C" w:rsidP="00E36BC4">
            <w:r>
              <w:t xml:space="preserve">Substytut myszki: </w:t>
            </w:r>
            <w:proofErr w:type="spellStart"/>
            <w:r>
              <w:t>touchpad</w:t>
            </w:r>
            <w:proofErr w:type="spellEnd"/>
            <w:r>
              <w:t xml:space="preserve"> + </w:t>
            </w:r>
            <w:proofErr w:type="spellStart"/>
            <w:r>
              <w:t>trackpoint</w:t>
            </w:r>
            <w:proofErr w:type="spellEnd"/>
          </w:p>
          <w:p w:rsidR="00C67F0C" w:rsidRDefault="00C67F0C" w:rsidP="00E36BC4">
            <w:r>
              <w:t>Typ klawiatury: podświetlana</w:t>
            </w:r>
          </w:p>
          <w:p w:rsidR="00C67F0C" w:rsidRDefault="00C67F0C" w:rsidP="00E36BC4">
            <w:r>
              <w:t>Obsługiwane karty pamięci: SD, SDHC, SDXC, MMC</w:t>
            </w:r>
          </w:p>
          <w:p w:rsidR="00C67F0C" w:rsidRDefault="00C67F0C" w:rsidP="00E36BC4">
            <w:r>
              <w:t>Liczba głośników: 2</w:t>
            </w:r>
          </w:p>
          <w:p w:rsidR="00C67F0C" w:rsidRDefault="00C67F0C" w:rsidP="00E36BC4">
            <w:r>
              <w:t>Wbudowany mikrofon</w:t>
            </w:r>
          </w:p>
          <w:p w:rsidR="00C67F0C" w:rsidRDefault="00C67F0C" w:rsidP="00E36BC4">
            <w:r>
              <w:t xml:space="preserve">Typ wbudowanej kamery: 2,0 </w:t>
            </w:r>
            <w:proofErr w:type="spellStart"/>
            <w:r>
              <w:t>MPix</w:t>
            </w:r>
            <w:proofErr w:type="spellEnd"/>
          </w:p>
          <w:p w:rsidR="00C67F0C" w:rsidRDefault="00C67F0C" w:rsidP="00E36BC4">
            <w:r>
              <w:t xml:space="preserve">Wbudowane głośniki </w:t>
            </w:r>
          </w:p>
          <w:p w:rsidR="00C67F0C" w:rsidRDefault="00C67F0C" w:rsidP="00E36BC4">
            <w:r>
              <w:lastRenderedPageBreak/>
              <w:t>Wejście mikrofonowe</w:t>
            </w:r>
          </w:p>
          <w:p w:rsidR="00C67F0C" w:rsidRDefault="00C67F0C" w:rsidP="00E36BC4">
            <w:r>
              <w:t>Wyjście słuchawkowe</w:t>
            </w:r>
          </w:p>
          <w:p w:rsidR="00C67F0C" w:rsidRDefault="00C67F0C" w:rsidP="00E36BC4">
            <w:r>
              <w:t>Komunikacja:</w:t>
            </w:r>
          </w:p>
          <w:p w:rsidR="00C67F0C" w:rsidRPr="00A25B54" w:rsidRDefault="00C67F0C" w:rsidP="00E36BC4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8F3708">
              <w:rPr>
                <w:lang w:val="en-US"/>
              </w:rPr>
              <w:t>WLAN:</w:t>
            </w:r>
            <w:r>
              <w:rPr>
                <w:lang w:val="en-US"/>
              </w:rPr>
              <w:t xml:space="preserve"> </w:t>
            </w:r>
            <w:r w:rsidRPr="008F3708">
              <w:rPr>
                <w:lang w:val="en-US"/>
              </w:rPr>
              <w:t>ac/a/b/g/n</w:t>
            </w:r>
          </w:p>
          <w:p w:rsidR="00C67F0C" w:rsidRPr="008F3708" w:rsidRDefault="00C67F0C" w:rsidP="00E36BC4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8F3708">
              <w:rPr>
                <w:lang w:val="en-US"/>
              </w:rPr>
              <w:t>Bluetooth</w:t>
            </w:r>
          </w:p>
          <w:p w:rsidR="00C67F0C" w:rsidRDefault="00C67F0C" w:rsidP="00E36BC4">
            <w:pPr>
              <w:numPr>
                <w:ilvl w:val="0"/>
                <w:numId w:val="1"/>
              </w:numPr>
            </w:pPr>
            <w:r>
              <w:t>Karta sieciowa:10/100/1000</w:t>
            </w:r>
          </w:p>
          <w:p w:rsidR="00C67F0C" w:rsidRDefault="00C67F0C" w:rsidP="00E36BC4">
            <w:r>
              <w:t>Złącza:</w:t>
            </w:r>
          </w:p>
          <w:p w:rsidR="00C67F0C" w:rsidRDefault="00C67F0C" w:rsidP="00E36BC4">
            <w:pPr>
              <w:numPr>
                <w:ilvl w:val="0"/>
                <w:numId w:val="2"/>
              </w:numPr>
            </w:pPr>
            <w:r>
              <w:t>Liczba portów USB: 3</w:t>
            </w:r>
          </w:p>
          <w:p w:rsidR="00C67F0C" w:rsidRDefault="00C67F0C" w:rsidP="00E36BC4">
            <w:pPr>
              <w:numPr>
                <w:ilvl w:val="0"/>
                <w:numId w:val="2"/>
              </w:numPr>
            </w:pPr>
            <w:r>
              <w:t>HDMI</w:t>
            </w:r>
          </w:p>
          <w:p w:rsidR="00C67F0C" w:rsidRDefault="00C67F0C" w:rsidP="00E36BC4">
            <w:pPr>
              <w:numPr>
                <w:ilvl w:val="0"/>
                <w:numId w:val="2"/>
              </w:numPr>
            </w:pPr>
            <w:r>
              <w:t>Złącze stacji dokującej</w:t>
            </w:r>
          </w:p>
          <w:p w:rsidR="00C67F0C" w:rsidRDefault="00C67F0C" w:rsidP="00E36BC4">
            <w:pPr>
              <w:numPr>
                <w:ilvl w:val="0"/>
                <w:numId w:val="2"/>
              </w:numPr>
            </w:pPr>
            <w:r>
              <w:t>VGA</w:t>
            </w:r>
          </w:p>
          <w:p w:rsidR="00C67F0C" w:rsidRDefault="00C67F0C" w:rsidP="00E36BC4">
            <w:pPr>
              <w:numPr>
                <w:ilvl w:val="0"/>
                <w:numId w:val="2"/>
              </w:numPr>
            </w:pPr>
            <w:r>
              <w:t>USB 3.0</w:t>
            </w:r>
          </w:p>
          <w:p w:rsidR="00C67F0C" w:rsidRDefault="00C67F0C" w:rsidP="00E36BC4">
            <w:r>
              <w:t>Bezpieczeństwo:</w:t>
            </w:r>
          </w:p>
          <w:p w:rsidR="00C67F0C" w:rsidRDefault="00C67F0C" w:rsidP="00E36BC4">
            <w:pPr>
              <w:numPr>
                <w:ilvl w:val="0"/>
                <w:numId w:val="3"/>
              </w:numPr>
            </w:pPr>
            <w:r>
              <w:t>czytnik linii papilarnych</w:t>
            </w:r>
          </w:p>
          <w:p w:rsidR="00C67F0C" w:rsidRDefault="00C67F0C" w:rsidP="00E36BC4">
            <w:pPr>
              <w:numPr>
                <w:ilvl w:val="0"/>
                <w:numId w:val="3"/>
              </w:numPr>
            </w:pPr>
            <w:r>
              <w:t>wzmocniona konstrukcja obudowy</w:t>
            </w:r>
          </w:p>
          <w:p w:rsidR="00C67F0C" w:rsidRDefault="00C67F0C" w:rsidP="00E36BC4">
            <w:pPr>
              <w:numPr>
                <w:ilvl w:val="0"/>
                <w:numId w:val="3"/>
              </w:numPr>
            </w:pPr>
            <w:r>
              <w:t>układ szyfrowania TPM</w:t>
            </w:r>
          </w:p>
          <w:p w:rsidR="00C67F0C" w:rsidRDefault="00C67F0C" w:rsidP="00E36BC4">
            <w:pPr>
              <w:numPr>
                <w:ilvl w:val="0"/>
                <w:numId w:val="3"/>
              </w:numPr>
            </w:pPr>
            <w:r>
              <w:t xml:space="preserve">czytnik Smart </w:t>
            </w:r>
            <w:proofErr w:type="spellStart"/>
            <w:r>
              <w:t>Card</w:t>
            </w:r>
            <w:proofErr w:type="spellEnd"/>
          </w:p>
          <w:p w:rsidR="00C67F0C" w:rsidRDefault="00C67F0C" w:rsidP="00E36BC4">
            <w:r>
              <w:t>System operacyjny: Windows 10 Pro PL 64 bit lub równoważny</w:t>
            </w:r>
          </w:p>
          <w:p w:rsidR="00C67F0C" w:rsidRDefault="00C67F0C" w:rsidP="00E36BC4">
            <w:r>
              <w:t>Wymiary maksymalne:</w:t>
            </w:r>
          </w:p>
          <w:p w:rsidR="00C67F0C" w:rsidRDefault="00C67F0C" w:rsidP="00E36BC4">
            <w:pPr>
              <w:numPr>
                <w:ilvl w:val="0"/>
                <w:numId w:val="4"/>
              </w:numPr>
            </w:pPr>
            <w:r>
              <w:t>szerokość: 320 [mm]</w:t>
            </w:r>
          </w:p>
          <w:p w:rsidR="00C67F0C" w:rsidRDefault="00C67F0C" w:rsidP="00E36BC4">
            <w:pPr>
              <w:numPr>
                <w:ilvl w:val="0"/>
                <w:numId w:val="4"/>
              </w:numPr>
            </w:pPr>
            <w:r>
              <w:t>głębokość: 230 [mm]</w:t>
            </w:r>
          </w:p>
          <w:p w:rsidR="00C67F0C" w:rsidRDefault="00C67F0C" w:rsidP="00E36BC4">
            <w:pPr>
              <w:numPr>
                <w:ilvl w:val="0"/>
                <w:numId w:val="4"/>
              </w:numPr>
            </w:pPr>
            <w:r>
              <w:t>wysokość: 18 [mm]</w:t>
            </w:r>
          </w:p>
          <w:p w:rsidR="00C67F0C" w:rsidRDefault="00C67F0C" w:rsidP="00E36BC4">
            <w:r>
              <w:t>Waga, nie więcej niż: 1,2 [kg]</w:t>
            </w:r>
          </w:p>
          <w:p w:rsidR="00C67F0C" w:rsidRDefault="00C67F0C" w:rsidP="00E36BC4">
            <w:r>
              <w:t>Typ baterii: Li-Pol</w:t>
            </w:r>
          </w:p>
          <w:p w:rsidR="00C67F0C" w:rsidRDefault="00C67F0C" w:rsidP="00E36BC4">
            <w:r>
              <w:t xml:space="preserve">Czas </w:t>
            </w:r>
            <w:proofErr w:type="spellStart"/>
            <w:r>
              <w:t>pracy</w:t>
            </w:r>
            <w:proofErr w:type="spellEnd"/>
            <w:r>
              <w:t xml:space="preserve"> na baterii: 660[min]</w:t>
            </w:r>
          </w:p>
          <w:p w:rsidR="00C67F0C" w:rsidRDefault="00C67F0C" w:rsidP="00E36BC4">
            <w:r>
              <w:t>Liczba komór baterii:4</w:t>
            </w:r>
          </w:p>
          <w:p w:rsidR="00C67F0C" w:rsidRPr="007D5D46" w:rsidRDefault="00C67F0C" w:rsidP="00E36BC4">
            <w:pPr>
              <w:rPr>
                <w:b/>
              </w:rPr>
            </w:pPr>
            <w:r w:rsidRPr="007D5D46">
              <w:rPr>
                <w:b/>
              </w:rPr>
              <w:t xml:space="preserve">Typ gwarancji: </w:t>
            </w:r>
            <w:proofErr w:type="spellStart"/>
            <w:r w:rsidRPr="007D5D46">
              <w:rPr>
                <w:b/>
              </w:rPr>
              <w:t>door-to-door</w:t>
            </w:r>
            <w:proofErr w:type="spellEnd"/>
            <w:r w:rsidRPr="007D5D46">
              <w:rPr>
                <w:b/>
              </w:rPr>
              <w:t xml:space="preserve"> z opcją zakupu gwarancji </w:t>
            </w:r>
            <w:proofErr w:type="spellStart"/>
            <w:r w:rsidRPr="007D5D46">
              <w:rPr>
                <w:b/>
              </w:rPr>
              <w:t>on-site</w:t>
            </w:r>
            <w:proofErr w:type="spellEnd"/>
          </w:p>
          <w:p w:rsidR="00C67F0C" w:rsidRDefault="00C67F0C" w:rsidP="00E36BC4"/>
        </w:tc>
      </w:tr>
    </w:tbl>
    <w:p w:rsidR="00C67F0C" w:rsidRDefault="00C67F0C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lastRenderedPageBreak/>
        <w:t xml:space="preserve">2. Zamawiający </w:t>
      </w:r>
      <w:r w:rsidR="00816188">
        <w:rPr>
          <w:sz w:val="24"/>
          <w:szCs w:val="22"/>
        </w:rPr>
        <w:t>wydłuża</w:t>
      </w:r>
      <w:r>
        <w:rPr>
          <w:sz w:val="24"/>
          <w:szCs w:val="22"/>
        </w:rPr>
        <w:t xml:space="preserve"> termin na składanie </w:t>
      </w:r>
      <w:r w:rsidR="00816188">
        <w:rPr>
          <w:sz w:val="24"/>
          <w:szCs w:val="22"/>
        </w:rPr>
        <w:t xml:space="preserve">w związku z tym faktem zmianie </w:t>
      </w:r>
      <w:r w:rsidR="00460912">
        <w:rPr>
          <w:sz w:val="24"/>
          <w:szCs w:val="22"/>
        </w:rPr>
        <w:t>ulęgają</w:t>
      </w:r>
      <w:r w:rsidR="00816188">
        <w:rPr>
          <w:sz w:val="24"/>
          <w:szCs w:val="22"/>
        </w:rPr>
        <w:t xml:space="preserve"> następujące </w:t>
      </w:r>
      <w:proofErr w:type="spellStart"/>
      <w:r w:rsidR="00460912">
        <w:rPr>
          <w:sz w:val="24"/>
          <w:szCs w:val="22"/>
        </w:rPr>
        <w:t>pkt</w:t>
      </w:r>
      <w:proofErr w:type="spellEnd"/>
      <w:r w:rsidR="00816188">
        <w:rPr>
          <w:sz w:val="24"/>
          <w:szCs w:val="22"/>
        </w:rPr>
        <w:t xml:space="preserve"> SIWZ:</w:t>
      </w:r>
    </w:p>
    <w:p w:rsidR="00460912" w:rsidRPr="00460912" w:rsidRDefault="00460912">
      <w:pPr>
        <w:spacing w:before="120" w:after="120" w:line="360" w:lineRule="auto"/>
        <w:jc w:val="both"/>
        <w:rPr>
          <w:b/>
          <w:sz w:val="24"/>
          <w:szCs w:val="22"/>
        </w:rPr>
      </w:pPr>
      <w:r w:rsidRPr="00460912">
        <w:rPr>
          <w:b/>
          <w:sz w:val="24"/>
          <w:szCs w:val="22"/>
        </w:rPr>
        <w:t>W SIWZ jest:</w:t>
      </w:r>
    </w:p>
    <w:p w:rsidR="00816188" w:rsidRPr="00460912" w:rsidRDefault="00460912" w:rsidP="00816188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16.1. </w:t>
      </w:r>
      <w:r w:rsidR="00816188" w:rsidRPr="00460912">
        <w:rPr>
          <w:rFonts w:ascii="Times New Roman" w:hAnsi="Times New Roman"/>
          <w:i w:val="0"/>
          <w:sz w:val="24"/>
          <w:szCs w:val="24"/>
        </w:rPr>
        <w:t xml:space="preserve">Oferty należy składać w siedzibie Zamawiającego, pokój nr: 424-1, bud. V, al. Powstańców Warszawy 12, 35-959 Rzeszów </w:t>
      </w:r>
      <w:r w:rsidR="00816188" w:rsidRPr="00460912">
        <w:rPr>
          <w:rFonts w:ascii="Times New Roman" w:hAnsi="Times New Roman"/>
          <w:b/>
          <w:i w:val="0"/>
          <w:sz w:val="24"/>
          <w:szCs w:val="24"/>
        </w:rPr>
        <w:t>do dnia 2019-05-17 do godz. 10:00.</w:t>
      </w:r>
    </w:p>
    <w:p w:rsidR="00816188" w:rsidRPr="00460912" w:rsidRDefault="00460912" w:rsidP="00816188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16.3. </w:t>
      </w:r>
      <w:r w:rsidR="00816188" w:rsidRPr="00460912">
        <w:rPr>
          <w:rFonts w:ascii="Times New Roman" w:hAnsi="Times New Roman"/>
          <w:i w:val="0"/>
          <w:sz w:val="24"/>
          <w:szCs w:val="24"/>
        </w:rPr>
        <w:t xml:space="preserve">Otwarcie ofert nastąpi </w:t>
      </w:r>
      <w:r w:rsidR="00816188" w:rsidRPr="00460912">
        <w:rPr>
          <w:rFonts w:ascii="Times New Roman" w:hAnsi="Times New Roman"/>
          <w:b/>
          <w:i w:val="0"/>
          <w:sz w:val="24"/>
          <w:szCs w:val="24"/>
        </w:rPr>
        <w:t>w dniu: 2019-05-17 o godz. 10:15</w:t>
      </w:r>
      <w:r w:rsidR="00816188" w:rsidRPr="00460912">
        <w:rPr>
          <w:rFonts w:ascii="Times New Roman" w:hAnsi="Times New Roman"/>
          <w:i w:val="0"/>
          <w:sz w:val="24"/>
          <w:szCs w:val="24"/>
        </w:rPr>
        <w:t>, w siedzibie Zamawiającego, pokój nr 424-1, bud. V, al. Powstańców Warszawy 12, 35-959 Rzeszów.</w:t>
      </w:r>
    </w:p>
    <w:p w:rsidR="00816188" w:rsidRDefault="00460912">
      <w:pPr>
        <w:spacing w:before="120" w:after="120" w:line="360" w:lineRule="auto"/>
        <w:jc w:val="both"/>
        <w:rPr>
          <w:b/>
          <w:sz w:val="24"/>
          <w:szCs w:val="22"/>
        </w:rPr>
      </w:pPr>
      <w:r w:rsidRPr="00460912">
        <w:rPr>
          <w:b/>
          <w:sz w:val="24"/>
          <w:szCs w:val="22"/>
        </w:rPr>
        <w:t>Zamawiający zmienia na:</w:t>
      </w:r>
    </w:p>
    <w:p w:rsidR="00460912" w:rsidRPr="00460912" w:rsidRDefault="00460912" w:rsidP="00460912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16.1. </w:t>
      </w:r>
      <w:r w:rsidRPr="00460912">
        <w:rPr>
          <w:rFonts w:ascii="Times New Roman" w:hAnsi="Times New Roman"/>
          <w:i w:val="0"/>
          <w:sz w:val="24"/>
          <w:szCs w:val="24"/>
        </w:rPr>
        <w:t xml:space="preserve">Oferty należy składać w siedzibie Zamawiającego, pokój nr: 424-1, bud. V, al. Powstańców Warszawy 12, 35-959 Rzeszów </w:t>
      </w:r>
      <w:r w:rsidRPr="00460912">
        <w:rPr>
          <w:rFonts w:ascii="Times New Roman" w:hAnsi="Times New Roman"/>
          <w:b/>
          <w:i w:val="0"/>
          <w:sz w:val="24"/>
          <w:szCs w:val="24"/>
        </w:rPr>
        <w:t xml:space="preserve">do dnia </w:t>
      </w:r>
      <w:r>
        <w:rPr>
          <w:rFonts w:ascii="Times New Roman" w:hAnsi="Times New Roman"/>
          <w:b/>
          <w:i w:val="0"/>
          <w:sz w:val="24"/>
          <w:szCs w:val="24"/>
        </w:rPr>
        <w:t>2019-05-20</w:t>
      </w:r>
      <w:r w:rsidRPr="00460912">
        <w:rPr>
          <w:rFonts w:ascii="Times New Roman" w:hAnsi="Times New Roman"/>
          <w:b/>
          <w:i w:val="0"/>
          <w:sz w:val="24"/>
          <w:szCs w:val="24"/>
        </w:rPr>
        <w:t xml:space="preserve"> do godz. 10:00.</w:t>
      </w:r>
    </w:p>
    <w:p w:rsidR="00460912" w:rsidRPr="00460912" w:rsidRDefault="00460912" w:rsidP="00460912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16.3. </w:t>
      </w:r>
      <w:r w:rsidRPr="00460912">
        <w:rPr>
          <w:rFonts w:ascii="Times New Roman" w:hAnsi="Times New Roman"/>
          <w:i w:val="0"/>
          <w:sz w:val="24"/>
          <w:szCs w:val="24"/>
        </w:rPr>
        <w:t xml:space="preserve">Otwarcie ofert nastąpi </w:t>
      </w:r>
      <w:r w:rsidRPr="00460912">
        <w:rPr>
          <w:rFonts w:ascii="Times New Roman" w:hAnsi="Times New Roman"/>
          <w:b/>
          <w:i w:val="0"/>
          <w:sz w:val="24"/>
          <w:szCs w:val="24"/>
        </w:rPr>
        <w:t xml:space="preserve">w dniu: </w:t>
      </w:r>
      <w:r>
        <w:rPr>
          <w:rFonts w:ascii="Times New Roman" w:hAnsi="Times New Roman"/>
          <w:b/>
          <w:i w:val="0"/>
          <w:sz w:val="24"/>
          <w:szCs w:val="24"/>
        </w:rPr>
        <w:t>2019-05-20</w:t>
      </w:r>
      <w:r w:rsidRPr="00460912">
        <w:rPr>
          <w:rFonts w:ascii="Times New Roman" w:hAnsi="Times New Roman"/>
          <w:b/>
          <w:i w:val="0"/>
          <w:sz w:val="24"/>
          <w:szCs w:val="24"/>
        </w:rPr>
        <w:t xml:space="preserve"> o godz. 10:15</w:t>
      </w:r>
      <w:r w:rsidRPr="00460912">
        <w:rPr>
          <w:rFonts w:ascii="Times New Roman" w:hAnsi="Times New Roman"/>
          <w:i w:val="0"/>
          <w:sz w:val="24"/>
          <w:szCs w:val="24"/>
        </w:rPr>
        <w:t>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B028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AD7" w:rsidRDefault="001B2AD7">
      <w:r>
        <w:separator/>
      </w:r>
    </w:p>
  </w:endnote>
  <w:endnote w:type="continuationSeparator" w:id="0">
    <w:p w:rsidR="001B2AD7" w:rsidRDefault="001B2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F30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F30A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F30A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60912" w:rsidRPr="00460912">
        <w:rPr>
          <w:rStyle w:val="Numerstrony"/>
          <w:noProof/>
        </w:rPr>
        <w:t>3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AD7" w:rsidRDefault="001B2AD7">
      <w:r>
        <w:separator/>
      </w:r>
    </w:p>
  </w:footnote>
  <w:footnote w:type="continuationSeparator" w:id="0">
    <w:p w:rsidR="001B2AD7" w:rsidRDefault="001B2A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38B" w:rsidRDefault="00B033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38B" w:rsidRDefault="00B033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38B" w:rsidRDefault="00B0338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045201"/>
    <w:multiLevelType w:val="hybridMultilevel"/>
    <w:tmpl w:val="82C67800"/>
    <w:lvl w:ilvl="0" w:tplc="49C6B1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7F8CD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286B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5496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3AD6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60D9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0205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68AC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045E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7636DD"/>
    <w:multiLevelType w:val="hybridMultilevel"/>
    <w:tmpl w:val="DAE28976"/>
    <w:lvl w:ilvl="0" w:tplc="3E4C6F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B6EEF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FA8B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F649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96B9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DA44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D69E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9ED4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6691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EB18ED"/>
    <w:multiLevelType w:val="hybridMultilevel"/>
    <w:tmpl w:val="FE209B3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F15F12"/>
    <w:multiLevelType w:val="hybridMultilevel"/>
    <w:tmpl w:val="225A53C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38B"/>
    <w:rsid w:val="00057D02"/>
    <w:rsid w:val="000613E0"/>
    <w:rsid w:val="001A571A"/>
    <w:rsid w:val="001B2AD7"/>
    <w:rsid w:val="002B1C74"/>
    <w:rsid w:val="002B5E88"/>
    <w:rsid w:val="002F30AF"/>
    <w:rsid w:val="00384EFD"/>
    <w:rsid w:val="004222DA"/>
    <w:rsid w:val="00460912"/>
    <w:rsid w:val="00460DC4"/>
    <w:rsid w:val="005079A4"/>
    <w:rsid w:val="0055546F"/>
    <w:rsid w:val="006D4AE5"/>
    <w:rsid w:val="00816188"/>
    <w:rsid w:val="00854803"/>
    <w:rsid w:val="0087224A"/>
    <w:rsid w:val="009149C3"/>
    <w:rsid w:val="00953AA1"/>
    <w:rsid w:val="0095641D"/>
    <w:rsid w:val="009D169F"/>
    <w:rsid w:val="00B02880"/>
    <w:rsid w:val="00B0338B"/>
    <w:rsid w:val="00B361A9"/>
    <w:rsid w:val="00BB0B6B"/>
    <w:rsid w:val="00C152AE"/>
    <w:rsid w:val="00C67F0C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02880"/>
  </w:style>
  <w:style w:type="paragraph" w:styleId="Nagwek1">
    <w:name w:val="heading 1"/>
    <w:basedOn w:val="Normalny"/>
    <w:next w:val="Normalny"/>
    <w:qFormat/>
    <w:rsid w:val="00B0288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02880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816188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816188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16188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16188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816188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16188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0288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0288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02880"/>
  </w:style>
  <w:style w:type="paragraph" w:styleId="Tekstpodstawowy">
    <w:name w:val="Body Text"/>
    <w:basedOn w:val="Normalny"/>
    <w:rsid w:val="00B02880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816188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816188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816188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rsid w:val="00816188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816188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816188"/>
    <w:rPr>
      <w:rFonts w:ascii="Arial" w:hAnsi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cp:lastModifiedBy>Dominik Orzech</cp:lastModifiedBy>
  <cp:revision>2</cp:revision>
  <cp:lastPrinted>2019-05-16T08:12:00Z</cp:lastPrinted>
  <dcterms:created xsi:type="dcterms:W3CDTF">2019-05-16T08:12:00Z</dcterms:created>
  <dcterms:modified xsi:type="dcterms:W3CDTF">2019-05-16T08:12:00Z</dcterms:modified>
</cp:coreProperties>
</file>