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95DE2">
        <w:rPr>
          <w:b/>
          <w:i w:val="0"/>
          <w:sz w:val="22"/>
          <w:szCs w:val="22"/>
        </w:rPr>
        <w:t>3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345A5" w:rsidRPr="008345A5">
        <w:rPr>
          <w:rFonts w:ascii="Times New Roman" w:hAnsi="Times New Roman"/>
          <w:b/>
        </w:rPr>
        <w:t>NA/P/156/2019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345A5" w:rsidRPr="008345A5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345A5" w:rsidRPr="008345A5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8345A5" w:rsidRPr="008345A5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345A5" w:rsidRPr="008345A5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8345A5" w:rsidRPr="008345A5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345A5" w:rsidRPr="008345A5">
        <w:rPr>
          <w:rFonts w:ascii="Times New Roman" w:hAnsi="Times New Roman"/>
        </w:rPr>
        <w:t>(</w:t>
      </w:r>
      <w:proofErr w:type="spellStart"/>
      <w:r w:rsidR="008345A5" w:rsidRPr="008345A5">
        <w:rPr>
          <w:rFonts w:ascii="Times New Roman" w:hAnsi="Times New Roman"/>
        </w:rPr>
        <w:t>t.j</w:t>
      </w:r>
      <w:proofErr w:type="spellEnd"/>
      <w:r w:rsidR="008345A5" w:rsidRPr="008345A5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345A5" w:rsidRPr="008345A5">
        <w:rPr>
          <w:rFonts w:ascii="Times New Roman" w:hAnsi="Times New Roman"/>
          <w:b/>
        </w:rPr>
        <w:t>Dostawa stołów laboratoryjnych i dygestoriów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345A5" w:rsidRPr="008345A5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8345A5" w:rsidRPr="00997D0F" w:rsidRDefault="008345A5" w:rsidP="008345A5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8345A5" w:rsidRPr="00023477" w:rsidRDefault="008345A5" w:rsidP="008345A5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8345A5" w:rsidRPr="00997D0F" w:rsidRDefault="008345A5" w:rsidP="008345A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345A5" w:rsidRPr="000247FF" w:rsidRDefault="008345A5" w:rsidP="008345A5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8345A5" w:rsidRPr="000247FF" w:rsidRDefault="008345A5" w:rsidP="008345A5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8345A5" w:rsidRPr="00292198" w:rsidRDefault="008345A5" w:rsidP="008345A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345A5" w:rsidRPr="000247FF" w:rsidRDefault="008345A5" w:rsidP="008345A5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8345A5" w:rsidRDefault="008345A5" w:rsidP="008345A5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lastRenderedPageBreak/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7EB0" w:rsidRDefault="00027EB0" w:rsidP="0038231F">
      <w:pPr>
        <w:spacing w:after="0" w:line="240" w:lineRule="auto"/>
      </w:pPr>
      <w:r>
        <w:separator/>
      </w:r>
    </w:p>
  </w:endnote>
  <w:endnote w:type="continuationSeparator" w:id="0">
    <w:p w:rsidR="00027EB0" w:rsidRDefault="00027EB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5A5" w:rsidRDefault="008345A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95DE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95DE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5A5" w:rsidRDefault="008345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7EB0" w:rsidRDefault="00027EB0" w:rsidP="0038231F">
      <w:pPr>
        <w:spacing w:after="0" w:line="240" w:lineRule="auto"/>
      </w:pPr>
      <w:r>
        <w:separator/>
      </w:r>
    </w:p>
  </w:footnote>
  <w:footnote w:type="continuationSeparator" w:id="0">
    <w:p w:rsidR="00027EB0" w:rsidRDefault="00027EB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5A5" w:rsidRDefault="008345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5A5" w:rsidRDefault="008345A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5A5" w:rsidRDefault="008345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7EB0"/>
    <w:rsid w:val="00023477"/>
    <w:rsid w:val="000247FF"/>
    <w:rsid w:val="00025C8D"/>
    <w:rsid w:val="00027EB0"/>
    <w:rsid w:val="000303EE"/>
    <w:rsid w:val="0005473D"/>
    <w:rsid w:val="00073C3D"/>
    <w:rsid w:val="000809B6"/>
    <w:rsid w:val="00095DE2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45A5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2ED6467-A1E9-472D-88ED-987D58E32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DAA177-DD0F-4D95-A67B-2915C3A85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720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2016-07-26T10:32:00Z</cp:lastPrinted>
  <dcterms:created xsi:type="dcterms:W3CDTF">2019-05-17T06:14:00Z</dcterms:created>
  <dcterms:modified xsi:type="dcterms:W3CDTF">2019-05-17T06:14:00Z</dcterms:modified>
</cp:coreProperties>
</file>