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F7321B" w:rsidRDefault="006676AE" w:rsidP="00F7321B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7321B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10E57" w:rsidRPr="00510E57">
        <w:rPr>
          <w:rFonts w:ascii="Times New Roman" w:hAnsi="Times New Roman"/>
          <w:b/>
        </w:rPr>
        <w:t>NA/P/158/2019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0E57" w:rsidRPr="00510E5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0E57" w:rsidRPr="00510E5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10E57" w:rsidRPr="00510E5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F7321B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0E57" w:rsidRPr="00510E5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10E57" w:rsidRPr="00510E57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F7321B" w:rsidRDefault="007936D6" w:rsidP="00F7321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F7321B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10E57" w:rsidRPr="00510E57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63AAB" w:rsidRPr="00863AAB">
        <w:rPr>
          <w:rFonts w:ascii="Times New Roman" w:hAnsi="Times New Roman"/>
          <w:b/>
        </w:rPr>
        <w:t>Dostawa akcelerometrów IEPE wraz z akcesoriami.</w:t>
      </w:r>
      <w:r w:rsidR="00863AAB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="00510E57" w:rsidRPr="00510E57">
        <w:rPr>
          <w:rFonts w:ascii="Times New Roman" w:hAnsi="Times New Roman"/>
          <w:b/>
        </w:rPr>
        <w:t>Dostawa komputera przemysłowego z modułami i oprogramowaniem.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10E57" w:rsidRPr="00510E5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F7321B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10E57" w:rsidRPr="00F7321B" w:rsidRDefault="00510E57" w:rsidP="00510E57">
      <w:pPr>
        <w:spacing w:after="0" w:line="276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510E57" w:rsidRPr="00023477" w:rsidRDefault="00510E57" w:rsidP="00510E5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510E57" w:rsidRPr="00F7321B" w:rsidRDefault="00510E57" w:rsidP="00510E57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510E57" w:rsidRPr="000247FF" w:rsidRDefault="00510E57" w:rsidP="00510E5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510E57" w:rsidRPr="000247FF" w:rsidRDefault="00510E57" w:rsidP="00510E5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FBB" w:rsidRDefault="00FA6FBB" w:rsidP="0038231F">
      <w:pPr>
        <w:spacing w:after="0" w:line="240" w:lineRule="auto"/>
      </w:pPr>
      <w:r>
        <w:separator/>
      </w:r>
    </w:p>
  </w:endnote>
  <w:endnote w:type="continuationSeparator" w:id="0">
    <w:p w:rsidR="00FA6FBB" w:rsidRDefault="00FA6F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E57" w:rsidRDefault="00510E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3A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3A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E57" w:rsidRDefault="00510E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FBB" w:rsidRDefault="00FA6FBB" w:rsidP="0038231F">
      <w:pPr>
        <w:spacing w:after="0" w:line="240" w:lineRule="auto"/>
      </w:pPr>
      <w:r>
        <w:separator/>
      </w:r>
    </w:p>
  </w:footnote>
  <w:footnote w:type="continuationSeparator" w:id="0">
    <w:p w:rsidR="00FA6FBB" w:rsidRDefault="00FA6F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E57" w:rsidRDefault="00510E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E57" w:rsidRDefault="00510E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E57" w:rsidRDefault="00510E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FBB"/>
    <w:rsid w:val="0001346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E57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3AA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321B"/>
    <w:rsid w:val="00F8042D"/>
    <w:rsid w:val="00F90CD1"/>
    <w:rsid w:val="00FA6FB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885782C-4C95-4DFC-B839-0D1173532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A6589-CCA2-4014-9738-357115D8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2019-05-22T14:39:00Z</dcterms:created>
  <dcterms:modified xsi:type="dcterms:W3CDTF">2019-05-22T14:39:00Z</dcterms:modified>
</cp:coreProperties>
</file>