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EAA" w:rsidRPr="00E874DC" w:rsidRDefault="00064EAA" w:rsidP="00064EAA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Pr="00E168B0">
        <w:rPr>
          <w:b/>
          <w:lang w:val="pl-PL"/>
        </w:rPr>
        <w:t>3</w:t>
      </w:r>
    </w:p>
    <w:p w:rsidR="00064EAA" w:rsidRDefault="00064EAA" w:rsidP="00064EAA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064EAA" w:rsidRDefault="00064EAA" w:rsidP="00064EAA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064EAA" w:rsidRDefault="00064EAA" w:rsidP="00064EAA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064EAA" w:rsidRDefault="00064EAA" w:rsidP="00064EAA">
      <w:pPr>
        <w:spacing w:before="48" w:line="240" w:lineRule="atLeast"/>
        <w:jc w:val="center"/>
        <w:rPr>
          <w:b/>
          <w:sz w:val="28"/>
          <w:lang w:val="pl-PL"/>
        </w:rPr>
      </w:pPr>
    </w:p>
    <w:p w:rsidR="00064EAA" w:rsidRPr="00752AA6" w:rsidRDefault="00064EAA" w:rsidP="00064EA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Zawarta</w:t>
      </w:r>
      <w:r>
        <w:rPr>
          <w:rFonts w:ascii="Times New Roman" w:hAnsi="Times New Roman"/>
          <w:sz w:val="22"/>
          <w:szCs w:val="22"/>
        </w:rPr>
        <w:t xml:space="preserve"> w dniu……………………,</w:t>
      </w:r>
      <w:r w:rsidRPr="00752AA6">
        <w:rPr>
          <w:rFonts w:ascii="Times New Roman" w:hAnsi="Times New Roman"/>
          <w:sz w:val="22"/>
          <w:szCs w:val="22"/>
        </w:rPr>
        <w:t xml:space="preserve"> w Krakowie w wyniku przeprowadzonego postępowania o zamówienie publiczne w trybie przetargu nieograniczonego </w:t>
      </w:r>
    </w:p>
    <w:p w:rsidR="00064EAA" w:rsidRPr="00752AA6" w:rsidRDefault="00064EAA" w:rsidP="00064EA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pomiędzy</w:t>
      </w:r>
    </w:p>
    <w:p w:rsidR="00064EAA" w:rsidRPr="00752AA6" w:rsidRDefault="00064EAA" w:rsidP="00064EA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 w:rsidRPr="00752AA6">
        <w:rPr>
          <w:rFonts w:ascii="Times New Roman" w:hAnsi="Times New Roman"/>
          <w:sz w:val="22"/>
          <w:szCs w:val="22"/>
        </w:rPr>
        <w:t xml:space="preserve">  Wydział / inna jednostka ................................................................................................</w:t>
      </w:r>
    </w:p>
    <w:p w:rsidR="00064EAA" w:rsidRPr="00752AA6" w:rsidRDefault="00064EAA" w:rsidP="00064EA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reprezentowana przez:</w:t>
      </w:r>
    </w:p>
    <w:p w:rsidR="00064EAA" w:rsidRPr="00752AA6" w:rsidRDefault="00064EAA" w:rsidP="00064EA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 xml:space="preserve">1.Dziekana Wydziału /Kierownika Jednostki/............................................................................. </w:t>
      </w:r>
    </w:p>
    <w:p w:rsidR="00064EAA" w:rsidRPr="00752AA6" w:rsidRDefault="00064EAA" w:rsidP="00064EAA">
      <w:pPr>
        <w:pStyle w:val="Tekstpodstawowy"/>
        <w:ind w:right="-47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2.Kwestora / Z-</w:t>
      </w:r>
      <w:proofErr w:type="spellStart"/>
      <w:r w:rsidRPr="00752AA6">
        <w:rPr>
          <w:rFonts w:ascii="Times New Roman" w:hAnsi="Times New Roman"/>
          <w:sz w:val="22"/>
          <w:szCs w:val="22"/>
        </w:rPr>
        <w:t>cę</w:t>
      </w:r>
      <w:proofErr w:type="spellEnd"/>
      <w:r w:rsidRPr="00752AA6">
        <w:rPr>
          <w:rFonts w:ascii="Times New Roman" w:hAnsi="Times New Roman"/>
          <w:sz w:val="22"/>
          <w:szCs w:val="22"/>
        </w:rPr>
        <w:t xml:space="preserve"> Kwestora/ .........................................................................................................</w:t>
      </w:r>
    </w:p>
    <w:p w:rsidR="00064EAA" w:rsidRPr="00752AA6" w:rsidRDefault="00064EAA" w:rsidP="00064EA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zwaną dalej KUPUJĄCYM</w:t>
      </w:r>
    </w:p>
    <w:p w:rsidR="00064EAA" w:rsidRPr="00752AA6" w:rsidRDefault="00064EAA" w:rsidP="00064EA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 xml:space="preserve">a </w:t>
      </w:r>
    </w:p>
    <w:p w:rsidR="00064EAA" w:rsidRPr="00752AA6" w:rsidRDefault="00064EAA" w:rsidP="00064EA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064EAA" w:rsidRPr="00752AA6" w:rsidRDefault="00064EAA" w:rsidP="00064EA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064EAA" w:rsidRPr="00752AA6" w:rsidRDefault="00064EAA" w:rsidP="00064EAA">
      <w:pPr>
        <w:pStyle w:val="Tekstpodstawowy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752AA6">
        <w:rPr>
          <w:rFonts w:ascii="Times New Roman" w:hAnsi="Times New Roman"/>
          <w:i/>
          <w:sz w:val="22"/>
          <w:szCs w:val="22"/>
        </w:rPr>
        <w:t xml:space="preserve"> (nazwa i siedziba przedsiębiorcy oraz jego adres). </w:t>
      </w:r>
    </w:p>
    <w:p w:rsidR="00064EAA" w:rsidRPr="00752AA6" w:rsidRDefault="00064EAA" w:rsidP="00064EA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reprezentowanym przez:</w:t>
      </w:r>
    </w:p>
    <w:p w:rsidR="00064EAA" w:rsidRPr="00752AA6" w:rsidRDefault="00064EAA" w:rsidP="00064EA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:rsidR="00064EAA" w:rsidRPr="00752AA6" w:rsidRDefault="00064EAA" w:rsidP="00064EA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 xml:space="preserve">2................................................................................................................................................... </w:t>
      </w:r>
    </w:p>
    <w:p w:rsidR="00064EAA" w:rsidRPr="00752AA6" w:rsidRDefault="00064EAA" w:rsidP="00064EA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zwanym dalej SPRZEDAWCĄ</w:t>
      </w:r>
    </w:p>
    <w:p w:rsidR="00064EAA" w:rsidRPr="00752AA6" w:rsidRDefault="00064EAA" w:rsidP="00064EAA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:rsidR="00064EAA" w:rsidRPr="00752AA6" w:rsidRDefault="00064EAA" w:rsidP="00064EAA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 1</w:t>
      </w:r>
    </w:p>
    <w:p w:rsidR="00064EAA" w:rsidRPr="00A86543" w:rsidRDefault="00064EAA" w:rsidP="00064EAA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 xml:space="preserve">Przedmiotem niniejszej umowy </w:t>
      </w:r>
      <w:r w:rsidRPr="00A86543">
        <w:rPr>
          <w:rFonts w:ascii="Times New Roman" w:hAnsi="Times New Roman"/>
          <w:sz w:val="22"/>
          <w:szCs w:val="22"/>
        </w:rPr>
        <w:t>jest sprzedaż i dostawa 4 kanałowej szkoleniowej konsolety mikserskiej wysokiej klasy - KC-zp.272-</w:t>
      </w:r>
      <w:r>
        <w:rPr>
          <w:rFonts w:ascii="Times New Roman" w:hAnsi="Times New Roman"/>
          <w:sz w:val="22"/>
          <w:szCs w:val="22"/>
        </w:rPr>
        <w:t>380/</w:t>
      </w:r>
      <w:r w:rsidRPr="00A86543">
        <w:rPr>
          <w:rFonts w:ascii="Times New Roman" w:hAnsi="Times New Roman"/>
          <w:sz w:val="22"/>
          <w:szCs w:val="22"/>
        </w:rPr>
        <w:t>19</w:t>
      </w:r>
      <w:r w:rsidRPr="00A86543">
        <w:rPr>
          <w:rFonts w:ascii="Times New Roman" w:hAnsi="Times New Roman"/>
          <w:bCs/>
          <w:sz w:val="22"/>
          <w:szCs w:val="22"/>
        </w:rPr>
        <w:t xml:space="preserve">. </w:t>
      </w:r>
    </w:p>
    <w:p w:rsidR="00064EAA" w:rsidRPr="00752AA6" w:rsidRDefault="00064EAA" w:rsidP="00064EAA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A86543">
        <w:rPr>
          <w:rFonts w:ascii="Times New Roman" w:hAnsi="Times New Roman"/>
          <w:sz w:val="22"/>
          <w:szCs w:val="22"/>
        </w:rPr>
        <w:t>Szczegółowa specyfikacja sprzętu</w:t>
      </w:r>
      <w:r w:rsidRPr="00752AA6">
        <w:rPr>
          <w:rFonts w:ascii="Times New Roman" w:hAnsi="Times New Roman"/>
          <w:sz w:val="22"/>
          <w:szCs w:val="22"/>
        </w:rPr>
        <w:t xml:space="preserve"> jest określona w ................................................................                             </w:t>
      </w:r>
    </w:p>
    <w:p w:rsidR="00064EAA" w:rsidRPr="00752AA6" w:rsidRDefault="00064EAA" w:rsidP="00064EAA">
      <w:pPr>
        <w:pStyle w:val="Tekstpodstawowy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(</w:t>
      </w:r>
      <w:r w:rsidRPr="00752AA6">
        <w:rPr>
          <w:rFonts w:ascii="Times New Roman" w:hAnsi="Times New Roman"/>
          <w:i/>
          <w:sz w:val="22"/>
          <w:szCs w:val="22"/>
        </w:rPr>
        <w:t>załącznik: nr 1, ofercie Sprzedawcy nr............., specyfikacji  istotnych warunków zamówienia),</w:t>
      </w:r>
      <w:r w:rsidRPr="00752AA6">
        <w:rPr>
          <w:rFonts w:ascii="Times New Roman" w:hAnsi="Times New Roman"/>
          <w:sz w:val="22"/>
          <w:szCs w:val="22"/>
        </w:rPr>
        <w:t xml:space="preserve"> który stanowi integralną część niniejszej umowy.</w:t>
      </w:r>
    </w:p>
    <w:p w:rsidR="00064EAA" w:rsidRPr="00752AA6" w:rsidRDefault="00064EAA" w:rsidP="00064EA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:rsidR="00064EAA" w:rsidRPr="00752AA6" w:rsidRDefault="00064EAA" w:rsidP="00064EAA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 2</w:t>
      </w:r>
    </w:p>
    <w:p w:rsidR="00064EAA" w:rsidRPr="00752AA6" w:rsidRDefault="00064EAA" w:rsidP="00064EAA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Sprzedawca zobowiązuje się dostarczyć i wnieść sprzęt, o którym mowa w § 1 w terminie do dnia...........do.......................</w:t>
      </w:r>
      <w:r w:rsidRPr="00752AA6">
        <w:rPr>
          <w:rFonts w:ascii="Times New Roman" w:hAnsi="Times New Roman"/>
          <w:i/>
          <w:sz w:val="22"/>
          <w:szCs w:val="22"/>
        </w:rPr>
        <w:t>(siedziby Kupującego lub wskazać dokładnie miejsce  dostawy)</w:t>
      </w:r>
    </w:p>
    <w:p w:rsidR="00064EAA" w:rsidRPr="00752AA6" w:rsidRDefault="00064EAA" w:rsidP="00064EAA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Wydanie przedmiotu umowy Kupującemu winno nastąpić w miejscu wskazanym w pkt. 1  w godzinach uzgodnionych z Kupującym.</w:t>
      </w:r>
    </w:p>
    <w:p w:rsidR="00064EAA" w:rsidRPr="00752AA6" w:rsidRDefault="00064EAA" w:rsidP="00064EAA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Termin dostarczenia sprzętu uznaje się za dotrzymany, jeżeli przed jego upływem  Sprzedawca dostarczy towar na miejsce przeznaczenia w stanie zupełnym.</w:t>
      </w:r>
    </w:p>
    <w:p w:rsidR="00064EAA" w:rsidRPr="00752AA6" w:rsidRDefault="00064EAA" w:rsidP="00064EA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:rsidR="00064EAA" w:rsidRPr="00752AA6" w:rsidRDefault="00064EAA" w:rsidP="00064EA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 3</w:t>
      </w:r>
    </w:p>
    <w:p w:rsidR="00064EAA" w:rsidRPr="00752AA6" w:rsidRDefault="00064EAA" w:rsidP="00064EAA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Strony ustalają cenę netto za przedmiot umowy szczegółowo określony w § 1 na  kwotę...........................</w:t>
      </w:r>
      <w:r w:rsidRPr="00752AA6">
        <w:rPr>
          <w:rFonts w:ascii="Times New Roman" w:hAnsi="Times New Roman"/>
          <w:i/>
          <w:sz w:val="22"/>
          <w:szCs w:val="22"/>
        </w:rPr>
        <w:t>(słownie....................................................................................)</w:t>
      </w:r>
    </w:p>
    <w:p w:rsidR="00064EAA" w:rsidRPr="00752AA6" w:rsidRDefault="00064EAA" w:rsidP="00064EAA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Do powyższej kwoty Sprzedawca doliczy podatek VAT w wysokości ................................</w:t>
      </w:r>
      <w:r w:rsidRPr="00752AA6">
        <w:rPr>
          <w:rFonts w:ascii="Times New Roman" w:hAnsi="Times New Roman"/>
          <w:i/>
          <w:sz w:val="22"/>
          <w:szCs w:val="22"/>
        </w:rPr>
        <w:t>(słownie: ...................................................................................)</w:t>
      </w:r>
    </w:p>
    <w:p w:rsidR="00064EAA" w:rsidRPr="00752AA6" w:rsidRDefault="00064EAA" w:rsidP="00064EAA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Cena brutto za przedmiot umowy szczegółowo określony w § 1 wynosi……………………(</w:t>
      </w:r>
      <w:r w:rsidRPr="00752AA6">
        <w:rPr>
          <w:rFonts w:ascii="Times New Roman" w:hAnsi="Times New Roman"/>
          <w:i/>
          <w:sz w:val="22"/>
          <w:szCs w:val="22"/>
        </w:rPr>
        <w:t>słownie:…………………………………………………………, 00/100.)</w:t>
      </w:r>
    </w:p>
    <w:p w:rsidR="00064EAA" w:rsidRPr="00752AA6" w:rsidRDefault="00064EAA" w:rsidP="00064EAA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 xml:space="preserve">Cena obejmuje całkowitą należność jaką Kupujący zobowiązany jest zapłacić za sprzęt i  jego dostarczenie i wniesienie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752AA6">
        <w:rPr>
          <w:rFonts w:ascii="Times New Roman" w:hAnsi="Times New Roman"/>
          <w:i/>
          <w:sz w:val="22"/>
          <w:szCs w:val="22"/>
        </w:rPr>
        <w:t>(inne)</w:t>
      </w:r>
    </w:p>
    <w:p w:rsidR="00064EAA" w:rsidRPr="00752AA6" w:rsidRDefault="00064EAA" w:rsidP="00064EA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:rsidR="00064EAA" w:rsidRDefault="00064EAA" w:rsidP="00064EAA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:rsidR="00064EAA" w:rsidRPr="00752AA6" w:rsidRDefault="00064EAA" w:rsidP="00064EAA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 4</w:t>
      </w:r>
    </w:p>
    <w:p w:rsidR="00064EAA" w:rsidRPr="00752AA6" w:rsidRDefault="00064EAA" w:rsidP="00064EAA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:rsidR="00064EAA" w:rsidRPr="00752AA6" w:rsidRDefault="00064EAA" w:rsidP="00064EAA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064EAA" w:rsidRPr="00752AA6" w:rsidRDefault="00064EAA" w:rsidP="00064EAA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:rsidR="00064EAA" w:rsidRPr="00752AA6" w:rsidRDefault="00064EAA" w:rsidP="00064EAA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Wykonawca nie może dokonywać cesji wierzytelności wynikających z niniejszej umowy.</w:t>
      </w:r>
    </w:p>
    <w:p w:rsidR="00064EAA" w:rsidRDefault="00064EAA" w:rsidP="00064EAA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:rsidR="00064EAA" w:rsidRPr="00752AA6" w:rsidRDefault="00064EAA" w:rsidP="00064EAA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 5</w:t>
      </w:r>
    </w:p>
    <w:p w:rsidR="00064EAA" w:rsidRPr="00752AA6" w:rsidRDefault="00064EAA" w:rsidP="00064EAA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Strony ustanawiają odpowiedzialność za niewykonanie lub nienależyte wykonanie umowy  w formie kar umownych.</w:t>
      </w:r>
    </w:p>
    <w:p w:rsidR="00064EAA" w:rsidRPr="00752AA6" w:rsidRDefault="00064EAA" w:rsidP="00064EAA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Sprzedawca zapłaci Kupującemu kary umowne:</w:t>
      </w:r>
    </w:p>
    <w:p w:rsidR="00064EAA" w:rsidRPr="00752AA6" w:rsidRDefault="00064EAA" w:rsidP="00064EAA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za zwłokę w wykonaniu przedmiotu umowy w wysokości 0,2 % ceny netto określonej w §  3 pkt. 1  za każdy dzień zwłoki;</w:t>
      </w:r>
    </w:p>
    <w:p w:rsidR="00064EAA" w:rsidRPr="00752AA6" w:rsidRDefault="00064EAA" w:rsidP="00064EAA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za zwłokę w usunięciu wad stwierdzonych przy odbiorze lub w okresie rękojmi, gwarancji w wysokości 0,2</w:t>
      </w:r>
      <w:r w:rsidRPr="00752AA6">
        <w:rPr>
          <w:rFonts w:ascii="Times New Roman" w:hAnsi="Times New Roman"/>
          <w:i/>
          <w:sz w:val="22"/>
          <w:szCs w:val="22"/>
        </w:rPr>
        <w:t xml:space="preserve"> % </w:t>
      </w:r>
      <w:r w:rsidRPr="00752AA6">
        <w:rPr>
          <w:rFonts w:ascii="Times New Roman" w:hAnsi="Times New Roman"/>
          <w:sz w:val="22"/>
          <w:szCs w:val="22"/>
        </w:rPr>
        <w:t>ceny netto określonej w § 3 pkt.1 za każdy dzień zwłoki liczony od dnia  wyznaczonego na usunięcie wad;</w:t>
      </w:r>
    </w:p>
    <w:p w:rsidR="00064EAA" w:rsidRPr="00752AA6" w:rsidRDefault="00064EAA" w:rsidP="00064EAA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Sprzedawcy, w wysokości 10% całkowitego wynagrodzenia netto określonego w  § 3 ust. 1;</w:t>
      </w:r>
    </w:p>
    <w:p w:rsidR="00064EAA" w:rsidRPr="00752AA6" w:rsidRDefault="00064EAA" w:rsidP="00064EAA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:rsidR="00064EAA" w:rsidRPr="00752AA6" w:rsidRDefault="00064EAA" w:rsidP="00064EAA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Kupujący zapłaci Sprzedawcy karę umową:</w:t>
      </w:r>
    </w:p>
    <w:p w:rsidR="00064EAA" w:rsidRPr="00752AA6" w:rsidRDefault="00064EAA" w:rsidP="00064EAA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Kupującego, w wysokości 10% całkowitego wynagrodzenia netto określonego w § 3 ust. 1;</w:t>
      </w:r>
    </w:p>
    <w:p w:rsidR="00064EAA" w:rsidRPr="00752AA6" w:rsidRDefault="00064EAA" w:rsidP="00064EAA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:rsidR="00064EAA" w:rsidRPr="00752AA6" w:rsidRDefault="00064EAA" w:rsidP="00064EAA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064EAA" w:rsidRPr="00752AA6" w:rsidRDefault="00064EAA" w:rsidP="00064EAA">
      <w:pPr>
        <w:pStyle w:val="Tekstpodstawowy"/>
        <w:ind w:right="-47"/>
        <w:rPr>
          <w:rFonts w:ascii="Times New Roman" w:hAnsi="Times New Roman"/>
          <w:sz w:val="22"/>
          <w:szCs w:val="22"/>
        </w:rPr>
      </w:pPr>
    </w:p>
    <w:p w:rsidR="00064EAA" w:rsidRPr="00752AA6" w:rsidRDefault="00064EAA" w:rsidP="00064EAA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 6</w:t>
      </w:r>
    </w:p>
    <w:p w:rsidR="00064EAA" w:rsidRPr="00752AA6" w:rsidRDefault="00064EAA" w:rsidP="00064EAA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 w:val="22"/>
          <w:szCs w:val="22"/>
          <w:lang w:eastAsia="en-US"/>
        </w:rPr>
      </w:pPr>
      <w:r w:rsidRPr="00752AA6">
        <w:rPr>
          <w:rFonts w:ascii="Times New Roman" w:eastAsia="Calibri" w:hAnsi="Times New Roman"/>
          <w:color w:val="000000"/>
          <w:sz w:val="22"/>
          <w:szCs w:val="22"/>
          <w:lang w:eastAsia="en-US"/>
        </w:rPr>
        <w:t xml:space="preserve">W razie zaistnienia istotnej zmiany okoliczności powodującej, że wykonanie umowy </w:t>
      </w:r>
      <w:r w:rsidRPr="00752AA6">
        <w:rPr>
          <w:rFonts w:ascii="Times New Roman" w:eastAsia="Calibri" w:hAnsi="Times New Roman"/>
          <w:color w:val="000000"/>
          <w:sz w:val="22"/>
          <w:szCs w:val="22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 w:rsidRPr="00752AA6">
        <w:rPr>
          <w:rFonts w:ascii="Times New Roman" w:eastAsia="Calibri" w:hAnsi="Times New Roman"/>
          <w:color w:val="000000"/>
          <w:sz w:val="22"/>
          <w:szCs w:val="22"/>
          <w:lang w:eastAsia="en-US"/>
        </w:rPr>
        <w:br/>
        <w:t xml:space="preserve">od umowy w terminie 30 dni od dnia powzięcia wiadomości o tych okolicznościach. </w:t>
      </w:r>
    </w:p>
    <w:p w:rsidR="00064EAA" w:rsidRPr="00752AA6" w:rsidRDefault="00064EAA" w:rsidP="00064EAA">
      <w:pPr>
        <w:pStyle w:val="Tekstpodstawowy"/>
        <w:ind w:left="284"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eastAsia="Calibri" w:hAnsi="Times New Roman"/>
          <w:color w:val="000000"/>
          <w:sz w:val="22"/>
          <w:szCs w:val="22"/>
          <w:lang w:eastAsia="en-US"/>
        </w:rPr>
        <w:t>W tym wypadku postanowienia o karze umownej nie mają zastosowania.</w:t>
      </w:r>
    </w:p>
    <w:p w:rsidR="00064EAA" w:rsidRDefault="00064EAA" w:rsidP="00064EAA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:rsidR="00064EAA" w:rsidRPr="00752AA6" w:rsidRDefault="00064EAA" w:rsidP="00064EAA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 7</w:t>
      </w:r>
    </w:p>
    <w:p w:rsidR="00064EAA" w:rsidRPr="00752AA6" w:rsidRDefault="00064EAA" w:rsidP="00064EAA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752AA6">
        <w:rPr>
          <w:sz w:val="22"/>
          <w:szCs w:val="22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064EAA" w:rsidRPr="00752AA6" w:rsidRDefault="00064EAA" w:rsidP="00064EAA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752AA6">
        <w:rPr>
          <w:sz w:val="22"/>
          <w:szCs w:val="22"/>
          <w:lang w:val="pl-PL"/>
        </w:rPr>
        <w:lastRenderedPageBreak/>
        <w:t>Sprzedawca udziela Kupującemu gwarancji, że dostarczony przedmiot zamówienia jest fabrycznie nowy i wolny od wad fizycznych i wad prawnych.</w:t>
      </w:r>
    </w:p>
    <w:p w:rsidR="00064EAA" w:rsidRPr="00752AA6" w:rsidRDefault="00064EAA" w:rsidP="00064EAA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752AA6">
        <w:rPr>
          <w:bCs/>
          <w:sz w:val="22"/>
          <w:szCs w:val="22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064EAA" w:rsidRPr="00752AA6" w:rsidRDefault="00064EAA" w:rsidP="00064EAA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752AA6">
        <w:rPr>
          <w:bCs/>
          <w:sz w:val="22"/>
          <w:szCs w:val="22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064EAA" w:rsidRPr="00752AA6" w:rsidRDefault="00064EAA" w:rsidP="00064EAA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752AA6">
        <w:rPr>
          <w:bCs/>
          <w:sz w:val="22"/>
          <w:szCs w:val="22"/>
          <w:lang w:val="pl-PL" w:eastAsia="en-US"/>
        </w:rPr>
        <w:t>Czas reakcji na zgłoszenie usterki nie może być dłuższy niż 48 godziny od momentu zgłoszenia, czas naprawy nie dłuższy niż 7 dni od momentu zgłoszenia.</w:t>
      </w:r>
    </w:p>
    <w:p w:rsidR="00064EAA" w:rsidRPr="00752AA6" w:rsidRDefault="00064EAA" w:rsidP="00064EAA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752AA6">
        <w:rPr>
          <w:bCs/>
          <w:sz w:val="22"/>
          <w:szCs w:val="22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:rsidR="00064EAA" w:rsidRPr="00752AA6" w:rsidRDefault="00064EAA" w:rsidP="00064EAA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752AA6">
        <w:rPr>
          <w:bCs/>
          <w:sz w:val="22"/>
          <w:szCs w:val="22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064EAA" w:rsidRPr="00752AA6" w:rsidRDefault="00064EAA" w:rsidP="00064EAA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752AA6">
        <w:rPr>
          <w:bCs/>
          <w:sz w:val="22"/>
          <w:szCs w:val="22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064EAA" w:rsidRPr="00752AA6" w:rsidRDefault="00064EAA" w:rsidP="00064EAA">
      <w:pPr>
        <w:numPr>
          <w:ilvl w:val="0"/>
          <w:numId w:val="20"/>
        </w:numPr>
        <w:ind w:left="284" w:right="-47"/>
        <w:jc w:val="both"/>
        <w:rPr>
          <w:sz w:val="22"/>
          <w:szCs w:val="22"/>
          <w:lang w:val="pl-PL"/>
        </w:rPr>
      </w:pPr>
      <w:r w:rsidRPr="00752AA6">
        <w:rPr>
          <w:bCs/>
          <w:sz w:val="22"/>
          <w:szCs w:val="22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064EAA" w:rsidRPr="00752AA6" w:rsidRDefault="00064EAA" w:rsidP="00064EAA">
      <w:pPr>
        <w:numPr>
          <w:ilvl w:val="0"/>
          <w:numId w:val="20"/>
        </w:numPr>
        <w:ind w:left="284" w:right="-47"/>
        <w:jc w:val="both"/>
        <w:rPr>
          <w:sz w:val="22"/>
          <w:szCs w:val="22"/>
          <w:lang w:val="pl-PL"/>
        </w:rPr>
      </w:pPr>
      <w:r w:rsidRPr="00752AA6">
        <w:rPr>
          <w:bCs/>
          <w:sz w:val="22"/>
          <w:szCs w:val="22"/>
          <w:lang w:val="pl-PL" w:eastAsia="en-US"/>
        </w:rPr>
        <w:t>Sprzedawca zobowiązuje się do wymiany wadliwego urządzenia (zespołu) na wolny od wad po bezskutecznych dwóch naprawach gwarancyjnych.</w:t>
      </w:r>
    </w:p>
    <w:p w:rsidR="00064EAA" w:rsidRPr="00752AA6" w:rsidRDefault="00064EAA" w:rsidP="00064EAA">
      <w:pPr>
        <w:numPr>
          <w:ilvl w:val="0"/>
          <w:numId w:val="20"/>
        </w:numPr>
        <w:ind w:left="284" w:right="-47"/>
        <w:jc w:val="both"/>
        <w:rPr>
          <w:sz w:val="22"/>
          <w:szCs w:val="22"/>
          <w:lang w:val="pl-PL"/>
        </w:rPr>
      </w:pPr>
      <w:r w:rsidRPr="00752AA6">
        <w:rPr>
          <w:bCs/>
          <w:sz w:val="22"/>
          <w:szCs w:val="22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064EAA" w:rsidRPr="00752AA6" w:rsidRDefault="00064EAA" w:rsidP="00064EAA">
      <w:pPr>
        <w:pStyle w:val="Tekstpodstawowy"/>
        <w:ind w:left="284" w:right="-47"/>
        <w:jc w:val="both"/>
        <w:rPr>
          <w:rFonts w:ascii="Times New Roman" w:hAnsi="Times New Roman"/>
          <w:sz w:val="22"/>
          <w:szCs w:val="22"/>
        </w:rPr>
      </w:pPr>
    </w:p>
    <w:p w:rsidR="00064EAA" w:rsidRPr="00752AA6" w:rsidRDefault="00064EAA" w:rsidP="00064EAA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 8</w:t>
      </w:r>
    </w:p>
    <w:p w:rsidR="00064EAA" w:rsidRPr="00752AA6" w:rsidRDefault="00064EAA" w:rsidP="00064EA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064EAA" w:rsidRPr="00752AA6" w:rsidRDefault="00064EAA" w:rsidP="00064EAA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:rsidR="00064EAA" w:rsidRPr="00752AA6" w:rsidRDefault="00064EAA" w:rsidP="00064EAA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 9</w:t>
      </w:r>
    </w:p>
    <w:p w:rsidR="00064EAA" w:rsidRPr="00752AA6" w:rsidRDefault="00064EAA" w:rsidP="00064EAA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752AA6">
        <w:rPr>
          <w:color w:val="000000"/>
          <w:kern w:val="2"/>
          <w:sz w:val="22"/>
          <w:szCs w:val="22"/>
          <w:lang w:val="pl-PL"/>
        </w:rPr>
        <w:t>Wszelkie zmiany umowy wymagają zgody obu Stron i zachowania formy pisemnej pod rygorem nieważności.</w:t>
      </w:r>
    </w:p>
    <w:p w:rsidR="00064EAA" w:rsidRPr="00752AA6" w:rsidRDefault="00064EAA" w:rsidP="00064EAA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752AA6">
        <w:rPr>
          <w:color w:val="000000"/>
          <w:kern w:val="2"/>
          <w:sz w:val="22"/>
          <w:szCs w:val="22"/>
          <w:lang w:val="pl-PL"/>
        </w:rPr>
        <w:t xml:space="preserve">Zmiany umowy, o których mowa w ust. 1  muszą być dokonywane z zachowaniem przepisu art. 140 ust 3 ustawy Prawy zamówień publicznych.  </w:t>
      </w:r>
    </w:p>
    <w:p w:rsidR="00064EAA" w:rsidRPr="00752AA6" w:rsidRDefault="00064EAA" w:rsidP="00064EAA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752AA6">
        <w:rPr>
          <w:color w:val="000000"/>
          <w:kern w:val="2"/>
          <w:sz w:val="22"/>
          <w:szCs w:val="22"/>
          <w:lang w:val="pl-PL"/>
        </w:rPr>
        <w:t xml:space="preserve">Dopuszcza się możliwość zmiany ustaleń niniejszej umowy w stosunku do treści oferty Wykonawcy w następującym zakresie: </w:t>
      </w:r>
    </w:p>
    <w:p w:rsidR="00064EAA" w:rsidRPr="00752AA6" w:rsidRDefault="00064EAA" w:rsidP="00064EAA">
      <w:pPr>
        <w:numPr>
          <w:ilvl w:val="0"/>
          <w:numId w:val="5"/>
        </w:numPr>
        <w:rPr>
          <w:color w:val="000000"/>
          <w:kern w:val="2"/>
          <w:sz w:val="22"/>
          <w:szCs w:val="22"/>
          <w:lang w:val="pl-PL"/>
        </w:rPr>
      </w:pPr>
      <w:r w:rsidRPr="00752AA6">
        <w:rPr>
          <w:b/>
          <w:color w:val="000000"/>
          <w:kern w:val="2"/>
          <w:sz w:val="22"/>
          <w:szCs w:val="22"/>
          <w:lang w:val="pl-PL"/>
        </w:rPr>
        <w:t xml:space="preserve">terminu realizacji przedmiotu zamówienia, </w:t>
      </w:r>
      <w:r w:rsidRPr="00752AA6">
        <w:rPr>
          <w:color w:val="000000"/>
          <w:kern w:val="2"/>
          <w:sz w:val="22"/>
          <w:szCs w:val="22"/>
          <w:lang w:val="pl-PL"/>
        </w:rPr>
        <w:t>gdy jest ona spowodowana:</w:t>
      </w:r>
    </w:p>
    <w:p w:rsidR="00064EAA" w:rsidRPr="00752AA6" w:rsidRDefault="00064EAA" w:rsidP="00064EAA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2"/>
          <w:szCs w:val="22"/>
          <w:lang w:val="pl-PL"/>
        </w:rPr>
      </w:pPr>
      <w:r w:rsidRPr="00752AA6">
        <w:rPr>
          <w:color w:val="000000"/>
          <w:kern w:val="2"/>
          <w:sz w:val="22"/>
          <w:szCs w:val="22"/>
          <w:lang w:val="pl-PL"/>
        </w:rPr>
        <w:t xml:space="preserve">następstwem okoliczności leżących po stronie Zamawiającego lub przeszkodami dającymi się przypisać Zamawiającemu, </w:t>
      </w:r>
    </w:p>
    <w:p w:rsidR="00064EAA" w:rsidRPr="00752AA6" w:rsidRDefault="00064EAA" w:rsidP="00064EAA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2"/>
          <w:szCs w:val="22"/>
          <w:lang w:val="pl-PL"/>
        </w:rPr>
      </w:pPr>
      <w:r w:rsidRPr="00752AA6">
        <w:rPr>
          <w:color w:val="000000"/>
          <w:kern w:val="2"/>
          <w:sz w:val="22"/>
          <w:szCs w:val="22"/>
          <w:lang w:val="pl-PL"/>
        </w:rPr>
        <w:t xml:space="preserve">następstwem wprowadzania zmian w obowiązujących przepisach prawnych mających wpływ na realizację przedmiotu zamówienia. </w:t>
      </w:r>
    </w:p>
    <w:p w:rsidR="00064EAA" w:rsidRPr="00752AA6" w:rsidRDefault="00064EAA" w:rsidP="00064EAA">
      <w:pPr>
        <w:numPr>
          <w:ilvl w:val="0"/>
          <w:numId w:val="5"/>
        </w:numPr>
        <w:tabs>
          <w:tab w:val="clear" w:pos="360"/>
          <w:tab w:val="num" w:pos="0"/>
          <w:tab w:val="num" w:pos="426"/>
        </w:tabs>
        <w:ind w:left="709" w:hanging="709"/>
        <w:rPr>
          <w:b/>
          <w:color w:val="000000"/>
          <w:kern w:val="2"/>
          <w:sz w:val="22"/>
          <w:szCs w:val="22"/>
          <w:lang w:val="pl-PL"/>
        </w:rPr>
      </w:pPr>
      <w:r w:rsidRPr="00752AA6">
        <w:rPr>
          <w:b/>
          <w:color w:val="000000"/>
          <w:kern w:val="2"/>
          <w:sz w:val="22"/>
          <w:szCs w:val="22"/>
          <w:lang w:val="pl-PL"/>
        </w:rPr>
        <w:t>wysokości wynagrodzenia w przypadku:</w:t>
      </w:r>
    </w:p>
    <w:p w:rsidR="00064EAA" w:rsidRPr="00752AA6" w:rsidRDefault="00064EAA" w:rsidP="00064EAA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2"/>
          <w:szCs w:val="22"/>
          <w:lang w:val="pl-PL"/>
        </w:rPr>
      </w:pPr>
      <w:r w:rsidRPr="00752AA6">
        <w:rPr>
          <w:color w:val="000000"/>
          <w:kern w:val="2"/>
          <w:sz w:val="22"/>
          <w:szCs w:val="22"/>
          <w:lang w:val="pl-PL"/>
        </w:rPr>
        <w:lastRenderedPageBreak/>
        <w:t>zmiany stawki podatku VAT, w odniesieniu do tej części wynagrodzenia, której zmiana dotyczy,</w:t>
      </w:r>
    </w:p>
    <w:p w:rsidR="00064EAA" w:rsidRPr="00752AA6" w:rsidRDefault="00064EAA" w:rsidP="00064EAA">
      <w:pPr>
        <w:numPr>
          <w:ilvl w:val="0"/>
          <w:numId w:val="5"/>
        </w:numPr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 w:rsidRPr="00752AA6">
        <w:rPr>
          <w:b/>
          <w:color w:val="000000"/>
          <w:kern w:val="2"/>
          <w:sz w:val="22"/>
          <w:szCs w:val="22"/>
          <w:lang w:val="pl-PL"/>
        </w:rPr>
        <w:t>jakości lub innych</w:t>
      </w:r>
      <w:r w:rsidRPr="00752AA6">
        <w:rPr>
          <w:color w:val="000000"/>
          <w:kern w:val="2"/>
          <w:sz w:val="22"/>
          <w:szCs w:val="22"/>
          <w:lang w:val="pl-PL"/>
        </w:rPr>
        <w:t xml:space="preserve"> </w:t>
      </w:r>
      <w:r w:rsidRPr="00752AA6">
        <w:rPr>
          <w:b/>
          <w:color w:val="000000"/>
          <w:kern w:val="2"/>
          <w:sz w:val="22"/>
          <w:szCs w:val="22"/>
          <w:lang w:val="pl-PL"/>
        </w:rPr>
        <w:t>parametrów urządzeń zaoferowanych w ofercie</w:t>
      </w:r>
      <w:r w:rsidRPr="00752AA6">
        <w:rPr>
          <w:color w:val="000000"/>
          <w:kern w:val="2"/>
          <w:sz w:val="22"/>
          <w:szCs w:val="22"/>
          <w:lang w:val="pl-PL"/>
        </w:rPr>
        <w:t>, przy czym zmiana taka może być spowodowana:</w:t>
      </w:r>
    </w:p>
    <w:p w:rsidR="00064EAA" w:rsidRPr="00752AA6" w:rsidRDefault="00064EAA" w:rsidP="00064EAA">
      <w:pPr>
        <w:numPr>
          <w:ilvl w:val="0"/>
          <w:numId w:val="4"/>
        </w:numPr>
        <w:tabs>
          <w:tab w:val="left" w:pos="1040"/>
        </w:tabs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 w:rsidRPr="00752AA6">
        <w:rPr>
          <w:color w:val="000000"/>
          <w:kern w:val="2"/>
          <w:sz w:val="22"/>
          <w:szCs w:val="22"/>
          <w:lang w:val="pl-PL"/>
        </w:rPr>
        <w:t>pojawieniem się na rynku urządzeń o lepszych parametrach niż wskazane w ofercie,</w:t>
      </w:r>
    </w:p>
    <w:p w:rsidR="00064EAA" w:rsidRPr="00752AA6" w:rsidRDefault="00064EAA" w:rsidP="00064EAA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2"/>
          <w:szCs w:val="22"/>
          <w:lang w:val="pl-PL"/>
        </w:rPr>
      </w:pPr>
      <w:r w:rsidRPr="00752AA6">
        <w:rPr>
          <w:b/>
          <w:color w:val="000000"/>
          <w:kern w:val="2"/>
          <w:sz w:val="22"/>
          <w:szCs w:val="22"/>
          <w:lang w:val="pl-PL"/>
        </w:rPr>
        <w:t xml:space="preserve">pod warunkiem, że zmiany wskazane powyżej nie spowodują zwiększenia ceny ofertowej. </w:t>
      </w:r>
    </w:p>
    <w:p w:rsidR="00064EAA" w:rsidRPr="00752AA6" w:rsidRDefault="00064EAA" w:rsidP="00064EAA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2"/>
          <w:szCs w:val="22"/>
          <w:lang w:val="pl-PL"/>
        </w:rPr>
      </w:pPr>
    </w:p>
    <w:p w:rsidR="00064EAA" w:rsidRPr="00752AA6" w:rsidRDefault="00064EAA" w:rsidP="00064EAA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752AA6">
        <w:rPr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064EAA" w:rsidRPr="00752AA6" w:rsidRDefault="00064EAA" w:rsidP="00064EAA">
      <w:pPr>
        <w:pStyle w:val="Tekstpodstawowy"/>
        <w:ind w:right="-47"/>
        <w:rPr>
          <w:rFonts w:ascii="Times New Roman" w:hAnsi="Times New Roman"/>
          <w:sz w:val="22"/>
          <w:szCs w:val="22"/>
        </w:rPr>
      </w:pPr>
    </w:p>
    <w:p w:rsidR="00064EAA" w:rsidRPr="00752AA6" w:rsidRDefault="00064EAA" w:rsidP="00064EAA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§10</w:t>
      </w:r>
    </w:p>
    <w:p w:rsidR="00064EAA" w:rsidRPr="00752AA6" w:rsidRDefault="00064EAA" w:rsidP="00064EA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Właściwym dla rozpoznania sporów wynikłych na tle realizacji niniejszej umowy jest sąd  właściwy dla siedziby Kupującego.</w:t>
      </w:r>
    </w:p>
    <w:p w:rsidR="00064EAA" w:rsidRPr="00752AA6" w:rsidRDefault="00064EAA" w:rsidP="00064EAA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§11</w:t>
      </w:r>
    </w:p>
    <w:p w:rsidR="00064EAA" w:rsidRPr="00752AA6" w:rsidRDefault="00064EAA" w:rsidP="00064EAA">
      <w:pPr>
        <w:pStyle w:val="NormalnyWeb"/>
        <w:jc w:val="both"/>
        <w:rPr>
          <w:sz w:val="22"/>
          <w:szCs w:val="22"/>
        </w:rPr>
      </w:pPr>
      <w:r w:rsidRPr="00752AA6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064EAA" w:rsidRPr="00752AA6" w:rsidRDefault="00064EAA" w:rsidP="00064EAA">
      <w:pPr>
        <w:pStyle w:val="NormalnyWeb"/>
        <w:jc w:val="both"/>
        <w:rPr>
          <w:sz w:val="22"/>
          <w:szCs w:val="22"/>
        </w:rPr>
      </w:pPr>
      <w:r w:rsidRPr="00752AA6">
        <w:rPr>
          <w:sz w:val="22"/>
          <w:szCs w:val="22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:rsidR="00064EAA" w:rsidRPr="00752AA6" w:rsidRDefault="00064EAA" w:rsidP="00064EAA">
      <w:pPr>
        <w:pStyle w:val="NormalnyWeb"/>
        <w:jc w:val="both"/>
        <w:rPr>
          <w:sz w:val="22"/>
          <w:szCs w:val="22"/>
        </w:rPr>
      </w:pPr>
      <w:r w:rsidRPr="00752AA6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:rsidR="00064EAA" w:rsidRPr="00752AA6" w:rsidRDefault="00064EAA" w:rsidP="00064EAA">
      <w:pPr>
        <w:pStyle w:val="NormalnyWeb"/>
        <w:jc w:val="both"/>
        <w:rPr>
          <w:sz w:val="22"/>
          <w:szCs w:val="22"/>
        </w:rPr>
      </w:pPr>
      <w:r w:rsidRPr="00752AA6">
        <w:rPr>
          <w:sz w:val="22"/>
          <w:szCs w:val="22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064EAA" w:rsidRPr="00752AA6" w:rsidRDefault="00064EAA" w:rsidP="00064EAA">
      <w:pPr>
        <w:pStyle w:val="NormalnyWeb"/>
        <w:jc w:val="both"/>
        <w:rPr>
          <w:sz w:val="22"/>
          <w:szCs w:val="22"/>
        </w:rPr>
      </w:pPr>
      <w:r w:rsidRPr="00752AA6">
        <w:rPr>
          <w:sz w:val="22"/>
          <w:szCs w:val="22"/>
        </w:rPr>
        <w:t>5. Powyższe przepisy nie będą miały zastosowania wobec informacji powszechnie znanych lub opublikowanych oraz w przypadku żądania ich ujawnienia przez uprawniony organ.</w:t>
      </w:r>
    </w:p>
    <w:p w:rsidR="00064EAA" w:rsidRPr="00752AA6" w:rsidRDefault="00064EAA" w:rsidP="00064EA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:rsidR="00064EAA" w:rsidRPr="00752AA6" w:rsidRDefault="00064EAA" w:rsidP="00064EAA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§12</w:t>
      </w:r>
    </w:p>
    <w:p w:rsidR="00064EAA" w:rsidRPr="00752AA6" w:rsidRDefault="00064EAA" w:rsidP="00064EA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</w:t>
      </w:r>
    </w:p>
    <w:p w:rsidR="00064EAA" w:rsidRPr="00752AA6" w:rsidRDefault="00064EAA" w:rsidP="00064EA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:rsidR="00064EAA" w:rsidRPr="00752AA6" w:rsidRDefault="00064EAA" w:rsidP="00064EAA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§13</w:t>
      </w:r>
    </w:p>
    <w:p w:rsidR="00064EAA" w:rsidRPr="00752AA6" w:rsidRDefault="00064EAA" w:rsidP="00064EA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:rsidR="00064EAA" w:rsidRPr="00752AA6" w:rsidRDefault="00064EAA" w:rsidP="00064EA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:rsidR="00064EAA" w:rsidRPr="00752AA6" w:rsidRDefault="00064EAA" w:rsidP="00064EAA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§14</w:t>
      </w:r>
    </w:p>
    <w:p w:rsidR="00064EAA" w:rsidRPr="00752AA6" w:rsidRDefault="00064EAA" w:rsidP="00064EAA">
      <w:pPr>
        <w:pStyle w:val="Tekstpodstawowy"/>
        <w:ind w:right="-47"/>
        <w:jc w:val="both"/>
        <w:rPr>
          <w:rFonts w:ascii="Times New Roman" w:hAnsi="Times New Roman"/>
          <w:b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Umowę sporządzono w 2 jednobrzmiących egzemplarzach po 1 dla każdej ze stron.</w:t>
      </w:r>
    </w:p>
    <w:p w:rsidR="00064EAA" w:rsidRPr="00752AA6" w:rsidRDefault="00064EAA" w:rsidP="00064EAA">
      <w:pPr>
        <w:pStyle w:val="Tekstpodstawowy2"/>
        <w:spacing w:line="240" w:lineRule="auto"/>
        <w:ind w:right="-47"/>
        <w:rPr>
          <w:sz w:val="22"/>
          <w:szCs w:val="22"/>
        </w:rPr>
      </w:pPr>
    </w:p>
    <w:p w:rsidR="00064EAA" w:rsidRPr="004F0507" w:rsidRDefault="00064EAA" w:rsidP="00064EAA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Pr="004F0507">
        <w:rPr>
          <w:b/>
          <w:sz w:val="24"/>
        </w:rPr>
        <w:t>Za Sprzedawcę                                                                                   Za Kupującego</w:t>
      </w:r>
    </w:p>
    <w:p w:rsidR="00064EAA" w:rsidRPr="000936CA" w:rsidRDefault="00064EAA" w:rsidP="00064EAA">
      <w:pPr>
        <w:rPr>
          <w:lang w:val="pl-PL"/>
        </w:rPr>
      </w:pPr>
    </w:p>
    <w:p w:rsidR="00064EAA" w:rsidRDefault="00064EAA" w:rsidP="00064EAA">
      <w:pPr>
        <w:pStyle w:val="Zwykytekst"/>
        <w:rPr>
          <w:lang w:val="pl-PL"/>
        </w:rPr>
      </w:pPr>
    </w:p>
    <w:p w:rsidR="00064EAA" w:rsidRDefault="00064EAA" w:rsidP="00064EAA">
      <w:pPr>
        <w:pStyle w:val="Zwykytekst"/>
        <w:rPr>
          <w:lang w:val="pl-PL"/>
        </w:rPr>
      </w:pPr>
    </w:p>
    <w:p w:rsidR="00064EAA" w:rsidRDefault="00064EAA" w:rsidP="00064EAA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064EAA" w:rsidRPr="00496551" w:rsidRDefault="00064EAA" w:rsidP="00064EAA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064EAA" w:rsidRPr="00496551" w:rsidRDefault="00064EAA" w:rsidP="00064EAA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064EAA" w:rsidRPr="00496551" w:rsidRDefault="00064EAA" w:rsidP="00064EAA">
      <w:pPr>
        <w:pStyle w:val="Zwykytekst"/>
        <w:rPr>
          <w:sz w:val="16"/>
          <w:szCs w:val="16"/>
          <w:lang w:val="pl-PL"/>
        </w:rPr>
      </w:pPr>
    </w:p>
    <w:p w:rsidR="00064EAA" w:rsidRPr="00496551" w:rsidRDefault="00064EAA" w:rsidP="00064EAA">
      <w:pPr>
        <w:pStyle w:val="Tekstpodstawowy"/>
        <w:ind w:right="-47"/>
        <w:jc w:val="both"/>
        <w:rPr>
          <w:sz w:val="16"/>
          <w:szCs w:val="16"/>
        </w:rPr>
      </w:pPr>
    </w:p>
    <w:p w:rsidR="00496551" w:rsidRPr="00064EAA" w:rsidRDefault="00496551" w:rsidP="00064EAA">
      <w:pPr>
        <w:rPr>
          <w:lang w:val="pl-PL"/>
        </w:rPr>
      </w:pPr>
    </w:p>
    <w:sectPr w:rsidR="00496551" w:rsidRPr="00064E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FFF" w:rsidRDefault="000A2FFF">
      <w:r>
        <w:separator/>
      </w:r>
    </w:p>
  </w:endnote>
  <w:endnote w:type="continuationSeparator" w:id="0">
    <w:p w:rsidR="000A2FFF" w:rsidRDefault="000A2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FFF" w:rsidRDefault="000A2FFF">
      <w:r>
        <w:separator/>
      </w:r>
    </w:p>
  </w:footnote>
  <w:footnote w:type="continuationSeparator" w:id="0">
    <w:p w:rsidR="000A2FFF" w:rsidRDefault="000A2F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EAA" w:rsidRDefault="00064EAA" w:rsidP="00064EAA">
    <w:pPr>
      <w:pStyle w:val="Nagwek"/>
      <w:rPr>
        <w:sz w:val="22"/>
        <w:szCs w:val="22"/>
        <w:lang w:val="pl-PL"/>
      </w:rPr>
    </w:pPr>
    <w:r>
      <w:rPr>
        <w:noProof/>
        <w:lang w:val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0.75pt;height:42pt;visibility:visible">
          <v:imagedata r:id="rId1" o:title=""/>
        </v:shape>
      </w:pict>
    </w:r>
    <w:r>
      <w:rPr>
        <w:sz w:val="22"/>
        <w:szCs w:val="22"/>
        <w:lang w:val="pl-PL"/>
      </w:rPr>
      <w:t>Załącznik do oferty</w:t>
    </w:r>
  </w:p>
  <w:p w:rsidR="00E874DC" w:rsidRPr="00064EAA" w:rsidRDefault="00E874DC" w:rsidP="00064EAA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18"/>
  </w:num>
  <w:num w:numId="6">
    <w:abstractNumId w:val="20"/>
  </w:num>
  <w:num w:numId="7">
    <w:abstractNumId w:val="21"/>
  </w:num>
  <w:num w:numId="8">
    <w:abstractNumId w:val="13"/>
  </w:num>
  <w:num w:numId="9">
    <w:abstractNumId w:val="24"/>
  </w:num>
  <w:num w:numId="10">
    <w:abstractNumId w:val="15"/>
  </w:num>
  <w:num w:numId="11">
    <w:abstractNumId w:val="3"/>
  </w:num>
  <w:num w:numId="12">
    <w:abstractNumId w:val="5"/>
  </w:num>
  <w:num w:numId="13">
    <w:abstractNumId w:val="8"/>
  </w:num>
  <w:num w:numId="14">
    <w:abstractNumId w:val="25"/>
  </w:num>
  <w:num w:numId="15">
    <w:abstractNumId w:val="7"/>
  </w:num>
  <w:num w:numId="16">
    <w:abstractNumId w:val="4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11"/>
  </w:num>
  <w:num w:numId="22">
    <w:abstractNumId w:val="0"/>
  </w:num>
  <w:num w:numId="23">
    <w:abstractNumId w:val="23"/>
  </w:num>
  <w:num w:numId="24">
    <w:abstractNumId w:val="9"/>
  </w:num>
  <w:num w:numId="25">
    <w:abstractNumId w:val="2"/>
  </w:num>
  <w:num w:numId="26">
    <w:abstractNumId w:val="19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2FFF"/>
    <w:rsid w:val="000033EA"/>
    <w:rsid w:val="0002467C"/>
    <w:rsid w:val="00040A7A"/>
    <w:rsid w:val="00064EAA"/>
    <w:rsid w:val="000936CA"/>
    <w:rsid w:val="00097182"/>
    <w:rsid w:val="000A2FFF"/>
    <w:rsid w:val="000B1A00"/>
    <w:rsid w:val="000C0F66"/>
    <w:rsid w:val="001764D4"/>
    <w:rsid w:val="001F341B"/>
    <w:rsid w:val="002430FD"/>
    <w:rsid w:val="00267340"/>
    <w:rsid w:val="00275C59"/>
    <w:rsid w:val="00337165"/>
    <w:rsid w:val="0035585C"/>
    <w:rsid w:val="003974EB"/>
    <w:rsid w:val="003C6167"/>
    <w:rsid w:val="003F1749"/>
    <w:rsid w:val="00496551"/>
    <w:rsid w:val="00512FD2"/>
    <w:rsid w:val="00523F87"/>
    <w:rsid w:val="00593CEB"/>
    <w:rsid w:val="005C6D38"/>
    <w:rsid w:val="005D2104"/>
    <w:rsid w:val="00614C95"/>
    <w:rsid w:val="00660027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561DA"/>
    <w:rsid w:val="0098432D"/>
    <w:rsid w:val="00997B0E"/>
    <w:rsid w:val="009A7064"/>
    <w:rsid w:val="009F7ECA"/>
    <w:rsid w:val="00A57131"/>
    <w:rsid w:val="00A70EA7"/>
    <w:rsid w:val="00AA7F39"/>
    <w:rsid w:val="00AF7449"/>
    <w:rsid w:val="00BD0C12"/>
    <w:rsid w:val="00BD5E3D"/>
    <w:rsid w:val="00C07E7C"/>
    <w:rsid w:val="00C12A61"/>
    <w:rsid w:val="00C14141"/>
    <w:rsid w:val="00C2196F"/>
    <w:rsid w:val="00C23E95"/>
    <w:rsid w:val="00C74D2A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1411</Words>
  <Characters>10469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Jolata Oleksy</dc:creator>
  <cp:keywords/>
  <cp:lastModifiedBy>Renata Kwas-Rogowska</cp:lastModifiedBy>
  <cp:revision>3</cp:revision>
  <cp:lastPrinted>1900-12-31T22:00:00Z</cp:lastPrinted>
  <dcterms:created xsi:type="dcterms:W3CDTF">2019-06-05T12:58:00Z</dcterms:created>
  <dcterms:modified xsi:type="dcterms:W3CDTF">2019-06-07T08:19:00Z</dcterms:modified>
</cp:coreProperties>
</file>