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12AE8" w:rsidRPr="00212AE8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12AE8" w:rsidRPr="00212AE8">
        <w:rPr>
          <w:b/>
          <w:sz w:val="24"/>
        </w:rPr>
        <w:t>NA/P/199/2019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12AE8" w:rsidRPr="00212AE8">
        <w:rPr>
          <w:b/>
        </w:rPr>
        <w:t>przetarg nieograniczony</w:t>
      </w:r>
      <w:r w:rsidR="00753DC1">
        <w:t xml:space="preserve"> na:</w:t>
      </w:r>
    </w:p>
    <w:p w:rsidR="0000184A" w:rsidRDefault="00212AE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12AE8">
        <w:rPr>
          <w:b/>
          <w:sz w:val="24"/>
          <w:szCs w:val="24"/>
        </w:rPr>
        <w:t>Wykonanie robót budowlanych remontowych wielobranżowych w budynkach L-27 i L-28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2AE8" w:rsidRPr="00212AE8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2AE8" w:rsidRPr="00212AE8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2AE8" w:rsidRPr="00212AE8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168" w:rsidRDefault="00872168">
      <w:r>
        <w:separator/>
      </w:r>
    </w:p>
  </w:endnote>
  <w:endnote w:type="continuationSeparator" w:id="0">
    <w:p w:rsidR="00872168" w:rsidRDefault="00872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2A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2A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AE8" w:rsidRDefault="00212A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168" w:rsidRDefault="00872168">
      <w:r>
        <w:separator/>
      </w:r>
    </w:p>
  </w:footnote>
  <w:footnote w:type="continuationSeparator" w:id="0">
    <w:p w:rsidR="00872168" w:rsidRDefault="0087216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AE8" w:rsidRDefault="00212A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AE8" w:rsidRDefault="00212A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AE8" w:rsidRDefault="00212A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216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12AE8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2168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4A4C159-D8F7-422A-ACBA-EE9C01A06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216F6-29E9-4F00-A43B-E4B1CEB47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2019-06-27T10:47:00Z</dcterms:created>
  <dcterms:modified xsi:type="dcterms:W3CDTF">2019-06-27T10:47:00Z</dcterms:modified>
</cp:coreProperties>
</file>