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EC" w:rsidRDefault="00D632EC" w:rsidP="00B52A97">
      <w:pPr>
        <w:pStyle w:val="ogloszenie"/>
        <w:jc w:val="center"/>
        <w:rPr>
          <w:noProof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C2D4B19" wp14:editId="20A6F54C">
            <wp:simplePos x="0" y="0"/>
            <wp:positionH relativeFrom="column">
              <wp:posOffset>-118745</wp:posOffset>
            </wp:positionH>
            <wp:positionV relativeFrom="paragraph">
              <wp:posOffset>-80646</wp:posOffset>
            </wp:positionV>
            <wp:extent cx="7286594" cy="9229725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54" cy="924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D38F2" w:rsidRDefault="00C72921" w:rsidP="00D632EC">
      <w:pPr>
        <w:pStyle w:val="ogloszeni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</w:p>
    <w:p w:rsidR="00DD38F2" w:rsidRPr="00DD38F2" w:rsidRDefault="00DD38F2" w:rsidP="00DD38F2">
      <w:pPr>
        <w:pStyle w:val="ogloszenie"/>
        <w:tabs>
          <w:tab w:val="left" w:pos="6570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r w:rsidRPr="00DD38F2">
        <w:rPr>
          <w:b/>
          <w:sz w:val="24"/>
          <w:szCs w:val="24"/>
        </w:rPr>
        <w:t xml:space="preserve">Kraków, </w:t>
      </w:r>
      <w:r w:rsidR="00B80022">
        <w:rPr>
          <w:b/>
          <w:sz w:val="24"/>
          <w:szCs w:val="24"/>
        </w:rPr>
        <w:t>03</w:t>
      </w:r>
      <w:r w:rsidRPr="00DD38F2">
        <w:rPr>
          <w:b/>
          <w:sz w:val="24"/>
          <w:szCs w:val="24"/>
        </w:rPr>
        <w:t>.0</w:t>
      </w:r>
      <w:r w:rsidR="00B80022">
        <w:rPr>
          <w:b/>
          <w:sz w:val="24"/>
          <w:szCs w:val="24"/>
        </w:rPr>
        <w:t>7</w:t>
      </w:r>
      <w:r w:rsidRPr="00DD38F2">
        <w:rPr>
          <w:b/>
          <w:sz w:val="24"/>
          <w:szCs w:val="24"/>
        </w:rPr>
        <w:t>.2019 r.</w:t>
      </w:r>
    </w:p>
    <w:p w:rsidR="00DD38F2" w:rsidRDefault="00DD38F2" w:rsidP="00DD38F2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ZP.271-2</w:t>
      </w:r>
      <w:r w:rsidR="005D64A3">
        <w:rPr>
          <w:rFonts w:ascii="Times New Roman" w:hAnsi="Times New Roman"/>
          <w:b/>
          <w:sz w:val="28"/>
          <w:szCs w:val="28"/>
        </w:rPr>
        <w:t>71</w:t>
      </w:r>
      <w:r>
        <w:rPr>
          <w:rFonts w:ascii="Times New Roman" w:hAnsi="Times New Roman"/>
          <w:b/>
          <w:sz w:val="28"/>
          <w:szCs w:val="28"/>
        </w:rPr>
        <w:t>.</w:t>
      </w:r>
      <w:r w:rsidR="0058737F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/2019</w:t>
      </w:r>
    </w:p>
    <w:p w:rsidR="00DD38F2" w:rsidRDefault="00DD38F2" w:rsidP="00D632EC">
      <w:pPr>
        <w:pStyle w:val="ogloszenie"/>
        <w:jc w:val="center"/>
        <w:rPr>
          <w:b/>
          <w:sz w:val="28"/>
          <w:szCs w:val="28"/>
        </w:rPr>
      </w:pPr>
    </w:p>
    <w:p w:rsidR="00E354FE" w:rsidRDefault="00E354FE" w:rsidP="00E354F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E354FE" w:rsidRDefault="00E354FE" w:rsidP="00E354F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E354FE" w:rsidRDefault="00E354FE" w:rsidP="00E354F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Grupa 1</w:t>
      </w:r>
    </w:p>
    <w:p w:rsidR="00E354FE" w:rsidRDefault="00E354FE" w:rsidP="00E354FE">
      <w:pPr>
        <w:spacing w:line="360" w:lineRule="auto"/>
        <w:rPr>
          <w:color w:val="000000"/>
        </w:rPr>
      </w:pPr>
    </w:p>
    <w:p w:rsidR="00E354FE" w:rsidRDefault="00E354FE" w:rsidP="00E354FE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E354FE" w:rsidRDefault="00E354FE" w:rsidP="00E354FE">
      <w:pPr>
        <w:spacing w:line="360" w:lineRule="auto"/>
        <w:rPr>
          <w:color w:val="000000"/>
        </w:rPr>
      </w:pPr>
      <w:r w:rsidRPr="00CF4D82">
        <w:rPr>
          <w:color w:val="000000"/>
        </w:rPr>
        <w:t>oś. Na Skarpie</w:t>
      </w:r>
      <w:r>
        <w:rPr>
          <w:color w:val="000000"/>
        </w:rPr>
        <w:t xml:space="preserve"> </w:t>
      </w:r>
      <w:r w:rsidRPr="00CF4D82">
        <w:rPr>
          <w:color w:val="000000"/>
        </w:rPr>
        <w:t>66</w:t>
      </w:r>
      <w:r>
        <w:rPr>
          <w:color w:val="000000"/>
        </w:rPr>
        <w:t xml:space="preserve"> ,</w:t>
      </w:r>
    </w:p>
    <w:p w:rsidR="00E354FE" w:rsidRPr="00B52A97" w:rsidRDefault="00E354FE" w:rsidP="00E354FE">
      <w:pPr>
        <w:spacing w:line="360" w:lineRule="auto"/>
        <w:rPr>
          <w:color w:val="000000"/>
          <w:lang w:val="en-US"/>
        </w:rPr>
      </w:pPr>
      <w:r w:rsidRPr="00CF4D82">
        <w:rPr>
          <w:color w:val="000000"/>
        </w:rPr>
        <w:t>31-913</w:t>
      </w:r>
      <w:r>
        <w:rPr>
          <w:color w:val="000000"/>
        </w:rPr>
        <w:t xml:space="preserve"> </w:t>
      </w:r>
      <w:r w:rsidRPr="00CF4D82">
        <w:rPr>
          <w:color w:val="000000"/>
        </w:rPr>
        <w:t>Kraków</w:t>
      </w:r>
      <w:r>
        <w:rPr>
          <w:color w:val="000000"/>
        </w:rPr>
        <w:t xml:space="preserve">, woj. </w:t>
      </w:r>
      <w:r w:rsidRPr="00CF4D82">
        <w:rPr>
          <w:color w:val="000000"/>
        </w:rPr>
        <w:t>małopolskie</w:t>
      </w:r>
      <w:r w:rsidRPr="00B52A97">
        <w:rPr>
          <w:color w:val="000000"/>
          <w:lang w:val="en-US"/>
        </w:rPr>
        <w:t>,</w:t>
      </w:r>
    </w:p>
    <w:p w:rsidR="00E354FE" w:rsidRPr="00CF4D82" w:rsidRDefault="00E354FE" w:rsidP="00E354FE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Pr="00CF4D82">
        <w:rPr>
          <w:b/>
          <w:color w:val="000000"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  <w:r w:rsidR="0058737F">
        <w:rPr>
          <w:b/>
          <w:color w:val="000000"/>
        </w:rPr>
        <w:t xml:space="preserve"> – ZP 6/2019</w:t>
      </w:r>
    </w:p>
    <w:p w:rsidR="00E354FE" w:rsidRDefault="00E354FE" w:rsidP="00E354FE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354FE" w:rsidTr="00B9206B">
        <w:trPr>
          <w:cantSplit/>
          <w:trHeight w:val="2561"/>
        </w:trPr>
        <w:tc>
          <w:tcPr>
            <w:tcW w:w="9526" w:type="dxa"/>
          </w:tcPr>
          <w:p w:rsidR="00E354FE" w:rsidRDefault="00E354FE" w:rsidP="00B9206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F4D82">
              <w:rPr>
                <w:b/>
                <w:color w:val="000000"/>
              </w:rPr>
              <w:t>1</w:t>
            </w:r>
          </w:p>
          <w:p w:rsidR="00E354FE" w:rsidRDefault="00E354FE" w:rsidP="00B9206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354FE" w:rsidRDefault="00E354FE" w:rsidP="00B9206B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F4D82">
              <w:rPr>
                <w:b/>
              </w:rPr>
              <w:t>Consultronix</w:t>
            </w:r>
            <w:proofErr w:type="spellEnd"/>
          </w:p>
          <w:p w:rsidR="00E354FE" w:rsidRDefault="00E354FE" w:rsidP="00B9206B">
            <w:pPr>
              <w:spacing w:line="360" w:lineRule="auto"/>
              <w:ind w:firstLine="284"/>
              <w:jc w:val="both"/>
              <w:rPr>
                <w:b/>
              </w:rPr>
            </w:pPr>
            <w:r w:rsidRPr="00CF4D82">
              <w:rPr>
                <w:b/>
              </w:rPr>
              <w:t>32-083</w:t>
            </w:r>
            <w:r>
              <w:rPr>
                <w:b/>
              </w:rPr>
              <w:t xml:space="preserve"> </w:t>
            </w:r>
            <w:r w:rsidRPr="00CF4D82">
              <w:rPr>
                <w:b/>
              </w:rPr>
              <w:t>Balice</w:t>
            </w:r>
          </w:p>
          <w:p w:rsidR="00E354FE" w:rsidRDefault="00E354FE" w:rsidP="00B9206B">
            <w:pPr>
              <w:spacing w:line="360" w:lineRule="auto"/>
              <w:ind w:firstLine="284"/>
              <w:jc w:val="both"/>
              <w:rPr>
                <w:b/>
              </w:rPr>
            </w:pPr>
            <w:r w:rsidRPr="00CF4D82">
              <w:rPr>
                <w:b/>
              </w:rPr>
              <w:t>Przemysłowa</w:t>
            </w:r>
            <w:r>
              <w:rPr>
                <w:b/>
              </w:rPr>
              <w:t xml:space="preserve">    </w:t>
            </w:r>
            <w:r w:rsidRPr="00CF4D82">
              <w:rPr>
                <w:b/>
              </w:rPr>
              <w:t>17</w:t>
            </w:r>
          </w:p>
          <w:p w:rsidR="00E354FE" w:rsidRDefault="00E354FE" w:rsidP="00B9206B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F4D82">
              <w:rPr>
                <w:b/>
              </w:rPr>
              <w:t>1 888 332.86 zł</w:t>
            </w:r>
          </w:p>
        </w:tc>
      </w:tr>
    </w:tbl>
    <w:p w:rsidR="00E354FE" w:rsidRDefault="00E354FE" w:rsidP="00E354FE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354FE" w:rsidRPr="008463A1" w:rsidTr="00B9206B">
        <w:tc>
          <w:tcPr>
            <w:tcW w:w="9212" w:type="dxa"/>
            <w:shd w:val="clear" w:color="auto" w:fill="auto"/>
          </w:tcPr>
          <w:p w:rsidR="00E354FE" w:rsidRPr="008463A1" w:rsidRDefault="00E354FE" w:rsidP="00B9206B">
            <w:pPr>
              <w:spacing w:line="360" w:lineRule="auto"/>
              <w:rPr>
                <w:b/>
              </w:rPr>
            </w:pPr>
            <w:proofErr w:type="spellStart"/>
            <w:r w:rsidRPr="00CF4D82">
              <w:rPr>
                <w:b/>
              </w:rPr>
              <w:t>Consultronix</w:t>
            </w:r>
            <w:proofErr w:type="spellEnd"/>
          </w:p>
          <w:p w:rsidR="00E354FE" w:rsidRPr="008463A1" w:rsidRDefault="00E354FE" w:rsidP="00B9206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354FE" w:rsidRDefault="00E354FE" w:rsidP="00B9206B">
            <w:pPr>
              <w:rPr>
                <w:b/>
              </w:rPr>
            </w:pPr>
            <w:r>
              <w:rPr>
                <w:b/>
              </w:rPr>
              <w:lastRenderedPageBreak/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E354FE" w:rsidRPr="00CF4D82" w:rsidRDefault="00E354FE" w:rsidP="00B9206B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E354FE" w:rsidRDefault="00E354FE" w:rsidP="00E354FE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 xml:space="preserve"> </w:t>
      </w:r>
    </w:p>
    <w:p w:rsidR="00E354FE" w:rsidRPr="00AF25E0" w:rsidRDefault="00E354FE" w:rsidP="00E354FE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E354FE" w:rsidRPr="008463A1" w:rsidTr="00B9206B">
        <w:tc>
          <w:tcPr>
            <w:tcW w:w="2277" w:type="dxa"/>
            <w:shd w:val="clear" w:color="auto" w:fill="F3F3F3"/>
          </w:tcPr>
          <w:p w:rsidR="00E354FE" w:rsidRPr="008463A1" w:rsidRDefault="00E354FE" w:rsidP="00B9206B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E354FE" w:rsidRPr="008463A1" w:rsidRDefault="00E354FE" w:rsidP="00B9206B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E354FE" w:rsidRPr="008463A1" w:rsidRDefault="00E354FE" w:rsidP="00B9206B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E354FE" w:rsidRPr="008463A1" w:rsidRDefault="00E354FE" w:rsidP="00B9206B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354FE" w:rsidRPr="008463A1" w:rsidTr="00B9206B">
        <w:tc>
          <w:tcPr>
            <w:tcW w:w="2277" w:type="dxa"/>
            <w:shd w:val="clear" w:color="auto" w:fill="auto"/>
          </w:tcPr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4D82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E354FE" w:rsidRPr="008463A1" w:rsidRDefault="00E354FE" w:rsidP="00B9206B">
            <w:pPr>
              <w:rPr>
                <w:sz w:val="18"/>
                <w:szCs w:val="18"/>
              </w:rPr>
            </w:pPr>
            <w:proofErr w:type="spellStart"/>
            <w:r w:rsidRPr="00CF4D82">
              <w:rPr>
                <w:sz w:val="18"/>
                <w:szCs w:val="18"/>
              </w:rPr>
              <w:t>Consultronix</w:t>
            </w:r>
            <w:proofErr w:type="spellEnd"/>
          </w:p>
          <w:p w:rsidR="00E354FE" w:rsidRPr="008463A1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4D82">
              <w:rPr>
                <w:sz w:val="18"/>
                <w:szCs w:val="18"/>
              </w:rPr>
              <w:t>17</w:t>
            </w:r>
          </w:p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32-083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4D82">
              <w:rPr>
                <w:sz w:val="18"/>
                <w:szCs w:val="18"/>
              </w:rPr>
              <w:t>Balice</w:t>
            </w:r>
          </w:p>
        </w:tc>
        <w:tc>
          <w:tcPr>
            <w:tcW w:w="2848" w:type="dxa"/>
            <w:shd w:val="clear" w:color="auto" w:fill="auto"/>
          </w:tcPr>
          <w:p w:rsidR="00E354FE" w:rsidRPr="00CF4D82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CF4D82">
              <w:rPr>
                <w:sz w:val="18"/>
                <w:szCs w:val="18"/>
              </w:rPr>
              <w:t>0.00</w:t>
            </w:r>
          </w:p>
          <w:p w:rsidR="00E354FE" w:rsidRPr="00CF4D82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2 - WYDŁUŻENIE TERMINU GWARANCJI - </w:t>
            </w:r>
            <w:r>
              <w:rPr>
                <w:sz w:val="18"/>
                <w:szCs w:val="18"/>
              </w:rPr>
              <w:t>3</w:t>
            </w:r>
            <w:r w:rsidRPr="00CF4D82">
              <w:rPr>
                <w:sz w:val="18"/>
                <w:szCs w:val="18"/>
              </w:rPr>
              <w:t>0.00</w:t>
            </w:r>
          </w:p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3 - PARAMETRY TECHNICZNE </w:t>
            </w:r>
            <w:r>
              <w:rPr>
                <w:sz w:val="18"/>
                <w:szCs w:val="18"/>
              </w:rPr>
              <w:t>–</w:t>
            </w:r>
            <w:r w:rsidRPr="00CF4D8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7.69</w:t>
            </w:r>
          </w:p>
        </w:tc>
        <w:tc>
          <w:tcPr>
            <w:tcW w:w="1748" w:type="dxa"/>
            <w:shd w:val="clear" w:color="auto" w:fill="auto"/>
          </w:tcPr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97</w:t>
            </w:r>
            <w:r w:rsidRPr="00CF4D82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69</w:t>
            </w:r>
          </w:p>
        </w:tc>
      </w:tr>
      <w:tr w:rsidR="00E354FE" w:rsidRPr="008463A1" w:rsidTr="00B9206B">
        <w:tc>
          <w:tcPr>
            <w:tcW w:w="2277" w:type="dxa"/>
            <w:shd w:val="clear" w:color="auto" w:fill="auto"/>
          </w:tcPr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4D82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E354FE" w:rsidRPr="008463A1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Siemens </w:t>
            </w:r>
            <w:proofErr w:type="spellStart"/>
            <w:r w:rsidRPr="00CF4D82">
              <w:rPr>
                <w:sz w:val="18"/>
                <w:szCs w:val="18"/>
              </w:rPr>
              <w:t>Healthineers</w:t>
            </w:r>
            <w:proofErr w:type="spellEnd"/>
          </w:p>
          <w:p w:rsidR="00E354FE" w:rsidRPr="008463A1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Żupnicza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4D82">
              <w:rPr>
                <w:sz w:val="18"/>
                <w:szCs w:val="18"/>
              </w:rPr>
              <w:t>11</w:t>
            </w:r>
          </w:p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03-821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4D8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E354FE" w:rsidRPr="00CF4D82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5</w:t>
            </w:r>
            <w:r w:rsidRPr="00CF4D82">
              <w:rPr>
                <w:sz w:val="18"/>
                <w:szCs w:val="18"/>
              </w:rPr>
              <w:t>0.</w:t>
            </w:r>
            <w:r>
              <w:rPr>
                <w:sz w:val="18"/>
                <w:szCs w:val="18"/>
              </w:rPr>
              <w:t>65</w:t>
            </w:r>
          </w:p>
          <w:p w:rsidR="00E354FE" w:rsidRPr="00CF4D82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2 - WYDŁUŻENIE TERMINU GWARANCJI - </w:t>
            </w:r>
            <w:r>
              <w:rPr>
                <w:sz w:val="18"/>
                <w:szCs w:val="18"/>
              </w:rPr>
              <w:t>3</w:t>
            </w:r>
            <w:r w:rsidRPr="00CF4D82">
              <w:rPr>
                <w:sz w:val="18"/>
                <w:szCs w:val="18"/>
              </w:rPr>
              <w:t>0.00</w:t>
            </w:r>
          </w:p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3 - PARAMETRY TECHNICZNE - </w:t>
            </w:r>
            <w:r>
              <w:rPr>
                <w:sz w:val="18"/>
                <w:szCs w:val="18"/>
              </w:rPr>
              <w:t>1</w:t>
            </w:r>
            <w:r w:rsidRPr="00CF4D8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9</w:t>
            </w:r>
            <w:r w:rsidRPr="00CF4D82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65</w:t>
            </w:r>
          </w:p>
        </w:tc>
      </w:tr>
      <w:tr w:rsidR="00E354FE" w:rsidRPr="008463A1" w:rsidTr="00B9206B">
        <w:tc>
          <w:tcPr>
            <w:tcW w:w="2277" w:type="dxa"/>
            <w:shd w:val="clear" w:color="auto" w:fill="auto"/>
          </w:tcPr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4D82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E354FE" w:rsidRPr="008463A1" w:rsidRDefault="00E354FE" w:rsidP="00B9206B">
            <w:pPr>
              <w:rPr>
                <w:sz w:val="18"/>
                <w:szCs w:val="18"/>
              </w:rPr>
            </w:pPr>
            <w:proofErr w:type="spellStart"/>
            <w:r w:rsidRPr="00CF4D82">
              <w:rPr>
                <w:sz w:val="18"/>
                <w:szCs w:val="18"/>
              </w:rPr>
              <w:t>Tomed</w:t>
            </w:r>
            <w:proofErr w:type="spellEnd"/>
            <w:r w:rsidRPr="00CF4D82">
              <w:rPr>
                <w:sz w:val="18"/>
                <w:szCs w:val="18"/>
              </w:rPr>
              <w:t xml:space="preserve"> Zaopatrzenie Medyczne</w:t>
            </w:r>
          </w:p>
          <w:p w:rsidR="00E354FE" w:rsidRPr="008463A1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Związkowa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4D82">
              <w:rPr>
                <w:sz w:val="18"/>
                <w:szCs w:val="18"/>
              </w:rPr>
              <w:t>3b</w:t>
            </w:r>
          </w:p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>20-148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4D82">
              <w:rPr>
                <w:sz w:val="18"/>
                <w:szCs w:val="18"/>
              </w:rPr>
              <w:t>Lublin</w:t>
            </w:r>
          </w:p>
        </w:tc>
        <w:tc>
          <w:tcPr>
            <w:tcW w:w="2848" w:type="dxa"/>
            <w:shd w:val="clear" w:color="auto" w:fill="auto"/>
          </w:tcPr>
          <w:p w:rsidR="00E354FE" w:rsidRPr="00CF4D82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1 - CENA </w:t>
            </w:r>
            <w:r>
              <w:rPr>
                <w:sz w:val="18"/>
                <w:szCs w:val="18"/>
              </w:rPr>
              <w:t>–</w:t>
            </w:r>
            <w:r w:rsidRPr="00CF4D8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51.64</w:t>
            </w:r>
          </w:p>
          <w:p w:rsidR="00E354FE" w:rsidRPr="00CF4D82" w:rsidRDefault="00E354FE" w:rsidP="00B9206B">
            <w:pPr>
              <w:rPr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2 - WYDŁUŻENIE TERMINU GWARANCJI - </w:t>
            </w:r>
            <w:r>
              <w:rPr>
                <w:sz w:val="18"/>
                <w:szCs w:val="18"/>
              </w:rPr>
              <w:t>3</w:t>
            </w:r>
            <w:r w:rsidRPr="00CF4D82">
              <w:rPr>
                <w:sz w:val="18"/>
                <w:szCs w:val="18"/>
              </w:rPr>
              <w:t>0.00</w:t>
            </w:r>
          </w:p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3 - </w:t>
            </w:r>
            <w:r>
              <w:rPr>
                <w:sz w:val="18"/>
                <w:szCs w:val="18"/>
              </w:rPr>
              <w:t>PARAMETRY TECHNICZNE - 5</w:t>
            </w:r>
            <w:r w:rsidRPr="00CF4D8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38</w:t>
            </w:r>
          </w:p>
        </w:tc>
        <w:tc>
          <w:tcPr>
            <w:tcW w:w="1748" w:type="dxa"/>
            <w:shd w:val="clear" w:color="auto" w:fill="auto"/>
          </w:tcPr>
          <w:p w:rsidR="00E354FE" w:rsidRPr="008463A1" w:rsidRDefault="00E354FE" w:rsidP="00B9206B">
            <w:pPr>
              <w:rPr>
                <w:color w:val="000000"/>
                <w:sz w:val="18"/>
                <w:szCs w:val="18"/>
              </w:rPr>
            </w:pPr>
            <w:r w:rsidRPr="00CF4D82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87</w:t>
            </w:r>
            <w:r w:rsidRPr="00CF4D82">
              <w:rPr>
                <w:sz w:val="18"/>
                <w:szCs w:val="18"/>
              </w:rPr>
              <w:t>,0</w:t>
            </w:r>
            <w:r>
              <w:rPr>
                <w:sz w:val="18"/>
                <w:szCs w:val="18"/>
              </w:rPr>
              <w:t>2</w:t>
            </w:r>
          </w:p>
        </w:tc>
      </w:tr>
    </w:tbl>
    <w:p w:rsidR="00E354FE" w:rsidRDefault="00E354FE" w:rsidP="00E354FE">
      <w:pPr>
        <w:spacing w:line="360" w:lineRule="auto"/>
        <w:rPr>
          <w:color w:val="000000"/>
          <w:sz w:val="16"/>
          <w:szCs w:val="16"/>
        </w:rPr>
      </w:pPr>
    </w:p>
    <w:p w:rsidR="00E354FE" w:rsidRDefault="00E354FE" w:rsidP="00E354FE">
      <w:pPr>
        <w:spacing w:line="360" w:lineRule="auto"/>
        <w:rPr>
          <w:color w:val="000000"/>
          <w:sz w:val="16"/>
          <w:szCs w:val="16"/>
        </w:rPr>
      </w:pPr>
    </w:p>
    <w:p w:rsidR="00E354FE" w:rsidRDefault="002044B0" w:rsidP="00E354FE">
      <w:pPr>
        <w:pStyle w:val="Nagwek"/>
        <w:tabs>
          <w:tab w:val="clear" w:pos="4536"/>
        </w:tabs>
        <w:jc w:val="both"/>
      </w:pPr>
      <w:r>
        <w:t>Zatwierdził:</w:t>
      </w:r>
    </w:p>
    <w:p w:rsidR="0054294D" w:rsidRDefault="0054294D" w:rsidP="0054294D">
      <w:r>
        <w:t xml:space="preserve">Jerzy </w:t>
      </w:r>
      <w:proofErr w:type="spellStart"/>
      <w:r>
        <w:t>Friediger</w:t>
      </w:r>
      <w:proofErr w:type="spellEnd"/>
    </w:p>
    <w:p w:rsidR="0054294D" w:rsidRDefault="0054294D" w:rsidP="0054294D">
      <w:r>
        <w:t>Dyrektor Szpitala</w:t>
      </w:r>
    </w:p>
    <w:p w:rsidR="00E354FE" w:rsidRPr="00B52A97" w:rsidRDefault="00E354FE" w:rsidP="00E354FE">
      <w:bookmarkStart w:id="0" w:name="_GoBack"/>
      <w:bookmarkEnd w:id="0"/>
    </w:p>
    <w:p w:rsidR="001A45D0" w:rsidRDefault="001A45D0" w:rsidP="00E354FE">
      <w:pPr>
        <w:pStyle w:val="ogloszenie"/>
        <w:jc w:val="center"/>
      </w:pPr>
    </w:p>
    <w:sectPr w:rsidR="001A45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C82" w:rsidRDefault="00AC5C82">
      <w:r>
        <w:separator/>
      </w:r>
    </w:p>
  </w:endnote>
  <w:endnote w:type="continuationSeparator" w:id="0">
    <w:p w:rsidR="00AC5C82" w:rsidRDefault="00AC5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C82" w:rsidRDefault="00AC5C82">
      <w:r>
        <w:separator/>
      </w:r>
    </w:p>
  </w:footnote>
  <w:footnote w:type="continuationSeparator" w:id="0">
    <w:p w:rsidR="00AC5C82" w:rsidRDefault="00AC5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A2C44"/>
    <w:rsid w:val="000F060B"/>
    <w:rsid w:val="000F203E"/>
    <w:rsid w:val="001A45D0"/>
    <w:rsid w:val="002044B0"/>
    <w:rsid w:val="003A26F4"/>
    <w:rsid w:val="004565F4"/>
    <w:rsid w:val="0048093A"/>
    <w:rsid w:val="00502278"/>
    <w:rsid w:val="0054294D"/>
    <w:rsid w:val="0058737F"/>
    <w:rsid w:val="005D64A3"/>
    <w:rsid w:val="005E4BC7"/>
    <w:rsid w:val="005F0217"/>
    <w:rsid w:val="006B1401"/>
    <w:rsid w:val="00747E2D"/>
    <w:rsid w:val="007B0EDC"/>
    <w:rsid w:val="007B1A7A"/>
    <w:rsid w:val="007F2C5B"/>
    <w:rsid w:val="008714C5"/>
    <w:rsid w:val="009A4BCD"/>
    <w:rsid w:val="009B52EF"/>
    <w:rsid w:val="00AC5C82"/>
    <w:rsid w:val="00B004FE"/>
    <w:rsid w:val="00B52A97"/>
    <w:rsid w:val="00B80022"/>
    <w:rsid w:val="00C72921"/>
    <w:rsid w:val="00D62134"/>
    <w:rsid w:val="00D632EC"/>
    <w:rsid w:val="00DA32A2"/>
    <w:rsid w:val="00DD38F2"/>
    <w:rsid w:val="00E354FE"/>
    <w:rsid w:val="00E459F1"/>
    <w:rsid w:val="00EC01BA"/>
    <w:rsid w:val="00EE6A9F"/>
    <w:rsid w:val="00F94F6D"/>
    <w:rsid w:val="00FC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2019-06-10T11:53:00Z</cp:lastPrinted>
  <dcterms:created xsi:type="dcterms:W3CDTF">2019-07-03T10:35:00Z</dcterms:created>
  <dcterms:modified xsi:type="dcterms:W3CDTF">2019-07-05T10:53:00Z</dcterms:modified>
</cp:coreProperties>
</file>