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412A1">
        <w:rPr>
          <w:b/>
          <w:i w:val="0"/>
          <w:sz w:val="22"/>
          <w:szCs w:val="22"/>
        </w:rPr>
        <w:t>4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648F6" w:rsidRPr="009648F6">
        <w:rPr>
          <w:rFonts w:ascii="Times New Roman" w:hAnsi="Times New Roman"/>
          <w:b/>
        </w:rPr>
        <w:t>NA/P/196/2019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F6" w:rsidRPr="009648F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F6" w:rsidRPr="009648F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648F6" w:rsidRPr="009648F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8F6" w:rsidRPr="009648F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648F6" w:rsidRPr="009648F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648F6" w:rsidRPr="009648F6">
        <w:rPr>
          <w:rFonts w:ascii="Times New Roman" w:hAnsi="Times New Roman"/>
        </w:rPr>
        <w:t>(</w:t>
      </w:r>
      <w:proofErr w:type="spellStart"/>
      <w:r w:rsidR="009648F6" w:rsidRPr="009648F6">
        <w:rPr>
          <w:rFonts w:ascii="Times New Roman" w:hAnsi="Times New Roman"/>
        </w:rPr>
        <w:t>t.j</w:t>
      </w:r>
      <w:proofErr w:type="spellEnd"/>
      <w:r w:rsidR="009648F6" w:rsidRPr="009648F6">
        <w:rPr>
          <w:rFonts w:ascii="Times New Roman" w:hAnsi="Times New Roman"/>
        </w:rPr>
        <w:t xml:space="preserve">. Dz. U. z  2018 r. poz. 1986 z </w:t>
      </w:r>
      <w:proofErr w:type="spellStart"/>
      <w:r w:rsidR="009648F6" w:rsidRPr="009648F6">
        <w:rPr>
          <w:rFonts w:ascii="Times New Roman" w:hAnsi="Times New Roman"/>
        </w:rPr>
        <w:t>późn</w:t>
      </w:r>
      <w:proofErr w:type="spellEnd"/>
      <w:r w:rsidR="009648F6" w:rsidRPr="009648F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648F6" w:rsidRPr="009648F6">
        <w:rPr>
          <w:rFonts w:ascii="Times New Roman" w:hAnsi="Times New Roman"/>
          <w:b/>
        </w:rPr>
        <w:t>Dostawa projektorów, urządzeń wielofunkcyjnych oraz niszczarki do dokumentów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648F6" w:rsidRPr="009648F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412A1" w:rsidRDefault="006412A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412A1" w:rsidRPr="006676AE" w:rsidRDefault="006412A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412A1" w:rsidRDefault="006412A1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BBC" w:rsidRDefault="00545BBC" w:rsidP="0038231F">
      <w:pPr>
        <w:spacing w:after="0" w:line="240" w:lineRule="auto"/>
      </w:pPr>
      <w:r>
        <w:separator/>
      </w:r>
    </w:p>
  </w:endnote>
  <w:endnote w:type="continuationSeparator" w:id="0">
    <w:p w:rsidR="00545BBC" w:rsidRDefault="00545B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F6" w:rsidRDefault="009648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12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12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F6" w:rsidRDefault="009648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BBC" w:rsidRDefault="00545BBC" w:rsidP="0038231F">
      <w:pPr>
        <w:spacing w:after="0" w:line="240" w:lineRule="auto"/>
      </w:pPr>
      <w:r>
        <w:separator/>
      </w:r>
    </w:p>
  </w:footnote>
  <w:footnote w:type="continuationSeparator" w:id="0">
    <w:p w:rsidR="00545BBC" w:rsidRDefault="00545B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F6" w:rsidRDefault="009648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F6" w:rsidRDefault="009648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F6" w:rsidRDefault="009648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8F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5BBC"/>
    <w:rsid w:val="005641F0"/>
    <w:rsid w:val="005C39CA"/>
    <w:rsid w:val="005E176A"/>
    <w:rsid w:val="00634311"/>
    <w:rsid w:val="006412A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8F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97E6-8F22-42DA-AEA6-89E19F8FF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2019-07-04T09:41:00Z</cp:lastPrinted>
  <dcterms:created xsi:type="dcterms:W3CDTF">2019-07-04T09:41:00Z</dcterms:created>
  <dcterms:modified xsi:type="dcterms:W3CDTF">2019-07-04T09:41:00Z</dcterms:modified>
</cp:coreProperties>
</file>