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C4C" w:rsidRPr="00714CC8" w:rsidRDefault="003B7C4C" w:rsidP="003B7C4C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 w:rsidRPr="00714CC8">
        <w:rPr>
          <w:b/>
          <w:sz w:val="22"/>
          <w:szCs w:val="22"/>
        </w:rPr>
        <w:t>Załącznik nr 1</w:t>
      </w:r>
    </w:p>
    <w:p w:rsidR="003B7C4C" w:rsidRPr="00714CC8" w:rsidRDefault="003B7C4C" w:rsidP="003B7C4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 w:rsidRPr="00714CC8">
        <w:rPr>
          <w:b/>
          <w:sz w:val="30"/>
          <w:szCs w:val="30"/>
        </w:rPr>
        <w:t>FORMULARZ OFERTY</w:t>
      </w:r>
    </w:p>
    <w:p w:rsidR="003B7C4C" w:rsidRPr="00714CC8" w:rsidRDefault="003B7C4C" w:rsidP="003B7C4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B7C4C" w:rsidRPr="00714CC8" w:rsidRDefault="003B7C4C" w:rsidP="003B7C4C">
      <w:pPr>
        <w:tabs>
          <w:tab w:val="right" w:pos="9000"/>
        </w:tabs>
        <w:spacing w:line="360" w:lineRule="auto"/>
      </w:pPr>
      <w:r w:rsidRPr="00714CC8">
        <w:t>NAZWA WYKONAWCY:……………………………………………………………………</w:t>
      </w:r>
    </w:p>
    <w:p w:rsidR="003B7C4C" w:rsidRPr="00714CC8" w:rsidRDefault="003B7C4C" w:rsidP="003B7C4C">
      <w:pPr>
        <w:tabs>
          <w:tab w:val="right" w:pos="9000"/>
        </w:tabs>
        <w:spacing w:line="360" w:lineRule="auto"/>
      </w:pPr>
      <w:r w:rsidRPr="00714CC8">
        <w:t>FORMA PROWADZONEJ DZIAŁALNOŚCI: ......................................................................</w:t>
      </w:r>
    </w:p>
    <w:p w:rsidR="003B7C4C" w:rsidRPr="00714CC8" w:rsidRDefault="003B7C4C" w:rsidP="003B7C4C">
      <w:pPr>
        <w:tabs>
          <w:tab w:val="right" w:pos="9000"/>
        </w:tabs>
        <w:spacing w:line="360" w:lineRule="auto"/>
      </w:pPr>
      <w:r w:rsidRPr="00714CC8">
        <w:t>ADRES:……………………………………………………………………………………….</w:t>
      </w:r>
    </w:p>
    <w:p w:rsidR="003B7C4C" w:rsidRPr="00714CC8" w:rsidRDefault="003B7C4C" w:rsidP="003B7C4C">
      <w:pPr>
        <w:tabs>
          <w:tab w:val="right" w:pos="9000"/>
        </w:tabs>
        <w:spacing w:line="360" w:lineRule="auto"/>
      </w:pPr>
      <w:r w:rsidRPr="00714CC8">
        <w:t>POWIAT:…………………………………WOJEWÓDZTWO …………………………….</w:t>
      </w:r>
    </w:p>
    <w:p w:rsidR="003B7C4C" w:rsidRPr="00714CC8" w:rsidRDefault="003B7C4C" w:rsidP="003B7C4C">
      <w:pPr>
        <w:tabs>
          <w:tab w:val="right" w:pos="9000"/>
        </w:tabs>
        <w:spacing w:line="360" w:lineRule="auto"/>
        <w:rPr>
          <w:lang w:val="de-DE"/>
        </w:rPr>
      </w:pPr>
      <w:r w:rsidRPr="00714CC8">
        <w:rPr>
          <w:lang w:val="de-DE"/>
        </w:rPr>
        <w:t>TEL./FAX/ E-MAIL…………………………………………………………………………..</w:t>
      </w:r>
    </w:p>
    <w:p w:rsidR="003B7C4C" w:rsidRPr="00714CC8" w:rsidRDefault="003B7C4C" w:rsidP="003B7C4C">
      <w:pPr>
        <w:tabs>
          <w:tab w:val="right" w:pos="9000"/>
        </w:tabs>
        <w:spacing w:line="360" w:lineRule="auto"/>
      </w:pPr>
      <w:r w:rsidRPr="00714CC8">
        <w:rPr>
          <w:lang w:val="de-DE"/>
        </w:rPr>
        <w:t xml:space="preserve">NIP…………………………………. </w:t>
      </w:r>
      <w:r w:rsidRPr="00714CC8">
        <w:t>REGON:………………………………………………</w:t>
      </w:r>
    </w:p>
    <w:p w:rsidR="003B7C4C" w:rsidRPr="00714CC8" w:rsidRDefault="003B7C4C" w:rsidP="003B7C4C">
      <w:pPr>
        <w:tabs>
          <w:tab w:val="right" w:pos="9000"/>
        </w:tabs>
        <w:spacing w:line="360" w:lineRule="auto"/>
      </w:pPr>
      <w:r w:rsidRPr="00714CC8">
        <w:t>BANK/ NR KONTA ………………………………………………………………………….</w:t>
      </w:r>
    </w:p>
    <w:p w:rsidR="003B7C4C" w:rsidRPr="00714CC8" w:rsidRDefault="003B7C4C" w:rsidP="003B7C4C">
      <w:pPr>
        <w:spacing w:line="360" w:lineRule="auto"/>
      </w:pPr>
      <w:r w:rsidRPr="00714CC8">
        <w:t>Do: Nazwa i siedziba Zamawiającego:</w:t>
      </w:r>
    </w:p>
    <w:p w:rsidR="003B7C4C" w:rsidRPr="00714CC8" w:rsidRDefault="003B7C4C" w:rsidP="003B7C4C">
      <w:pPr>
        <w:ind w:right="-110"/>
        <w:jc w:val="both"/>
        <w:rPr>
          <w:b/>
        </w:rPr>
      </w:pPr>
      <w:r w:rsidRPr="00714CC8">
        <w:rPr>
          <w:b/>
        </w:rPr>
        <w:t xml:space="preserve">Akademia Górniczo – Hutnicza im. Stanisława Staszica w Krakowie Dział Zamówień Publicznych, Al. Mickiewicza 30, 30-059 Kraków. </w:t>
      </w:r>
      <w:r w:rsidRPr="00714CC8">
        <w:t xml:space="preserve">Przystępując do postępowania o udzielenie zamówienia publicznego, którego przedmiotem jest </w:t>
      </w:r>
      <w:r w:rsidRPr="00714CC8">
        <w:rPr>
          <w:b/>
        </w:rPr>
        <w:t>usługa</w:t>
      </w:r>
      <w:bookmarkStart w:id="0" w:name="_GoBack"/>
      <w:bookmarkEnd w:id="0"/>
      <w:r w:rsidRPr="00714CC8">
        <w:rPr>
          <w:b/>
        </w:rPr>
        <w:t xml:space="preserve"> </w:t>
      </w:r>
      <w:r w:rsidR="0041546F" w:rsidRPr="0041546F">
        <w:rPr>
          <w:b/>
        </w:rPr>
        <w:t>druku i dostawy katalogu i ulotek dla Działu Nauczania AGH - Kc-zp.272-426/19</w:t>
      </w:r>
      <w:r w:rsidRPr="00714CC8">
        <w:rPr>
          <w:b/>
          <w:sz w:val="26"/>
        </w:rPr>
        <w:t xml:space="preserve">, </w:t>
      </w:r>
      <w:r w:rsidRPr="00714CC8">
        <w:t>oferuję r</w:t>
      </w:r>
      <w:r>
        <w:t>ealizację przedmiotu zamówienia</w:t>
      </w:r>
      <w:r w:rsidRPr="00714CC8">
        <w:t>, zgodnie z zasadami określonymi w specyfikacji istotnych warunków zamówienia.</w:t>
      </w:r>
    </w:p>
    <w:p w:rsidR="003B7C4C" w:rsidRPr="00714CC8" w:rsidRDefault="003B7C4C" w:rsidP="003B7C4C">
      <w:pPr>
        <w:widowControl w:val="0"/>
        <w:spacing w:line="264" w:lineRule="auto"/>
        <w:ind w:right="1"/>
        <w:rPr>
          <w:b/>
        </w:rPr>
      </w:pPr>
    </w:p>
    <w:p w:rsidR="003B7C4C" w:rsidRPr="00714CC8" w:rsidRDefault="003B7C4C" w:rsidP="003B7C4C">
      <w:pPr>
        <w:widowControl w:val="0"/>
        <w:spacing w:line="264" w:lineRule="auto"/>
        <w:ind w:right="1"/>
        <w:rPr>
          <w:b/>
        </w:rPr>
      </w:pPr>
      <w:r w:rsidRPr="00714CC8">
        <w:rPr>
          <w:b/>
        </w:rPr>
        <w:t>Cena brutto za całość przedmiotu zamówienia: ....................................................PLN</w:t>
      </w:r>
    </w:p>
    <w:p w:rsidR="003B7C4C" w:rsidRPr="00714CC8" w:rsidRDefault="003B7C4C" w:rsidP="003B7C4C">
      <w:pPr>
        <w:widowControl w:val="0"/>
        <w:spacing w:line="264" w:lineRule="auto"/>
        <w:ind w:right="1"/>
        <w:jc w:val="both"/>
      </w:pPr>
      <w:r w:rsidRPr="00714CC8">
        <w:t>Słownie brutto :.......................................................................................................................</w:t>
      </w:r>
    </w:p>
    <w:p w:rsidR="003B7C4C" w:rsidRPr="00714CC8" w:rsidRDefault="003B7C4C" w:rsidP="003B7C4C">
      <w:pPr>
        <w:pStyle w:val="Tekstpodstawowy"/>
        <w:spacing w:before="120"/>
      </w:pPr>
      <w:r w:rsidRPr="00714CC8">
        <w:t>Powyższa cena zawiera właściwą stawkę podatku VAT.</w:t>
      </w:r>
    </w:p>
    <w:p w:rsidR="003B7C4C" w:rsidRPr="00714CC8" w:rsidRDefault="003B7C4C" w:rsidP="003B7C4C">
      <w:pPr>
        <w:pStyle w:val="Tekstpodstawowy"/>
        <w:spacing w:before="120"/>
        <w:rPr>
          <w:u w:val="single"/>
        </w:rPr>
      </w:pPr>
      <w:r w:rsidRPr="00714CC8">
        <w:rPr>
          <w:u w:val="single"/>
        </w:rPr>
        <w:t>w tym:</w:t>
      </w:r>
    </w:p>
    <w:p w:rsidR="003B7C4C" w:rsidRPr="00714CC8" w:rsidRDefault="003B7C4C" w:rsidP="003B7C4C">
      <w:pPr>
        <w:pStyle w:val="Tekstpodstawowy"/>
        <w:spacing w:before="120"/>
      </w:pPr>
      <w:r w:rsidRPr="00714CC8">
        <w:t>Cena brutto za druk 1 sztuki katalogu opisanego w pkt III.1.A SIWZ: …………… PLN</w:t>
      </w:r>
    </w:p>
    <w:p w:rsidR="003B7C4C" w:rsidRPr="00714CC8" w:rsidRDefault="003B7C4C" w:rsidP="003B7C4C">
      <w:pPr>
        <w:pStyle w:val="Tekstpodstawowy"/>
        <w:spacing w:before="120"/>
      </w:pPr>
      <w:r w:rsidRPr="00714CC8">
        <w:t>Cena brutto za druk 1 sztuki ulotki opisanej w pkt III.1.B SIWZ: …………… PLN</w:t>
      </w:r>
    </w:p>
    <w:p w:rsidR="003B7C4C" w:rsidRPr="00714CC8" w:rsidRDefault="003B7C4C" w:rsidP="003B7C4C">
      <w:pPr>
        <w:pStyle w:val="Tekstpodstawowy"/>
        <w:spacing w:before="120"/>
      </w:pPr>
      <w:r w:rsidRPr="00714CC8">
        <w:t>Cena brutto za druk 1 sztuki ulotki opisanej w pkt III.1.C SIWZ: …………… PLN</w:t>
      </w:r>
    </w:p>
    <w:p w:rsidR="003B7C4C" w:rsidRPr="00714CC8" w:rsidRDefault="003B7C4C" w:rsidP="003B7C4C">
      <w:pPr>
        <w:widowControl w:val="0"/>
        <w:spacing w:before="120" w:line="360" w:lineRule="auto"/>
        <w:ind w:right="1"/>
        <w:jc w:val="both"/>
        <w:rPr>
          <w:b/>
        </w:rPr>
      </w:pPr>
      <w:r w:rsidRPr="00714CC8">
        <w:rPr>
          <w:b/>
        </w:rPr>
        <w:t xml:space="preserve">Termin realizacji umowy: </w:t>
      </w:r>
      <w:r w:rsidRPr="00714CC8">
        <w:t>do 14 dni od daty podpisania umowy.</w:t>
      </w:r>
    </w:p>
    <w:p w:rsidR="003B7C4C" w:rsidRPr="00714CC8" w:rsidRDefault="003B7C4C" w:rsidP="003B7C4C">
      <w:pPr>
        <w:tabs>
          <w:tab w:val="left" w:pos="426"/>
        </w:tabs>
        <w:spacing w:before="120"/>
        <w:jc w:val="both"/>
        <w:rPr>
          <w:b/>
        </w:rPr>
      </w:pPr>
      <w:r w:rsidRPr="00714CC8">
        <w:t>Oświadczamy, że zgodnie z ustawą z dnia 2 lipca 2004r. o swobodzie działalności gospodarczej należymy do małych lub średnich przedsiębiorców:</w:t>
      </w:r>
      <w:r w:rsidRPr="00714CC8">
        <w:rPr>
          <w:b/>
        </w:rPr>
        <w:t xml:space="preserve"> TAK/NIE</w:t>
      </w:r>
    </w:p>
    <w:p w:rsidR="003B7C4C" w:rsidRPr="00714CC8" w:rsidRDefault="003B7C4C" w:rsidP="003B7C4C">
      <w:pPr>
        <w:tabs>
          <w:tab w:val="left" w:pos="426"/>
        </w:tabs>
        <w:spacing w:line="360" w:lineRule="auto"/>
        <w:jc w:val="both"/>
        <w:rPr>
          <w:b/>
        </w:rPr>
      </w:pPr>
      <w:r w:rsidRPr="00714CC8">
        <w:rPr>
          <w:b/>
        </w:rPr>
        <w:t xml:space="preserve">Termin płatności: </w:t>
      </w:r>
      <w:r w:rsidRPr="00714CC8">
        <w:t>przelewem w terminie do 21 dni od daty otrzymania faktury przez Zamawiającego.</w:t>
      </w:r>
    </w:p>
    <w:p w:rsidR="003B7C4C" w:rsidRPr="00714CC8" w:rsidRDefault="003B7C4C" w:rsidP="003B7C4C">
      <w:pPr>
        <w:jc w:val="both"/>
        <w:rPr>
          <w:sz w:val="18"/>
          <w:szCs w:val="18"/>
        </w:rPr>
      </w:pPr>
      <w:r w:rsidRPr="00714CC8">
        <w:rPr>
          <w:sz w:val="18"/>
          <w:szCs w:val="18"/>
        </w:rPr>
        <w:t>Miejscowość, ……………………., dnia ……………………………… r.</w:t>
      </w:r>
    </w:p>
    <w:p w:rsidR="003B7C4C" w:rsidRPr="00714CC8" w:rsidRDefault="003B7C4C" w:rsidP="003B7C4C">
      <w:pPr>
        <w:spacing w:line="360" w:lineRule="auto"/>
        <w:jc w:val="both"/>
        <w:rPr>
          <w:sz w:val="18"/>
          <w:szCs w:val="18"/>
        </w:rPr>
      </w:pPr>
    </w:p>
    <w:p w:rsidR="003B7C4C" w:rsidRPr="00714CC8" w:rsidRDefault="003B7C4C" w:rsidP="003B7C4C">
      <w:pPr>
        <w:tabs>
          <w:tab w:val="left" w:pos="5040"/>
        </w:tabs>
        <w:ind w:left="708"/>
      </w:pPr>
      <w:r w:rsidRPr="00714CC8">
        <w:tab/>
        <w:t>………………………………………….</w:t>
      </w:r>
    </w:p>
    <w:p w:rsidR="003B7C4C" w:rsidRPr="00714CC8" w:rsidRDefault="003B7C4C" w:rsidP="003B7C4C">
      <w:pPr>
        <w:tabs>
          <w:tab w:val="left" w:pos="5040"/>
        </w:tabs>
        <w:ind w:left="708"/>
        <w:rPr>
          <w:sz w:val="20"/>
          <w:szCs w:val="20"/>
        </w:rPr>
      </w:pPr>
      <w:r w:rsidRPr="00714CC8">
        <w:tab/>
      </w:r>
      <w:r w:rsidRPr="00714CC8">
        <w:rPr>
          <w:sz w:val="20"/>
          <w:szCs w:val="20"/>
        </w:rPr>
        <w:t>podpis osoby/osób upoważnionej/upoważnionych</w:t>
      </w:r>
    </w:p>
    <w:p w:rsidR="003B7C4C" w:rsidRPr="00714CC8" w:rsidRDefault="003B7C4C" w:rsidP="003B7C4C">
      <w:pPr>
        <w:jc w:val="right"/>
        <w:rPr>
          <w:sz w:val="22"/>
          <w:szCs w:val="22"/>
        </w:rPr>
      </w:pPr>
      <w:r w:rsidRPr="00714CC8">
        <w:rPr>
          <w:sz w:val="20"/>
          <w:szCs w:val="20"/>
        </w:rPr>
        <w:t>do reprezentowania Wykonawcy</w:t>
      </w:r>
    </w:p>
    <w:p w:rsidR="003B7C4C" w:rsidRPr="00714CC8" w:rsidRDefault="003B7C4C" w:rsidP="003B7C4C">
      <w:pPr>
        <w:rPr>
          <w:b/>
          <w:sz w:val="22"/>
          <w:szCs w:val="22"/>
          <w:u w:val="single"/>
        </w:rPr>
      </w:pPr>
      <w:r w:rsidRPr="00714CC8">
        <w:rPr>
          <w:sz w:val="22"/>
          <w:szCs w:val="22"/>
        </w:rPr>
        <w:br w:type="page"/>
      </w:r>
      <w:r w:rsidRPr="00714CC8">
        <w:rPr>
          <w:b/>
          <w:sz w:val="22"/>
          <w:szCs w:val="22"/>
          <w:u w:val="single"/>
        </w:rPr>
        <w:lastRenderedPageBreak/>
        <w:t>Jednocześnie oświadczamy, że:</w:t>
      </w:r>
    </w:p>
    <w:p w:rsidR="003B7C4C" w:rsidRPr="00714CC8" w:rsidRDefault="003B7C4C" w:rsidP="003B7C4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14CC8"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3B7C4C" w:rsidRPr="00714CC8" w:rsidRDefault="003B7C4C" w:rsidP="003B7C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14CC8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714CC8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714CC8">
        <w:rPr>
          <w:color w:val="000000"/>
          <w:sz w:val="22"/>
          <w:szCs w:val="22"/>
        </w:rPr>
        <w:t xml:space="preserve"> i nie wnosimy do nich żadnych zastrzeżeń.</w:t>
      </w:r>
    </w:p>
    <w:p w:rsidR="003B7C4C" w:rsidRPr="00714CC8" w:rsidRDefault="003B7C4C" w:rsidP="003B7C4C">
      <w:pPr>
        <w:numPr>
          <w:ilvl w:val="0"/>
          <w:numId w:val="1"/>
        </w:numPr>
        <w:jc w:val="both"/>
        <w:rPr>
          <w:sz w:val="22"/>
          <w:szCs w:val="22"/>
        </w:rPr>
      </w:pPr>
      <w:r w:rsidRPr="00714CC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B7C4C" w:rsidRPr="00714CC8" w:rsidRDefault="003B7C4C" w:rsidP="003B7C4C">
      <w:pPr>
        <w:ind w:left="360"/>
        <w:jc w:val="both"/>
        <w:rPr>
          <w:i/>
          <w:sz w:val="22"/>
          <w:szCs w:val="22"/>
        </w:rPr>
      </w:pPr>
      <w:r w:rsidRPr="00714CC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B7C4C" w:rsidRPr="00714CC8" w:rsidRDefault="003B7C4C" w:rsidP="003B7C4C">
      <w:pPr>
        <w:ind w:left="360"/>
        <w:jc w:val="both"/>
        <w:rPr>
          <w:i/>
          <w:sz w:val="22"/>
          <w:szCs w:val="22"/>
        </w:rPr>
      </w:pPr>
      <w:r w:rsidRPr="00714CC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B7C4C" w:rsidRPr="00714CC8" w:rsidRDefault="003B7C4C" w:rsidP="003B7C4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B7C4C" w:rsidRPr="00714CC8" w:rsidTr="009714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7C4C" w:rsidRPr="00714CC8" w:rsidRDefault="003B7C4C" w:rsidP="009714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4CC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7C4C" w:rsidRPr="00714CC8" w:rsidRDefault="003B7C4C" w:rsidP="009714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4CC8">
              <w:rPr>
                <w:sz w:val="22"/>
                <w:szCs w:val="22"/>
              </w:rPr>
              <w:t xml:space="preserve">Opis części zamówienia, którą wykonawca </w:t>
            </w:r>
          </w:p>
          <w:p w:rsidR="003B7C4C" w:rsidRPr="00714CC8" w:rsidRDefault="003B7C4C" w:rsidP="009714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4CC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7C4C" w:rsidRPr="00714CC8" w:rsidRDefault="003B7C4C" w:rsidP="0097143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4CC8">
              <w:rPr>
                <w:sz w:val="22"/>
                <w:szCs w:val="22"/>
              </w:rPr>
              <w:t>Nazwa podwykonawcy</w:t>
            </w:r>
            <w:r w:rsidRPr="00714CC8">
              <w:rPr>
                <w:sz w:val="22"/>
                <w:szCs w:val="22"/>
              </w:rPr>
              <w:br/>
              <w:t>(o ile jest znana)</w:t>
            </w:r>
          </w:p>
        </w:tc>
      </w:tr>
      <w:tr w:rsidR="003B7C4C" w:rsidRPr="00714CC8" w:rsidTr="009714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7C4C" w:rsidRPr="00714CC8" w:rsidRDefault="003B7C4C" w:rsidP="0097143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7C4C" w:rsidRPr="00714CC8" w:rsidRDefault="003B7C4C" w:rsidP="009714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7C4C" w:rsidRPr="00714CC8" w:rsidRDefault="003B7C4C" w:rsidP="009714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B7C4C" w:rsidRPr="00714CC8" w:rsidTr="009714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7C4C" w:rsidRPr="00714CC8" w:rsidRDefault="003B7C4C" w:rsidP="0097143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7C4C" w:rsidRPr="00714CC8" w:rsidRDefault="003B7C4C" w:rsidP="009714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7C4C" w:rsidRPr="00714CC8" w:rsidRDefault="003B7C4C" w:rsidP="0097143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B7C4C" w:rsidRPr="00714CC8" w:rsidRDefault="003B7C4C" w:rsidP="003B7C4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3B7C4C" w:rsidRPr="00714CC8" w:rsidRDefault="003B7C4C" w:rsidP="003B7C4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Po zakończeniu postępowania wadium należy zwrócić.</w:t>
      </w:r>
      <w:r w:rsidRPr="00714CC8">
        <w:rPr>
          <w:rStyle w:val="Odwoanieprzypisudolnego"/>
          <w:sz w:val="22"/>
          <w:szCs w:val="22"/>
        </w:rPr>
        <w:footnoteReference w:id="1"/>
      </w:r>
    </w:p>
    <w:p w:rsidR="003B7C4C" w:rsidRPr="00714CC8" w:rsidRDefault="003B7C4C" w:rsidP="003B7C4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Bank: ........................................................................</w:t>
      </w:r>
    </w:p>
    <w:p w:rsidR="003B7C4C" w:rsidRPr="00714CC8" w:rsidRDefault="003B7C4C" w:rsidP="003B7C4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Nr konta ....................................................................</w:t>
      </w:r>
    </w:p>
    <w:p w:rsidR="003B7C4C" w:rsidRPr="00714CC8" w:rsidRDefault="003B7C4C" w:rsidP="003B7C4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Inne ...........................................................................</w:t>
      </w:r>
    </w:p>
    <w:p w:rsidR="003B7C4C" w:rsidRPr="00714CC8" w:rsidRDefault="003B7C4C" w:rsidP="003B7C4C">
      <w:pPr>
        <w:numPr>
          <w:ilvl w:val="0"/>
          <w:numId w:val="1"/>
        </w:numPr>
        <w:jc w:val="both"/>
        <w:rPr>
          <w:sz w:val="22"/>
          <w:szCs w:val="22"/>
        </w:rPr>
      </w:pPr>
      <w:r w:rsidRPr="00714CC8">
        <w:rPr>
          <w:sz w:val="22"/>
          <w:szCs w:val="22"/>
        </w:rPr>
        <w:t>Upoważnionymi do reprezentowania naszej firmy są następujące osoby:</w:t>
      </w:r>
    </w:p>
    <w:p w:rsidR="003B7C4C" w:rsidRPr="00714CC8" w:rsidRDefault="003B7C4C" w:rsidP="003B7C4C">
      <w:pPr>
        <w:pStyle w:val="Nagwek1"/>
        <w:rPr>
          <w:sz w:val="16"/>
          <w:szCs w:val="16"/>
        </w:rPr>
      </w:pPr>
      <w:r w:rsidRPr="00714CC8">
        <w:rPr>
          <w:sz w:val="16"/>
          <w:szCs w:val="16"/>
        </w:rPr>
        <w:tab/>
        <w:t>Imię i Nazwisko</w:t>
      </w:r>
      <w:r w:rsidRPr="00714CC8">
        <w:rPr>
          <w:sz w:val="16"/>
          <w:szCs w:val="16"/>
        </w:rPr>
        <w:tab/>
      </w:r>
      <w:r w:rsidRPr="00714CC8">
        <w:rPr>
          <w:sz w:val="16"/>
          <w:szCs w:val="16"/>
        </w:rPr>
        <w:tab/>
      </w:r>
      <w:r w:rsidRPr="00714CC8">
        <w:rPr>
          <w:sz w:val="16"/>
          <w:szCs w:val="16"/>
        </w:rPr>
        <w:tab/>
      </w:r>
      <w:r w:rsidRPr="00714CC8">
        <w:rPr>
          <w:sz w:val="16"/>
          <w:szCs w:val="16"/>
        </w:rPr>
        <w:tab/>
      </w:r>
      <w:r w:rsidRPr="00714CC8">
        <w:rPr>
          <w:sz w:val="16"/>
          <w:szCs w:val="16"/>
        </w:rPr>
        <w:tab/>
      </w:r>
      <w:r w:rsidRPr="00714CC8">
        <w:rPr>
          <w:sz w:val="16"/>
          <w:szCs w:val="16"/>
        </w:rPr>
        <w:tab/>
      </w:r>
      <w:r w:rsidRPr="00714CC8">
        <w:rPr>
          <w:sz w:val="16"/>
          <w:szCs w:val="16"/>
        </w:rPr>
        <w:tab/>
        <w:t>Wzór podpisu</w:t>
      </w:r>
    </w:p>
    <w:p w:rsidR="003B7C4C" w:rsidRPr="00714CC8" w:rsidRDefault="003B7C4C" w:rsidP="003B7C4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3B7C4C" w:rsidRPr="00714CC8" w:rsidRDefault="003B7C4C" w:rsidP="003B7C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714CC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714CC8">
        <w:rPr>
          <w:sz w:val="18"/>
          <w:szCs w:val="18"/>
        </w:rPr>
        <w:tab/>
      </w:r>
      <w:r w:rsidRPr="00714CC8">
        <w:rPr>
          <w:sz w:val="18"/>
          <w:szCs w:val="18"/>
        </w:rPr>
        <w:tab/>
        <w:t xml:space="preserve"> ........................................</w:t>
      </w:r>
    </w:p>
    <w:p w:rsidR="003B7C4C" w:rsidRPr="00714CC8" w:rsidRDefault="003B7C4C" w:rsidP="003B7C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B7C4C" w:rsidRPr="00714CC8" w:rsidRDefault="003B7C4C" w:rsidP="003B7C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714CC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714CC8">
        <w:rPr>
          <w:sz w:val="18"/>
          <w:szCs w:val="18"/>
        </w:rPr>
        <w:tab/>
      </w:r>
      <w:r w:rsidRPr="00714CC8">
        <w:rPr>
          <w:sz w:val="18"/>
          <w:szCs w:val="18"/>
        </w:rPr>
        <w:tab/>
        <w:t xml:space="preserve"> ........................................</w:t>
      </w:r>
    </w:p>
    <w:p w:rsidR="003B7C4C" w:rsidRPr="00714CC8" w:rsidRDefault="003B7C4C" w:rsidP="003B7C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B7C4C" w:rsidRPr="00714CC8" w:rsidRDefault="003B7C4C" w:rsidP="003B7C4C">
      <w:pPr>
        <w:jc w:val="both"/>
        <w:rPr>
          <w:sz w:val="18"/>
          <w:szCs w:val="18"/>
        </w:rPr>
      </w:pPr>
      <w:r w:rsidRPr="00714CC8">
        <w:rPr>
          <w:sz w:val="18"/>
          <w:szCs w:val="18"/>
        </w:rPr>
        <w:t>Miejscowość, ……………………., dnia …………………………… r.</w:t>
      </w:r>
    </w:p>
    <w:p w:rsidR="003B7C4C" w:rsidRPr="00714CC8" w:rsidRDefault="003B7C4C" w:rsidP="003B7C4C">
      <w:pPr>
        <w:jc w:val="both"/>
        <w:rPr>
          <w:sz w:val="18"/>
          <w:szCs w:val="18"/>
        </w:rPr>
      </w:pPr>
    </w:p>
    <w:p w:rsidR="003B7C4C" w:rsidRPr="00714CC8" w:rsidRDefault="003B7C4C" w:rsidP="003B7C4C">
      <w:pPr>
        <w:tabs>
          <w:tab w:val="left" w:pos="5040"/>
        </w:tabs>
        <w:ind w:left="708"/>
      </w:pPr>
      <w:r w:rsidRPr="00714CC8">
        <w:tab/>
        <w:t>………………………………………….</w:t>
      </w:r>
    </w:p>
    <w:p w:rsidR="003B7C4C" w:rsidRPr="00714CC8" w:rsidRDefault="003B7C4C" w:rsidP="003B7C4C">
      <w:pPr>
        <w:tabs>
          <w:tab w:val="left" w:pos="5040"/>
        </w:tabs>
        <w:ind w:left="708"/>
        <w:rPr>
          <w:sz w:val="20"/>
          <w:szCs w:val="20"/>
        </w:rPr>
      </w:pPr>
      <w:r w:rsidRPr="00714CC8">
        <w:tab/>
      </w:r>
      <w:r w:rsidRPr="00714CC8">
        <w:rPr>
          <w:sz w:val="20"/>
          <w:szCs w:val="20"/>
        </w:rPr>
        <w:t xml:space="preserve">podpis osoby/osób upoważnionej/upoważnionych        </w:t>
      </w:r>
    </w:p>
    <w:p w:rsidR="003B7C4C" w:rsidRPr="00714CC8" w:rsidRDefault="003B7C4C" w:rsidP="003B7C4C">
      <w:pPr>
        <w:tabs>
          <w:tab w:val="left" w:pos="5040"/>
        </w:tabs>
        <w:ind w:left="708"/>
        <w:rPr>
          <w:sz w:val="20"/>
          <w:szCs w:val="20"/>
        </w:rPr>
      </w:pPr>
      <w:r w:rsidRPr="00714CC8">
        <w:rPr>
          <w:sz w:val="20"/>
          <w:szCs w:val="20"/>
        </w:rPr>
        <w:t xml:space="preserve">                                                                                                     do reprezentowania Wykonawcy</w:t>
      </w:r>
    </w:p>
    <w:p w:rsidR="003B7C4C" w:rsidRPr="00714CC8" w:rsidRDefault="003B7C4C" w:rsidP="003B7C4C">
      <w:pPr>
        <w:ind w:left="360"/>
        <w:jc w:val="both"/>
        <w:rPr>
          <w:sz w:val="22"/>
          <w:szCs w:val="22"/>
        </w:rPr>
      </w:pPr>
    </w:p>
    <w:p w:rsidR="003B7C4C" w:rsidRPr="00714CC8" w:rsidRDefault="003B7C4C" w:rsidP="003B7C4C">
      <w:pPr>
        <w:ind w:left="360"/>
        <w:jc w:val="both"/>
        <w:rPr>
          <w:sz w:val="22"/>
          <w:szCs w:val="22"/>
        </w:rPr>
      </w:pPr>
    </w:p>
    <w:p w:rsidR="003B7C4C" w:rsidRPr="00714CC8" w:rsidRDefault="003B7C4C" w:rsidP="003B7C4C">
      <w:pPr>
        <w:numPr>
          <w:ilvl w:val="0"/>
          <w:numId w:val="1"/>
        </w:numPr>
        <w:jc w:val="both"/>
        <w:rPr>
          <w:sz w:val="22"/>
          <w:szCs w:val="22"/>
        </w:rPr>
      </w:pPr>
      <w:r w:rsidRPr="00714CC8"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 w:rsidRPr="00714CC8">
        <w:rPr>
          <w:sz w:val="22"/>
          <w:szCs w:val="22"/>
        </w:rPr>
        <w:t>ych</w:t>
      </w:r>
      <w:proofErr w:type="spellEnd"/>
      <w:r w:rsidRPr="00714CC8">
        <w:rPr>
          <w:sz w:val="22"/>
          <w:szCs w:val="22"/>
        </w:rPr>
        <w:t>) dokumentu(ów)</w:t>
      </w:r>
    </w:p>
    <w:p w:rsidR="003B7C4C" w:rsidRPr="00714CC8" w:rsidRDefault="003B7C4C" w:rsidP="003B7C4C">
      <w:pPr>
        <w:jc w:val="both"/>
        <w:rPr>
          <w:sz w:val="22"/>
          <w:szCs w:val="22"/>
        </w:rPr>
      </w:pPr>
      <w:r w:rsidRPr="00714CC8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B7C4C" w:rsidRPr="00714CC8" w:rsidRDefault="003B7C4C" w:rsidP="003B7C4C">
      <w:pPr>
        <w:numPr>
          <w:ilvl w:val="0"/>
          <w:numId w:val="1"/>
        </w:numPr>
        <w:jc w:val="both"/>
        <w:rPr>
          <w:sz w:val="22"/>
          <w:szCs w:val="22"/>
        </w:rPr>
      </w:pPr>
      <w:r w:rsidRPr="00714CC8">
        <w:rPr>
          <w:sz w:val="22"/>
          <w:szCs w:val="22"/>
        </w:rPr>
        <w:t>załącznikami do niniejszej oferty są:</w:t>
      </w:r>
    </w:p>
    <w:p w:rsidR="003B7C4C" w:rsidRPr="00714CC8" w:rsidRDefault="003B7C4C" w:rsidP="003B7C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………………………………………………………………………………………….</w:t>
      </w:r>
    </w:p>
    <w:p w:rsidR="003B7C4C" w:rsidRPr="00714CC8" w:rsidRDefault="003B7C4C" w:rsidP="003B7C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……………………………………………..……………………………………………</w:t>
      </w:r>
    </w:p>
    <w:p w:rsidR="003B7C4C" w:rsidRPr="00714CC8" w:rsidRDefault="003B7C4C" w:rsidP="003B7C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B7C4C" w:rsidRPr="00714CC8" w:rsidRDefault="003B7C4C" w:rsidP="003B7C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………………………………………………………………………………………….</w:t>
      </w:r>
    </w:p>
    <w:p w:rsidR="003B7C4C" w:rsidRPr="00714CC8" w:rsidRDefault="003B7C4C" w:rsidP="003B7C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……………………………………………..……………………………………………</w:t>
      </w:r>
    </w:p>
    <w:p w:rsidR="003B7C4C" w:rsidRPr="00714CC8" w:rsidRDefault="003B7C4C" w:rsidP="003B7C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B7C4C" w:rsidRPr="00714CC8" w:rsidRDefault="003B7C4C" w:rsidP="003B7C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………………………………………………………………………………………….</w:t>
      </w:r>
    </w:p>
    <w:p w:rsidR="003B7C4C" w:rsidRPr="00714CC8" w:rsidRDefault="003B7C4C" w:rsidP="003B7C4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14CC8">
        <w:rPr>
          <w:sz w:val="22"/>
          <w:szCs w:val="22"/>
        </w:rPr>
        <w:t>……………………………………………..……………………………………………</w:t>
      </w:r>
    </w:p>
    <w:p w:rsidR="003B7C4C" w:rsidRPr="00714CC8" w:rsidRDefault="003B7C4C" w:rsidP="003B7C4C">
      <w:pPr>
        <w:numPr>
          <w:ilvl w:val="0"/>
          <w:numId w:val="1"/>
        </w:numPr>
        <w:jc w:val="both"/>
        <w:rPr>
          <w:sz w:val="22"/>
          <w:szCs w:val="22"/>
        </w:rPr>
      </w:pPr>
      <w:r w:rsidRPr="00714CC8">
        <w:rPr>
          <w:sz w:val="22"/>
          <w:szCs w:val="22"/>
        </w:rPr>
        <w:t>oferta zawiera ………………… kolejno ponumerowanych stron.</w:t>
      </w:r>
    </w:p>
    <w:p w:rsidR="003B7C4C" w:rsidRPr="00714CC8" w:rsidRDefault="003B7C4C" w:rsidP="003B7C4C">
      <w:pPr>
        <w:jc w:val="both"/>
        <w:rPr>
          <w:sz w:val="22"/>
          <w:szCs w:val="22"/>
        </w:rPr>
      </w:pPr>
    </w:p>
    <w:p w:rsidR="003B7C4C" w:rsidRPr="00714CC8" w:rsidRDefault="003B7C4C" w:rsidP="003B7C4C">
      <w:pPr>
        <w:jc w:val="both"/>
        <w:rPr>
          <w:sz w:val="22"/>
          <w:szCs w:val="22"/>
        </w:rPr>
      </w:pPr>
    </w:p>
    <w:p w:rsidR="003B7C4C" w:rsidRPr="00714CC8" w:rsidRDefault="003B7C4C" w:rsidP="003B7C4C">
      <w:pPr>
        <w:jc w:val="both"/>
        <w:rPr>
          <w:sz w:val="18"/>
          <w:szCs w:val="18"/>
        </w:rPr>
      </w:pPr>
    </w:p>
    <w:p w:rsidR="003B7C4C" w:rsidRPr="00714CC8" w:rsidRDefault="003B7C4C" w:rsidP="003B7C4C">
      <w:pPr>
        <w:jc w:val="both"/>
        <w:rPr>
          <w:sz w:val="18"/>
          <w:szCs w:val="18"/>
        </w:rPr>
      </w:pPr>
      <w:r w:rsidRPr="00714CC8">
        <w:rPr>
          <w:sz w:val="18"/>
          <w:szCs w:val="18"/>
        </w:rPr>
        <w:t>Miejscowość, ……………………., dnia …………………………… r.</w:t>
      </w:r>
    </w:p>
    <w:p w:rsidR="003B7C4C" w:rsidRPr="00714CC8" w:rsidRDefault="003B7C4C" w:rsidP="003B7C4C">
      <w:pPr>
        <w:tabs>
          <w:tab w:val="left" w:pos="5040"/>
        </w:tabs>
        <w:ind w:left="708"/>
      </w:pPr>
      <w:r w:rsidRPr="00714CC8">
        <w:tab/>
        <w:t>………………………………………….</w:t>
      </w:r>
    </w:p>
    <w:p w:rsidR="003B7C4C" w:rsidRPr="00714CC8" w:rsidRDefault="003B7C4C" w:rsidP="003B7C4C">
      <w:pPr>
        <w:tabs>
          <w:tab w:val="left" w:pos="5040"/>
        </w:tabs>
        <w:ind w:left="708"/>
        <w:rPr>
          <w:sz w:val="20"/>
          <w:szCs w:val="20"/>
        </w:rPr>
      </w:pPr>
      <w:r w:rsidRPr="00714CC8">
        <w:tab/>
      </w:r>
      <w:r w:rsidRPr="00714CC8">
        <w:rPr>
          <w:sz w:val="20"/>
          <w:szCs w:val="20"/>
        </w:rPr>
        <w:t>podpis osoby/osób upoważnionej/upoważnionych</w:t>
      </w:r>
    </w:p>
    <w:p w:rsidR="003B7C4C" w:rsidRPr="002D3DCB" w:rsidRDefault="003B7C4C" w:rsidP="003B7C4C">
      <w:pPr>
        <w:jc w:val="right"/>
      </w:pPr>
      <w:r w:rsidRPr="00714CC8">
        <w:rPr>
          <w:sz w:val="20"/>
          <w:szCs w:val="20"/>
        </w:rPr>
        <w:t>do reprezentowania Wykonawcy</w:t>
      </w:r>
    </w:p>
    <w:p w:rsidR="003B7C4C" w:rsidRPr="00F53146" w:rsidRDefault="003B7C4C" w:rsidP="003B7C4C">
      <w:pPr>
        <w:rPr>
          <w:sz w:val="22"/>
          <w:szCs w:val="22"/>
        </w:rPr>
      </w:pPr>
    </w:p>
    <w:p w:rsidR="00FE545C" w:rsidRPr="003B7C4C" w:rsidRDefault="00FE545C" w:rsidP="003B7C4C"/>
    <w:sectPr w:rsidR="00FE545C" w:rsidRPr="003B7C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C41" w:rsidRDefault="00796C41">
      <w:r>
        <w:separator/>
      </w:r>
    </w:p>
  </w:endnote>
  <w:endnote w:type="continuationSeparator" w:id="0">
    <w:p w:rsidR="00796C41" w:rsidRDefault="00796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46C" w:rsidRDefault="008954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46C" w:rsidRDefault="008954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C41" w:rsidRDefault="00796C41">
      <w:r>
        <w:separator/>
      </w:r>
    </w:p>
  </w:footnote>
  <w:footnote w:type="continuationSeparator" w:id="0">
    <w:p w:rsidR="00796C41" w:rsidRDefault="00796C41">
      <w:r>
        <w:continuationSeparator/>
      </w:r>
    </w:p>
  </w:footnote>
  <w:footnote w:id="1">
    <w:p w:rsidR="003B7C4C" w:rsidRDefault="003B7C4C" w:rsidP="003B7C4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3B7C4C" w:rsidRDefault="003B7C4C" w:rsidP="003B7C4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3B7C4C" w:rsidRDefault="003B7C4C" w:rsidP="003B7C4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46C" w:rsidRDefault="008954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46C" w:rsidRDefault="008954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6C4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7C4C"/>
    <w:rsid w:val="0041546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6C41"/>
    <w:rsid w:val="007A4321"/>
    <w:rsid w:val="00833933"/>
    <w:rsid w:val="00853083"/>
    <w:rsid w:val="0089546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C4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8BA3C-7A88-4B69-A683-26EC745A7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537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2019-07-09T10:37:00Z</cp:lastPrinted>
  <dcterms:created xsi:type="dcterms:W3CDTF">2019-07-09T10:37:00Z</dcterms:created>
  <dcterms:modified xsi:type="dcterms:W3CDTF">2019-07-09T10:37:00Z</dcterms:modified>
</cp:coreProperties>
</file>