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3EB" w:rsidRDefault="00165996" w:rsidP="00DE53EB">
      <w:pPr>
        <w:jc w:val="right"/>
        <w:rPr>
          <w:b/>
          <w:sz w:val="24"/>
          <w:szCs w:val="24"/>
        </w:rPr>
      </w:pPr>
      <w:r>
        <w:rPr>
          <w:noProof/>
        </w:rPr>
        <w:pict>
          <v:roundrect id="AutoShape 2" o:spid="_x0000_s1029" style="position:absolute;left:0;text-align:left;margin-left:0;margin-top:-9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xkUow2wAAAAgBAAAPAAAAZHJzL2Rvd25y&#10;ZXYueG1sTI/BTsMwEETvSPyDtUjcWrsBqpLGqRASXBGBA0cn3iYR8Tq1nTTw9SwnuM1qRrNvisPi&#10;BjFjiL0nDZu1AoHUeNtTq+H97Wm1AxGTIWsGT6jhCyMcysuLwuTWn+kV5yq1gkso5kZDl9KYSxmb&#10;Dp2Jaz8isXf0wZnEZ2ilDebM5W6QmVJb6UxP/KEzIz522HxWk9PQWDWp8DG/3Nd3qfqepxPJ55PW&#10;11fLwx5EwiX9heEXn9GhZKbaT2SjGDTwkKRhtdmxYPsmu2VRcy7bKpBlIf8PKH8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MZFKMNsAAAAIAQAADwAAAAAAAAAAAAAAAACGBAAAZHJz&#10;L2Rvd25yZXYueG1sUEsFBgAAAAAEAAQA8wAAAI4FAAAAAA==&#10;"/>
        </w:pict>
      </w:r>
      <w:r w:rsidR="00DE53EB">
        <w:rPr>
          <w:b/>
          <w:sz w:val="24"/>
          <w:szCs w:val="24"/>
        </w:rPr>
        <w:t xml:space="preserve">Załącznik nr </w:t>
      </w:r>
      <w:r w:rsidR="00347015">
        <w:rPr>
          <w:b/>
          <w:sz w:val="24"/>
          <w:szCs w:val="24"/>
        </w:rPr>
        <w:t>4</w:t>
      </w:r>
    </w:p>
    <w:p w:rsidR="00DE53EB" w:rsidRDefault="00DE53EB" w:rsidP="00DE53E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E53EB" w:rsidRDefault="00DE53EB" w:rsidP="00DE53E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E53EB" w:rsidRDefault="00165996" w:rsidP="00DE53E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8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<v:textbox inset="0,0,0,0">
              <w:txbxContent>
                <w:p w:rsidR="00DE53EB" w:rsidRDefault="00DE53EB" w:rsidP="00DE53EB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DE53EB" w:rsidRDefault="00DE53EB" w:rsidP="00DE53E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E53EB" w:rsidRDefault="00DE53EB" w:rsidP="00DE53E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DE53EB" w:rsidRDefault="00DE53EB" w:rsidP="00DE53E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E53EB" w:rsidRDefault="00DE53EB" w:rsidP="00DE53E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DE53EB" w:rsidRDefault="00DE53EB" w:rsidP="00DE53E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E53EB" w:rsidRPr="0065785C" w:rsidRDefault="00DE53EB" w:rsidP="00DE53EB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201CE0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Pr="00201CE0">
        <w:rPr>
          <w:b/>
          <w:sz w:val="24"/>
          <w:szCs w:val="24"/>
        </w:rPr>
        <w:t>Usług</w:t>
      </w:r>
      <w:r>
        <w:rPr>
          <w:b/>
          <w:sz w:val="24"/>
          <w:szCs w:val="24"/>
        </w:rPr>
        <w:t>ę</w:t>
      </w:r>
      <w:r w:rsidRPr="00201CE0">
        <w:rPr>
          <w:b/>
          <w:sz w:val="24"/>
          <w:szCs w:val="24"/>
        </w:rPr>
        <w:t xml:space="preserve"> </w:t>
      </w:r>
      <w:bookmarkStart w:id="0" w:name="_GoBack"/>
      <w:bookmarkEnd w:id="0"/>
      <w:r w:rsidR="00165996" w:rsidRPr="00165996">
        <w:rPr>
          <w:b/>
          <w:sz w:val="24"/>
          <w:szCs w:val="24"/>
        </w:rPr>
        <w:t>druku i dostawy katalogu i ulotek dla Działu Nauczania AGH - Kc-zp.272-426/19</w:t>
      </w:r>
      <w:r>
        <w:rPr>
          <w:b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tbl>
      <w:tblPr>
        <w:tblW w:w="9612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2533"/>
        <w:gridCol w:w="1627"/>
        <w:gridCol w:w="2410"/>
        <w:gridCol w:w="2409"/>
      </w:tblGrid>
      <w:tr w:rsidR="00DE53EB" w:rsidTr="00971435">
        <w:trPr>
          <w:cantSplit/>
          <w:trHeight w:val="782"/>
        </w:trPr>
        <w:tc>
          <w:tcPr>
            <w:tcW w:w="633" w:type="dxa"/>
            <w:vAlign w:val="center"/>
          </w:tcPr>
          <w:p w:rsidR="00DE53EB" w:rsidRDefault="00DE53EB" w:rsidP="00971435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33" w:type="dxa"/>
            <w:vAlign w:val="center"/>
          </w:tcPr>
          <w:p w:rsidR="00DE53EB" w:rsidRDefault="00DE53EB" w:rsidP="00971435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627" w:type="dxa"/>
            <w:vAlign w:val="center"/>
          </w:tcPr>
          <w:p w:rsidR="00DE53EB" w:rsidRDefault="00DE53EB" w:rsidP="00971435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10" w:type="dxa"/>
            <w:vAlign w:val="center"/>
          </w:tcPr>
          <w:p w:rsidR="00DE53EB" w:rsidRDefault="00DE53EB" w:rsidP="00971435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409" w:type="dxa"/>
          </w:tcPr>
          <w:p w:rsidR="00DE53EB" w:rsidRDefault="00DE53EB" w:rsidP="00971435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DE53EB" w:rsidRDefault="00DE53EB" w:rsidP="00971435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DE53EB" w:rsidTr="00971435">
        <w:trPr>
          <w:cantSplit/>
          <w:trHeight w:hRule="exact" w:val="281"/>
        </w:trPr>
        <w:tc>
          <w:tcPr>
            <w:tcW w:w="633" w:type="dxa"/>
            <w:vAlign w:val="center"/>
          </w:tcPr>
          <w:p w:rsidR="00DE53EB" w:rsidRDefault="00DE53EB" w:rsidP="00971435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33" w:type="dxa"/>
            <w:vAlign w:val="center"/>
          </w:tcPr>
          <w:p w:rsidR="00DE53EB" w:rsidRDefault="00DE53EB" w:rsidP="00971435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627" w:type="dxa"/>
            <w:vAlign w:val="center"/>
          </w:tcPr>
          <w:p w:rsidR="00DE53EB" w:rsidRDefault="00DE53EB" w:rsidP="00971435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10" w:type="dxa"/>
            <w:vAlign w:val="center"/>
          </w:tcPr>
          <w:p w:rsidR="00DE53EB" w:rsidRDefault="00DE53EB" w:rsidP="00971435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4</w:t>
            </w:r>
          </w:p>
        </w:tc>
        <w:tc>
          <w:tcPr>
            <w:tcW w:w="2409" w:type="dxa"/>
          </w:tcPr>
          <w:p w:rsidR="00DE53EB" w:rsidRDefault="00DE53EB" w:rsidP="00971435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DE53EB" w:rsidTr="00971435">
        <w:trPr>
          <w:cantSplit/>
          <w:trHeight w:val="921"/>
        </w:trPr>
        <w:tc>
          <w:tcPr>
            <w:tcW w:w="633" w:type="dxa"/>
          </w:tcPr>
          <w:p w:rsidR="00DE53EB" w:rsidRDefault="00DE53EB" w:rsidP="0097143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</w:tcPr>
          <w:p w:rsidR="00DE53EB" w:rsidRDefault="00DE53EB" w:rsidP="0097143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</w:tcPr>
          <w:p w:rsidR="00DE53EB" w:rsidRDefault="00DE53EB" w:rsidP="0097143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DE53EB" w:rsidRDefault="00DE53EB" w:rsidP="0097143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DE53EB" w:rsidRDefault="00DE53EB" w:rsidP="0097143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DE53EB" w:rsidRDefault="00DE53EB" w:rsidP="0097143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E53EB" w:rsidTr="00971435">
        <w:trPr>
          <w:cantSplit/>
          <w:trHeight w:val="906"/>
        </w:trPr>
        <w:tc>
          <w:tcPr>
            <w:tcW w:w="633" w:type="dxa"/>
          </w:tcPr>
          <w:p w:rsidR="00DE53EB" w:rsidRDefault="00DE53EB" w:rsidP="0097143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</w:tcPr>
          <w:p w:rsidR="00DE53EB" w:rsidRDefault="00DE53EB" w:rsidP="0097143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</w:tcPr>
          <w:p w:rsidR="00DE53EB" w:rsidRDefault="00DE53EB" w:rsidP="0097143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DE53EB" w:rsidRDefault="00DE53EB" w:rsidP="0097143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DE53EB" w:rsidRDefault="00DE53EB" w:rsidP="0097143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DE53EB" w:rsidRDefault="00DE53EB" w:rsidP="0097143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E53EB" w:rsidTr="00971435">
        <w:trPr>
          <w:cantSplit/>
          <w:trHeight w:val="906"/>
        </w:trPr>
        <w:tc>
          <w:tcPr>
            <w:tcW w:w="633" w:type="dxa"/>
          </w:tcPr>
          <w:p w:rsidR="00DE53EB" w:rsidRDefault="00DE53EB" w:rsidP="0097143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</w:tcPr>
          <w:p w:rsidR="00DE53EB" w:rsidRDefault="00DE53EB" w:rsidP="0097143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</w:tcPr>
          <w:p w:rsidR="00DE53EB" w:rsidRDefault="00DE53EB" w:rsidP="0097143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DE53EB" w:rsidRDefault="00DE53EB" w:rsidP="0097143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DE53EB" w:rsidRDefault="00DE53EB" w:rsidP="0097143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DE53EB" w:rsidRDefault="00DE53EB" w:rsidP="0097143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E53EB" w:rsidTr="00971435">
        <w:trPr>
          <w:cantSplit/>
          <w:trHeight w:val="921"/>
        </w:trPr>
        <w:tc>
          <w:tcPr>
            <w:tcW w:w="633" w:type="dxa"/>
          </w:tcPr>
          <w:p w:rsidR="00DE53EB" w:rsidRDefault="00DE53EB" w:rsidP="0097143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</w:tcPr>
          <w:p w:rsidR="00DE53EB" w:rsidRDefault="00DE53EB" w:rsidP="0097143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</w:tcPr>
          <w:p w:rsidR="00DE53EB" w:rsidRDefault="00DE53EB" w:rsidP="0097143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DE53EB" w:rsidRDefault="00DE53EB" w:rsidP="0097143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DE53EB" w:rsidRDefault="00DE53EB" w:rsidP="0097143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DE53EB" w:rsidRDefault="00DE53EB" w:rsidP="00971435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DE53EB" w:rsidRDefault="00DE53EB" w:rsidP="00DE53EB">
      <w:pPr>
        <w:spacing w:line="360" w:lineRule="auto"/>
        <w:jc w:val="both"/>
      </w:pPr>
    </w:p>
    <w:p w:rsidR="00DE53EB" w:rsidRDefault="00DE53EB" w:rsidP="00DE53EB">
      <w:pPr>
        <w:spacing w:line="360" w:lineRule="auto"/>
        <w:jc w:val="both"/>
      </w:pPr>
      <w:r>
        <w:t>Miejscowość, ……………………., dnia ………………………….. r.</w:t>
      </w:r>
    </w:p>
    <w:p w:rsidR="00DE53EB" w:rsidRDefault="00DE53EB" w:rsidP="00DE53EB">
      <w:pPr>
        <w:spacing w:line="360" w:lineRule="auto"/>
        <w:jc w:val="both"/>
      </w:pPr>
    </w:p>
    <w:p w:rsidR="00DE53EB" w:rsidRDefault="00DE53EB" w:rsidP="00DE53EB">
      <w:pPr>
        <w:spacing w:line="360" w:lineRule="auto"/>
        <w:jc w:val="both"/>
      </w:pPr>
    </w:p>
    <w:p w:rsidR="00DE53EB" w:rsidRDefault="00DE53EB" w:rsidP="00DE53EB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DE53EB" w:rsidRDefault="00DE53EB" w:rsidP="00DE53EB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DE53EB" w:rsidRDefault="00DE53EB" w:rsidP="00DE53EB">
      <w:pPr>
        <w:tabs>
          <w:tab w:val="left" w:pos="5040"/>
        </w:tabs>
        <w:ind w:left="708"/>
      </w:pPr>
      <w:r>
        <w:tab/>
        <w:t>do reprezentowania Wykonawcy</w:t>
      </w:r>
    </w:p>
    <w:p w:rsidR="00DE53EB" w:rsidRDefault="00DE53EB" w:rsidP="00DE53EB"/>
    <w:p w:rsidR="00DE53EB" w:rsidRPr="00C254C7" w:rsidRDefault="00DE53EB" w:rsidP="00DE53EB">
      <w:pPr>
        <w:pStyle w:val="Zwykytekst"/>
      </w:pPr>
    </w:p>
    <w:p w:rsidR="00F213FB" w:rsidRPr="00DE53EB" w:rsidRDefault="00F213FB" w:rsidP="00DE53EB"/>
    <w:sectPr w:rsidR="00F213FB" w:rsidRPr="00DE53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E10" w:rsidRDefault="009C6E10">
      <w:r>
        <w:separator/>
      </w:r>
    </w:p>
  </w:endnote>
  <w:endnote w:type="continuationSeparator" w:id="0">
    <w:p w:rsidR="009C6E10" w:rsidRDefault="009C6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7EF" w:rsidRDefault="009B27E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7EF" w:rsidRDefault="009B27E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7EF" w:rsidRDefault="009B27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E10" w:rsidRDefault="009C6E10">
      <w:r>
        <w:separator/>
      </w:r>
    </w:p>
  </w:footnote>
  <w:footnote w:type="continuationSeparator" w:id="0">
    <w:p w:rsidR="009C6E10" w:rsidRDefault="009C6E10">
      <w:r>
        <w:continuationSeparator/>
      </w:r>
    </w:p>
  </w:footnote>
  <w:footnote w:id="1">
    <w:p w:rsidR="00DE53EB" w:rsidRDefault="00DE53EB" w:rsidP="00DE53EB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5</w:t>
      </w:r>
      <w:r w:rsidRPr="007F4890">
        <w:rPr>
          <w:b/>
          <w:u w:val="single"/>
        </w:rPr>
        <w:t>.1.</w:t>
      </w:r>
      <w:r>
        <w:rPr>
          <w:b/>
          <w:u w:val="single"/>
        </w:rPr>
        <w:t>2 SIWZ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7EF" w:rsidRDefault="009B27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7EF" w:rsidRDefault="009B27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6E10"/>
    <w:rsid w:val="00082E0F"/>
    <w:rsid w:val="00165996"/>
    <w:rsid w:val="00210E8E"/>
    <w:rsid w:val="00276C10"/>
    <w:rsid w:val="00347015"/>
    <w:rsid w:val="00702A72"/>
    <w:rsid w:val="009B27EF"/>
    <w:rsid w:val="009C6E10"/>
    <w:rsid w:val="00C049BA"/>
    <w:rsid w:val="00C254C7"/>
    <w:rsid w:val="00C34B2E"/>
    <w:rsid w:val="00D11BC3"/>
    <w:rsid w:val="00DD5BF2"/>
    <w:rsid w:val="00DE53EB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53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9B27E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B27E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E53EB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E53EB"/>
  </w:style>
  <w:style w:type="character" w:styleId="Odwoanieprzypisudolnego">
    <w:name w:val="footnote reference"/>
    <w:uiPriority w:val="99"/>
    <w:semiHidden/>
    <w:unhideWhenUsed/>
    <w:rsid w:val="00DE53E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2019-07-09T10:38:00Z</cp:lastPrinted>
  <dcterms:created xsi:type="dcterms:W3CDTF">2019-07-09T10:38:00Z</dcterms:created>
  <dcterms:modified xsi:type="dcterms:W3CDTF">2019-07-09T10:38:00Z</dcterms:modified>
</cp:coreProperties>
</file>