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2108F1" w:rsidRDefault="006676AE" w:rsidP="002108F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108F1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733B8" w:rsidRPr="00F733B8">
        <w:rPr>
          <w:rFonts w:ascii="Times New Roman" w:hAnsi="Times New Roman"/>
          <w:b/>
        </w:rPr>
        <w:t>NA/P/221/2019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3B8" w:rsidRPr="00F733B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3B8" w:rsidRPr="00F733B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F733B8" w:rsidRPr="00F733B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733B8" w:rsidRPr="00F733B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F733B8" w:rsidRPr="00F733B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733B8" w:rsidRPr="00F733B8">
        <w:rPr>
          <w:rFonts w:ascii="Times New Roman" w:hAnsi="Times New Roman"/>
        </w:rPr>
        <w:t>(</w:t>
      </w:r>
      <w:proofErr w:type="spellStart"/>
      <w:r w:rsidR="00F733B8" w:rsidRPr="00F733B8">
        <w:rPr>
          <w:rFonts w:ascii="Times New Roman" w:hAnsi="Times New Roman"/>
        </w:rPr>
        <w:t>t.j</w:t>
      </w:r>
      <w:proofErr w:type="spellEnd"/>
      <w:r w:rsidR="00F733B8" w:rsidRPr="00F733B8">
        <w:rPr>
          <w:rFonts w:ascii="Times New Roman" w:hAnsi="Times New Roman"/>
        </w:rPr>
        <w:t>. Dz. U. z  2018 r. poz. 1986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F733B8" w:rsidRPr="00F733B8">
        <w:rPr>
          <w:rFonts w:ascii="Times New Roman" w:hAnsi="Times New Roman"/>
          <w:b/>
        </w:rPr>
        <w:t xml:space="preserve">Dostawa komputerów przenośnych dla jednostek organizacyjnych </w:t>
      </w:r>
      <w:proofErr w:type="spellStart"/>
      <w:r w:rsidR="00F733B8" w:rsidRPr="00F733B8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F733B8" w:rsidRPr="00F733B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F733B8" w:rsidRPr="00997D0F" w:rsidRDefault="00F733B8" w:rsidP="00F733B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F733B8" w:rsidRPr="00023477" w:rsidRDefault="00F733B8" w:rsidP="00F733B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F733B8" w:rsidRPr="00997D0F" w:rsidRDefault="00F733B8" w:rsidP="00F733B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F733B8" w:rsidRPr="000247FF" w:rsidRDefault="00F733B8" w:rsidP="00F733B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F733B8" w:rsidP="002108F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2108F1" w:rsidRDefault="002108F1" w:rsidP="002108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2108F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5672" w:rsidRDefault="002D5672" w:rsidP="0038231F">
      <w:pPr>
        <w:spacing w:after="0" w:line="240" w:lineRule="auto"/>
      </w:pPr>
      <w:r>
        <w:separator/>
      </w:r>
    </w:p>
  </w:endnote>
  <w:endnote w:type="continuationSeparator" w:id="0">
    <w:p w:rsidR="002D5672" w:rsidRDefault="002D56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3B8" w:rsidRDefault="00F733B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108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108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3B8" w:rsidRDefault="00F733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5672" w:rsidRDefault="002D5672" w:rsidP="0038231F">
      <w:pPr>
        <w:spacing w:after="0" w:line="240" w:lineRule="auto"/>
      </w:pPr>
      <w:r>
        <w:separator/>
      </w:r>
    </w:p>
  </w:footnote>
  <w:footnote w:type="continuationSeparator" w:id="0">
    <w:p w:rsidR="002D5672" w:rsidRDefault="002D56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3B8" w:rsidRDefault="00F733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3B8" w:rsidRDefault="00F733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3B8" w:rsidRDefault="00F733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567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08F1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D5672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733B8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3CD3DF2-1A03-4E7B-AC62-13E3C78ED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95EF9D-D736-4AC8-8696-F29D6C415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652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2019-07-18T09:26:00Z</dcterms:created>
  <dcterms:modified xsi:type="dcterms:W3CDTF">2019-07-18T09:27:00Z</dcterms:modified>
</cp:coreProperties>
</file>