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666DB1" w:rsidP="001A443E">
      <w:pPr>
        <w:jc w:val="right"/>
        <w:rPr>
          <w:b/>
          <w:bCs/>
          <w:sz w:val="24"/>
        </w:rPr>
      </w:pPr>
      <w:r w:rsidRPr="00666DB1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666DB1">
        <w:rPr>
          <w:sz w:val="24"/>
        </w:rPr>
        <w:t>2019-07-23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666DB1" w:rsidRPr="00666DB1" w:rsidRDefault="00666DB1" w:rsidP="0018613E">
      <w:pPr>
        <w:spacing w:after="40"/>
        <w:rPr>
          <w:b/>
          <w:bCs/>
          <w:sz w:val="24"/>
        </w:rPr>
      </w:pPr>
      <w:r w:rsidRPr="00666DB1">
        <w:rPr>
          <w:b/>
          <w:bCs/>
          <w:sz w:val="24"/>
        </w:rPr>
        <w:t>Politechnika Rzeszowska</w:t>
      </w:r>
    </w:p>
    <w:p w:rsidR="00A80738" w:rsidRDefault="00666DB1" w:rsidP="0018613E">
      <w:pPr>
        <w:spacing w:after="40"/>
        <w:rPr>
          <w:b/>
          <w:bCs/>
          <w:sz w:val="24"/>
        </w:rPr>
      </w:pPr>
      <w:r w:rsidRPr="00666DB1">
        <w:rPr>
          <w:b/>
          <w:bCs/>
          <w:sz w:val="24"/>
        </w:rPr>
        <w:t>Dział Logistyki i Zamówień Publicznych</w:t>
      </w:r>
    </w:p>
    <w:p w:rsidR="00A80738" w:rsidRPr="0018613E" w:rsidRDefault="00666DB1" w:rsidP="00A80738">
      <w:pPr>
        <w:rPr>
          <w:bCs/>
          <w:sz w:val="24"/>
        </w:rPr>
      </w:pPr>
      <w:r w:rsidRPr="00666DB1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666DB1">
        <w:rPr>
          <w:bCs/>
          <w:sz w:val="24"/>
        </w:rPr>
        <w:t>12</w:t>
      </w:r>
    </w:p>
    <w:p w:rsidR="00A80738" w:rsidRPr="0018613E" w:rsidRDefault="00666DB1" w:rsidP="00A80738">
      <w:pPr>
        <w:rPr>
          <w:bCs/>
          <w:sz w:val="24"/>
        </w:rPr>
      </w:pPr>
      <w:r w:rsidRPr="00666DB1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666DB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66DB1" w:rsidRPr="00666DB1">
        <w:rPr>
          <w:b/>
          <w:sz w:val="24"/>
          <w:szCs w:val="24"/>
        </w:rPr>
        <w:t>NA/P/196/2019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66DB1" w:rsidRPr="00666DB1">
        <w:rPr>
          <w:sz w:val="24"/>
          <w:szCs w:val="28"/>
        </w:rPr>
        <w:t>przetarg</w:t>
      </w:r>
      <w:r w:rsidR="006C4515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666DB1" w:rsidP="00CB5EDB">
      <w:pPr>
        <w:pStyle w:val="Tekstpodstawowywcity"/>
        <w:spacing w:before="120" w:after="240"/>
        <w:ind w:firstLine="0"/>
        <w:jc w:val="center"/>
      </w:pPr>
      <w:r w:rsidRPr="00666DB1">
        <w:rPr>
          <w:b/>
        </w:rPr>
        <w:t xml:space="preserve">Dostawa projektorów, urządzeń wielofunkcyjnych oraz </w:t>
      </w:r>
      <w:r w:rsidR="006C4515">
        <w:rPr>
          <w:b/>
        </w:rPr>
        <w:br/>
      </w:r>
      <w:r w:rsidRPr="00666DB1">
        <w:rPr>
          <w:b/>
        </w:rPr>
        <w:t>niszczarki do dokumentów dla jednostek Politechniki Rzeszowskiej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66DB1" w:rsidRPr="00666DB1">
        <w:rPr>
          <w:sz w:val="24"/>
          <w:szCs w:val="24"/>
        </w:rPr>
        <w:t>(</w:t>
      </w:r>
      <w:proofErr w:type="spellStart"/>
      <w:r w:rsidR="00666DB1" w:rsidRPr="00666DB1">
        <w:rPr>
          <w:sz w:val="24"/>
          <w:szCs w:val="24"/>
        </w:rPr>
        <w:t>t.j</w:t>
      </w:r>
      <w:proofErr w:type="spellEnd"/>
      <w:r w:rsidR="00666DB1" w:rsidRPr="00666DB1">
        <w:rPr>
          <w:sz w:val="24"/>
          <w:szCs w:val="24"/>
        </w:rPr>
        <w:t xml:space="preserve">. Dz. U. z  2018 r. poz. 1986 z </w:t>
      </w:r>
      <w:proofErr w:type="spellStart"/>
      <w:r w:rsidR="00666DB1" w:rsidRPr="00666DB1">
        <w:rPr>
          <w:sz w:val="24"/>
          <w:szCs w:val="24"/>
        </w:rPr>
        <w:t>późn</w:t>
      </w:r>
      <w:proofErr w:type="spellEnd"/>
      <w:r w:rsidR="00666DB1" w:rsidRPr="00666DB1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6C4515" w:rsidRDefault="00CB5EDB" w:rsidP="00CB5EDB">
      <w:pPr>
        <w:spacing w:before="120" w:after="120"/>
        <w:jc w:val="both"/>
        <w:rPr>
          <w:b/>
          <w:sz w:val="24"/>
          <w:szCs w:val="24"/>
        </w:rPr>
      </w:pPr>
      <w:r w:rsidRPr="006C4515">
        <w:rPr>
          <w:b/>
          <w:sz w:val="24"/>
          <w:szCs w:val="24"/>
        </w:rPr>
        <w:t xml:space="preserve">Otwarcie ofert odbyło się w dniu </w:t>
      </w:r>
      <w:r w:rsidR="00666DB1" w:rsidRPr="006C4515">
        <w:rPr>
          <w:b/>
          <w:sz w:val="24"/>
          <w:szCs w:val="24"/>
        </w:rPr>
        <w:t>23/07/2019</w:t>
      </w:r>
      <w:r w:rsidRPr="006C4515">
        <w:rPr>
          <w:b/>
          <w:sz w:val="24"/>
          <w:szCs w:val="24"/>
        </w:rPr>
        <w:t xml:space="preserve"> o godz. </w:t>
      </w:r>
      <w:r w:rsidR="006C4515">
        <w:rPr>
          <w:b/>
          <w:sz w:val="24"/>
          <w:szCs w:val="24"/>
        </w:rPr>
        <w:t>10:15</w:t>
      </w:r>
      <w:r w:rsidRPr="006C4515">
        <w:rPr>
          <w:b/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666DB1" w:rsidRPr="006646D9" w:rsidTr="00A00A31">
        <w:trPr>
          <w:trHeight w:val="70"/>
        </w:trPr>
        <w:tc>
          <w:tcPr>
            <w:tcW w:w="9214" w:type="dxa"/>
          </w:tcPr>
          <w:p w:rsidR="00666DB1" w:rsidRPr="00A3048A" w:rsidRDefault="00666DB1" w:rsidP="00A00A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6DB1">
              <w:rPr>
                <w:sz w:val="24"/>
                <w:szCs w:val="24"/>
              </w:rPr>
              <w:t>części 1 zamówienia w wysokości 3 600.00 zł brutto;</w:t>
            </w:r>
          </w:p>
        </w:tc>
      </w:tr>
      <w:tr w:rsidR="00666DB1" w:rsidRPr="006646D9" w:rsidTr="00A00A31">
        <w:trPr>
          <w:trHeight w:val="70"/>
        </w:trPr>
        <w:tc>
          <w:tcPr>
            <w:tcW w:w="9214" w:type="dxa"/>
          </w:tcPr>
          <w:p w:rsidR="00666DB1" w:rsidRPr="00A3048A" w:rsidRDefault="00666DB1" w:rsidP="00A00A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6DB1">
              <w:rPr>
                <w:sz w:val="24"/>
                <w:szCs w:val="24"/>
              </w:rPr>
              <w:t>części 2 zamówienia w wysokości 8 600.00 zł brutto;</w:t>
            </w:r>
          </w:p>
        </w:tc>
      </w:tr>
      <w:tr w:rsidR="00666DB1" w:rsidRPr="006646D9" w:rsidTr="00A00A31">
        <w:trPr>
          <w:trHeight w:val="70"/>
        </w:trPr>
        <w:tc>
          <w:tcPr>
            <w:tcW w:w="9214" w:type="dxa"/>
          </w:tcPr>
          <w:p w:rsidR="00666DB1" w:rsidRPr="00A3048A" w:rsidRDefault="00666DB1" w:rsidP="00A00A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6DB1">
              <w:rPr>
                <w:sz w:val="24"/>
                <w:szCs w:val="24"/>
              </w:rPr>
              <w:t>części 3 zamówienia w wysokości 12 500.00 zł brutto;</w:t>
            </w:r>
          </w:p>
        </w:tc>
      </w:tr>
      <w:tr w:rsidR="00666DB1" w:rsidRPr="006646D9" w:rsidTr="00A00A31">
        <w:trPr>
          <w:trHeight w:val="70"/>
        </w:trPr>
        <w:tc>
          <w:tcPr>
            <w:tcW w:w="9214" w:type="dxa"/>
          </w:tcPr>
          <w:p w:rsidR="00666DB1" w:rsidRPr="00A3048A" w:rsidRDefault="00666DB1" w:rsidP="00A00A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6DB1">
              <w:rPr>
                <w:sz w:val="24"/>
                <w:szCs w:val="24"/>
              </w:rPr>
              <w:t>części 4 zamówienia w wysokości 19 800.00 zł brutto;</w:t>
            </w:r>
          </w:p>
        </w:tc>
      </w:tr>
      <w:tr w:rsidR="00666DB1" w:rsidRPr="006646D9" w:rsidTr="00A00A31">
        <w:trPr>
          <w:trHeight w:val="70"/>
        </w:trPr>
        <w:tc>
          <w:tcPr>
            <w:tcW w:w="9214" w:type="dxa"/>
          </w:tcPr>
          <w:p w:rsidR="00666DB1" w:rsidRPr="00A3048A" w:rsidRDefault="00666DB1" w:rsidP="00A00A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6DB1">
              <w:rPr>
                <w:sz w:val="24"/>
                <w:szCs w:val="24"/>
              </w:rPr>
              <w:t>części 5 zamówienia w wysokości 16 605.00 zł brutto;</w:t>
            </w:r>
          </w:p>
        </w:tc>
      </w:tr>
      <w:tr w:rsidR="00666DB1" w:rsidRPr="006646D9" w:rsidTr="00A00A31">
        <w:trPr>
          <w:trHeight w:val="70"/>
        </w:trPr>
        <w:tc>
          <w:tcPr>
            <w:tcW w:w="9214" w:type="dxa"/>
          </w:tcPr>
          <w:p w:rsidR="00666DB1" w:rsidRPr="00A3048A" w:rsidRDefault="00666DB1" w:rsidP="00A00A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66DB1">
              <w:rPr>
                <w:sz w:val="24"/>
                <w:szCs w:val="24"/>
              </w:rPr>
              <w:t>części 6 zamówienia w wysokości 15 000.00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>AVC Kamil Sidor</w:t>
            </w:r>
          </w:p>
          <w:p w:rsidR="00666DB1" w:rsidRPr="00CB5EDB" w:rsidRDefault="00666DB1" w:rsidP="00A00A31">
            <w:r w:rsidRPr="00666DB1">
              <w:t>ul. Widokowa</w:t>
            </w:r>
            <w:r w:rsidRPr="00CB5EDB">
              <w:t xml:space="preserve"> </w:t>
            </w:r>
            <w:r w:rsidRPr="00666DB1">
              <w:t>3/2L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35-119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40D83" w:rsidP="00A00A31">
            <w:pPr>
              <w:spacing w:before="120" w:after="120"/>
              <w:jc w:val="center"/>
            </w:pPr>
            <w:r>
              <w:t>2 614.98</w:t>
            </w:r>
            <w:r w:rsidR="00666DB1" w:rsidRPr="00666DB1"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>AVC Kamil Sidor</w:t>
            </w:r>
          </w:p>
          <w:p w:rsidR="00666DB1" w:rsidRPr="00CB5EDB" w:rsidRDefault="00666DB1" w:rsidP="00A00A31">
            <w:r w:rsidRPr="00666DB1">
              <w:t>ul. Widokowa</w:t>
            </w:r>
            <w:r w:rsidRPr="00CB5EDB">
              <w:t xml:space="preserve"> </w:t>
            </w:r>
            <w:r w:rsidRPr="00666DB1">
              <w:t>3/2L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35-119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8 525.54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proofErr w:type="spellStart"/>
            <w:r w:rsidRPr="00666DB1">
              <w:t>InFast</w:t>
            </w:r>
            <w:proofErr w:type="spellEnd"/>
            <w:r w:rsidRPr="00666DB1">
              <w:t xml:space="preserve"> sp. z o.o.</w:t>
            </w:r>
          </w:p>
          <w:p w:rsidR="00666DB1" w:rsidRPr="00CB5EDB" w:rsidRDefault="00666DB1" w:rsidP="00A00A31">
            <w:r w:rsidRPr="00666DB1">
              <w:t>Legionów</w:t>
            </w:r>
            <w:r w:rsidRPr="00CB5EDB">
              <w:t xml:space="preserve"> </w:t>
            </w:r>
            <w:r w:rsidRPr="00666DB1">
              <w:t>31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35-111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2 706.00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proofErr w:type="spellStart"/>
            <w:r w:rsidRPr="00666DB1">
              <w:t>InFast</w:t>
            </w:r>
            <w:proofErr w:type="spellEnd"/>
            <w:r w:rsidRPr="00666DB1">
              <w:t xml:space="preserve"> sp. z o.o.</w:t>
            </w:r>
          </w:p>
          <w:p w:rsidR="00666DB1" w:rsidRPr="00CB5EDB" w:rsidRDefault="00666DB1" w:rsidP="00A00A31">
            <w:r w:rsidRPr="00666DB1">
              <w:t>Legionów</w:t>
            </w:r>
            <w:r w:rsidRPr="00CB5EDB">
              <w:t xml:space="preserve"> </w:t>
            </w:r>
            <w:r w:rsidRPr="00666DB1">
              <w:t>31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35-111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8 585.40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6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>Przedsiębiorstwo Wielobranżowe Solo-Kolos Sp. z o.o.</w:t>
            </w:r>
          </w:p>
          <w:p w:rsidR="00666DB1" w:rsidRPr="00CB5EDB" w:rsidRDefault="00666DB1" w:rsidP="00A00A31">
            <w:r w:rsidRPr="00666DB1">
              <w:t>ul. Warszawska</w:t>
            </w:r>
            <w:r w:rsidRPr="00CB5EDB">
              <w:t xml:space="preserve"> </w:t>
            </w:r>
            <w:r w:rsidRPr="00666DB1">
              <w:t>363/365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42-209</w:t>
            </w:r>
            <w:r w:rsidRPr="00CB5EDB">
              <w:t xml:space="preserve"> </w:t>
            </w:r>
            <w:r w:rsidRPr="00666DB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13 776.00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6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>SCROLL - Robert Gawron</w:t>
            </w:r>
          </w:p>
          <w:p w:rsidR="00666DB1" w:rsidRPr="00CB5EDB" w:rsidRDefault="00666DB1" w:rsidP="00A00A31">
            <w:r w:rsidRPr="00666DB1">
              <w:t>st. Kard. Wyszyńskiego</w:t>
            </w:r>
            <w:r w:rsidRPr="00CB5EDB">
              <w:t xml:space="preserve"> </w:t>
            </w:r>
            <w:r w:rsidRPr="00666DB1">
              <w:t>32/34/54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05-300</w:t>
            </w:r>
            <w:r w:rsidRPr="00CB5EDB">
              <w:t xml:space="preserve"> </w:t>
            </w:r>
            <w:r w:rsidRPr="00666DB1">
              <w:t>Mińsk Mazowiecki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13 345.50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6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>Hurt-Papier</w:t>
            </w:r>
          </w:p>
          <w:p w:rsidR="00666DB1" w:rsidRPr="00CB5EDB" w:rsidRDefault="00666DB1" w:rsidP="00A00A31">
            <w:r w:rsidRPr="00666DB1">
              <w:t>Podkarpacka</w:t>
            </w:r>
            <w:r w:rsidRPr="00CB5EDB">
              <w:t xml:space="preserve"> </w:t>
            </w:r>
            <w:r w:rsidRPr="00666DB1">
              <w:t>57B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35-082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12 521.40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proofErr w:type="spellStart"/>
            <w:r w:rsidRPr="00666DB1">
              <w:t>Maxico</w:t>
            </w:r>
            <w:proofErr w:type="spellEnd"/>
            <w:r w:rsidRPr="00666DB1">
              <w:t xml:space="preserve"> Group Sp. z  o.o.</w:t>
            </w:r>
          </w:p>
          <w:p w:rsidR="00666DB1" w:rsidRPr="00CB5EDB" w:rsidRDefault="00666DB1" w:rsidP="00A00A31">
            <w:r w:rsidRPr="00666DB1">
              <w:t>Przewoźników</w:t>
            </w:r>
            <w:r w:rsidRPr="00CB5EDB">
              <w:t xml:space="preserve"> </w:t>
            </w:r>
            <w:r w:rsidRPr="00666DB1">
              <w:t>11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03-691</w:t>
            </w:r>
            <w:r w:rsidRPr="00CB5EDB">
              <w:t xml:space="preserve"> </w:t>
            </w:r>
            <w:r w:rsidRPr="00666DB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2 679.00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proofErr w:type="spellStart"/>
            <w:r w:rsidRPr="00666DB1">
              <w:t>Maxico</w:t>
            </w:r>
            <w:proofErr w:type="spellEnd"/>
            <w:r w:rsidRPr="00666DB1">
              <w:t xml:space="preserve"> Group Sp. z  o.o.</w:t>
            </w:r>
          </w:p>
          <w:p w:rsidR="00666DB1" w:rsidRPr="00CB5EDB" w:rsidRDefault="00666DB1" w:rsidP="00A00A31">
            <w:r w:rsidRPr="00666DB1">
              <w:t>Przewoźników</w:t>
            </w:r>
            <w:r w:rsidRPr="00CB5EDB">
              <w:t xml:space="preserve"> </w:t>
            </w:r>
            <w:r w:rsidRPr="00666DB1">
              <w:t>11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03-691</w:t>
            </w:r>
            <w:r w:rsidRPr="00CB5EDB">
              <w:t xml:space="preserve"> </w:t>
            </w:r>
            <w:r w:rsidRPr="00666DB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8 614.00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 xml:space="preserve">"MAGELLAN" Wojciech </w:t>
            </w:r>
            <w:proofErr w:type="spellStart"/>
            <w:r w:rsidRPr="00666DB1">
              <w:t>Magryś</w:t>
            </w:r>
            <w:proofErr w:type="spellEnd"/>
          </w:p>
          <w:p w:rsidR="00666DB1" w:rsidRPr="00CB5EDB" w:rsidRDefault="00666DB1" w:rsidP="00A00A31">
            <w:r w:rsidRPr="00666DB1">
              <w:t>S. Batorego</w:t>
            </w:r>
            <w:r w:rsidRPr="00CB5EDB">
              <w:t xml:space="preserve"> </w:t>
            </w:r>
            <w:r w:rsidRPr="00666DB1">
              <w:t>18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35-005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2 710.00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 xml:space="preserve">"MAGELLAN" Wojciech </w:t>
            </w:r>
            <w:proofErr w:type="spellStart"/>
            <w:r w:rsidRPr="00666DB1">
              <w:t>Magryś</w:t>
            </w:r>
            <w:proofErr w:type="spellEnd"/>
          </w:p>
          <w:p w:rsidR="00666DB1" w:rsidRPr="00CB5EDB" w:rsidRDefault="00666DB1" w:rsidP="00A00A31">
            <w:r w:rsidRPr="00666DB1">
              <w:t>S. Batorego</w:t>
            </w:r>
            <w:r w:rsidRPr="00CB5EDB">
              <w:t xml:space="preserve"> </w:t>
            </w:r>
            <w:r w:rsidRPr="00666DB1">
              <w:t>18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35-005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8 740.00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>Przedsiębiorstwo Handlowe LOBOS A. Łobos. M. Łobos sp. jawna oddział Rzeszów ul. Boya Żeleńskiego 25</w:t>
            </w:r>
          </w:p>
          <w:p w:rsidR="00666DB1" w:rsidRPr="00CB5EDB" w:rsidRDefault="00666DB1" w:rsidP="00A00A31">
            <w:r w:rsidRPr="00666DB1">
              <w:t>Aleja Pokoju</w:t>
            </w:r>
            <w:r w:rsidRPr="00CB5EDB">
              <w:t xml:space="preserve"> </w:t>
            </w:r>
            <w:r w:rsidRPr="00666DB1">
              <w:t>1A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31-548</w:t>
            </w:r>
            <w:r w:rsidRPr="00CB5EDB">
              <w:t xml:space="preserve"> </w:t>
            </w:r>
            <w:r w:rsidRPr="00666DB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2 706.00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>Przedsiębiorstwo Handlowe LOBOS A. Łobos. M. Łobos sp. jawna oddział Rzeszów ul. Boya Żeleńskiego 25</w:t>
            </w:r>
          </w:p>
          <w:p w:rsidR="00666DB1" w:rsidRPr="00CB5EDB" w:rsidRDefault="00666DB1" w:rsidP="00A00A31">
            <w:r w:rsidRPr="00666DB1">
              <w:t>Aleja Pokoju</w:t>
            </w:r>
            <w:r w:rsidRPr="00CB5EDB">
              <w:t xml:space="preserve"> </w:t>
            </w:r>
            <w:r w:rsidRPr="00666DB1">
              <w:t>1A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31-548</w:t>
            </w:r>
            <w:r w:rsidRPr="00CB5EDB">
              <w:t xml:space="preserve"> </w:t>
            </w:r>
            <w:r w:rsidRPr="00666DB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8 831.40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4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>Przedsiębiorstwo Handlowe LOBOS A. Łobos. M. Łobos sp. jawna oddział Rzeszów ul. Boya Żeleńskiego 25</w:t>
            </w:r>
          </w:p>
          <w:p w:rsidR="00666DB1" w:rsidRPr="00CB5EDB" w:rsidRDefault="00666DB1" w:rsidP="00A00A31">
            <w:r w:rsidRPr="00666DB1">
              <w:t>Aleja Pokoju</w:t>
            </w:r>
            <w:r w:rsidRPr="00CB5EDB">
              <w:t xml:space="preserve"> </w:t>
            </w:r>
            <w:r w:rsidRPr="00666DB1">
              <w:t>1A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31-548</w:t>
            </w:r>
            <w:r w:rsidRPr="00CB5EDB">
              <w:t xml:space="preserve"> </w:t>
            </w:r>
            <w:r w:rsidRPr="00666DB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18 917.40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5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>Przedsiębiorstwo Handlowe LOBOS A. Łobos. M. Łobos sp. jawna oddział Rzeszów ul. Boya Żeleńskiego 25</w:t>
            </w:r>
          </w:p>
          <w:p w:rsidR="00666DB1" w:rsidRPr="00CB5EDB" w:rsidRDefault="00666DB1" w:rsidP="00A00A31">
            <w:r w:rsidRPr="00666DB1">
              <w:t>Aleja Pokoju</w:t>
            </w:r>
            <w:r w:rsidRPr="00CB5EDB">
              <w:t xml:space="preserve"> </w:t>
            </w:r>
            <w:r w:rsidRPr="00666DB1">
              <w:t>1A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31-548</w:t>
            </w:r>
            <w:r w:rsidRPr="00CB5EDB">
              <w:t xml:space="preserve"> </w:t>
            </w:r>
            <w:r w:rsidRPr="00666DB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18 942.00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lastRenderedPageBreak/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6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>Przedsiębiorstwo Handlowe LOBOS A. Łobos. M. Łobos sp. jawna oddział Rzeszów ul. Boya Żeleńskiego 25</w:t>
            </w:r>
          </w:p>
          <w:p w:rsidR="00666DB1" w:rsidRPr="00CB5EDB" w:rsidRDefault="00666DB1" w:rsidP="00A00A31">
            <w:r w:rsidRPr="00666DB1">
              <w:t>Aleja Pokoju</w:t>
            </w:r>
            <w:r w:rsidRPr="00CB5EDB">
              <w:t xml:space="preserve"> </w:t>
            </w:r>
            <w:r w:rsidRPr="00666DB1">
              <w:t>1A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31-548</w:t>
            </w:r>
            <w:r w:rsidRPr="00CB5EDB">
              <w:t xml:space="preserve"> </w:t>
            </w:r>
            <w:r w:rsidRPr="00666DB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14 145.00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3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 xml:space="preserve">Konica </w:t>
            </w:r>
            <w:proofErr w:type="spellStart"/>
            <w:r w:rsidRPr="00666DB1">
              <w:t>Minolta</w:t>
            </w:r>
            <w:proofErr w:type="spellEnd"/>
            <w:r w:rsidRPr="00666DB1">
              <w:t xml:space="preserve"> Business </w:t>
            </w:r>
            <w:proofErr w:type="spellStart"/>
            <w:r w:rsidRPr="00666DB1">
              <w:t>Solutions</w:t>
            </w:r>
            <w:proofErr w:type="spellEnd"/>
            <w:r w:rsidRPr="00666DB1">
              <w:t xml:space="preserve"> Polska Sp. z o.o. Delegatura w Rzeszowie</w:t>
            </w:r>
          </w:p>
          <w:p w:rsidR="00666DB1" w:rsidRPr="00CB5EDB" w:rsidRDefault="00666DB1" w:rsidP="00A00A31">
            <w:r w:rsidRPr="00666DB1">
              <w:t>Armii Krajowej</w:t>
            </w:r>
            <w:r w:rsidRPr="00CB5EDB">
              <w:t xml:space="preserve"> </w:t>
            </w:r>
            <w:r w:rsidRPr="00666DB1">
              <w:t>21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35-307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11 931.00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4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 xml:space="preserve">Konica </w:t>
            </w:r>
            <w:proofErr w:type="spellStart"/>
            <w:r w:rsidRPr="00666DB1">
              <w:t>Minolta</w:t>
            </w:r>
            <w:proofErr w:type="spellEnd"/>
            <w:r w:rsidRPr="00666DB1">
              <w:t xml:space="preserve"> Business </w:t>
            </w:r>
            <w:proofErr w:type="spellStart"/>
            <w:r w:rsidRPr="00666DB1">
              <w:t>Solutions</w:t>
            </w:r>
            <w:proofErr w:type="spellEnd"/>
            <w:r w:rsidRPr="00666DB1">
              <w:t xml:space="preserve"> Polska Sp. z o.o. Delegatura w Rzeszowie</w:t>
            </w:r>
          </w:p>
          <w:p w:rsidR="00666DB1" w:rsidRPr="00CB5EDB" w:rsidRDefault="00666DB1" w:rsidP="00A00A31">
            <w:r w:rsidRPr="00666DB1">
              <w:t>Armii Krajowej</w:t>
            </w:r>
            <w:r w:rsidRPr="00CB5EDB">
              <w:t xml:space="preserve"> </w:t>
            </w:r>
            <w:r w:rsidRPr="00666DB1">
              <w:t>21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35-307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21 648.00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4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>DKS Sp. z o.o. o/ Rzeszów</w:t>
            </w:r>
          </w:p>
          <w:p w:rsidR="00666DB1" w:rsidRPr="00CB5EDB" w:rsidRDefault="00666DB1" w:rsidP="00A00A31">
            <w:r w:rsidRPr="00666DB1">
              <w:t>ul. Staromiejska</w:t>
            </w:r>
            <w:r w:rsidRPr="00CB5EDB">
              <w:t xml:space="preserve"> </w:t>
            </w:r>
            <w:r w:rsidRPr="00666DB1">
              <w:t>69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35-231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18 905.10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5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>DKS Sp. z o.o. o/ Rzeszów</w:t>
            </w:r>
          </w:p>
          <w:p w:rsidR="00666DB1" w:rsidRPr="00CB5EDB" w:rsidRDefault="00666DB1" w:rsidP="00A00A31">
            <w:r w:rsidRPr="00666DB1">
              <w:t>ul. Staromiejska</w:t>
            </w:r>
            <w:r w:rsidRPr="00CB5EDB">
              <w:t xml:space="preserve"> </w:t>
            </w:r>
            <w:r w:rsidRPr="00666DB1">
              <w:t>69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35-231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14 587.80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 xml:space="preserve">Quatro </w:t>
            </w:r>
            <w:proofErr w:type="spellStart"/>
            <w:r w:rsidRPr="00666DB1">
              <w:t>Computers</w:t>
            </w:r>
            <w:proofErr w:type="spellEnd"/>
            <w:r w:rsidRPr="00666DB1">
              <w:t xml:space="preserve"> Maciej Zachara</w:t>
            </w:r>
          </w:p>
          <w:p w:rsidR="00666DB1" w:rsidRPr="00CB5EDB" w:rsidRDefault="00666DB1" w:rsidP="00A00A31">
            <w:r w:rsidRPr="00666DB1">
              <w:t>Matejki</w:t>
            </w:r>
            <w:r w:rsidRPr="00CB5EDB">
              <w:t xml:space="preserve"> </w:t>
            </w:r>
            <w:r w:rsidRPr="00666DB1">
              <w:t>2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35-064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3 124.20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 xml:space="preserve">Quatro </w:t>
            </w:r>
            <w:proofErr w:type="spellStart"/>
            <w:r w:rsidRPr="00666DB1">
              <w:t>Computers</w:t>
            </w:r>
            <w:proofErr w:type="spellEnd"/>
            <w:r w:rsidRPr="00666DB1">
              <w:t xml:space="preserve"> Maciej Zachara</w:t>
            </w:r>
          </w:p>
          <w:p w:rsidR="00666DB1" w:rsidRPr="00CB5EDB" w:rsidRDefault="00666DB1" w:rsidP="00A00A31">
            <w:r w:rsidRPr="00666DB1">
              <w:t>Matejki</w:t>
            </w:r>
            <w:r w:rsidRPr="00CB5EDB">
              <w:t xml:space="preserve"> </w:t>
            </w:r>
            <w:r w:rsidRPr="00666DB1">
              <w:t>2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35-064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8 573.10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4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 xml:space="preserve">Quatro </w:t>
            </w:r>
            <w:proofErr w:type="spellStart"/>
            <w:r w:rsidRPr="00666DB1">
              <w:t>Computers</w:t>
            </w:r>
            <w:proofErr w:type="spellEnd"/>
            <w:r w:rsidRPr="00666DB1">
              <w:t xml:space="preserve"> Maciej Zachara</w:t>
            </w:r>
          </w:p>
          <w:p w:rsidR="00666DB1" w:rsidRPr="00CB5EDB" w:rsidRDefault="00666DB1" w:rsidP="00A00A31">
            <w:r w:rsidRPr="00666DB1">
              <w:t>Matejki</w:t>
            </w:r>
            <w:r w:rsidRPr="00CB5EDB">
              <w:t xml:space="preserve"> </w:t>
            </w:r>
            <w:r w:rsidRPr="00666DB1">
              <w:t>2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35-064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28 290.00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5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 xml:space="preserve">Quatro </w:t>
            </w:r>
            <w:proofErr w:type="spellStart"/>
            <w:r w:rsidRPr="00666DB1">
              <w:t>Computers</w:t>
            </w:r>
            <w:proofErr w:type="spellEnd"/>
            <w:r w:rsidRPr="00666DB1">
              <w:t xml:space="preserve"> Maciej Zachara</w:t>
            </w:r>
          </w:p>
          <w:p w:rsidR="00666DB1" w:rsidRPr="00CB5EDB" w:rsidRDefault="00666DB1" w:rsidP="00A00A31">
            <w:r w:rsidRPr="00666DB1">
              <w:t>Matejki</w:t>
            </w:r>
            <w:r w:rsidRPr="00CB5EDB">
              <w:t xml:space="preserve"> </w:t>
            </w:r>
            <w:r w:rsidRPr="00666DB1">
              <w:t>2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35-064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23 247.00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  <w:tr w:rsidR="00666DB1" w:rsidRPr="00075CD0" w:rsidTr="00A00A31">
        <w:tc>
          <w:tcPr>
            <w:tcW w:w="82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6</w:t>
            </w:r>
          </w:p>
        </w:tc>
        <w:tc>
          <w:tcPr>
            <w:tcW w:w="2295" w:type="dxa"/>
            <w:shd w:val="clear" w:color="auto" w:fill="auto"/>
          </w:tcPr>
          <w:p w:rsidR="00666DB1" w:rsidRPr="00CB5EDB" w:rsidRDefault="00666DB1" w:rsidP="00A00A31">
            <w:pPr>
              <w:spacing w:before="40"/>
            </w:pPr>
            <w:r w:rsidRPr="00666DB1">
              <w:t xml:space="preserve">Quatro </w:t>
            </w:r>
            <w:proofErr w:type="spellStart"/>
            <w:r w:rsidRPr="00666DB1">
              <w:t>Computers</w:t>
            </w:r>
            <w:proofErr w:type="spellEnd"/>
            <w:r w:rsidRPr="00666DB1">
              <w:t xml:space="preserve"> Maciej Zachara</w:t>
            </w:r>
          </w:p>
          <w:p w:rsidR="00666DB1" w:rsidRPr="00CB5EDB" w:rsidRDefault="00666DB1" w:rsidP="00A00A31">
            <w:r w:rsidRPr="00666DB1">
              <w:t>Matejki</w:t>
            </w:r>
            <w:r w:rsidRPr="00CB5EDB">
              <w:t xml:space="preserve"> </w:t>
            </w:r>
            <w:r w:rsidRPr="00666DB1">
              <w:t>2</w:t>
            </w:r>
            <w:r w:rsidRPr="00CB5EDB">
              <w:t xml:space="preserve"> </w:t>
            </w:r>
          </w:p>
          <w:p w:rsidR="00666DB1" w:rsidRPr="00CB5EDB" w:rsidRDefault="00666DB1" w:rsidP="00A00A31">
            <w:pPr>
              <w:spacing w:before="40" w:after="40"/>
              <w:jc w:val="both"/>
            </w:pPr>
            <w:r w:rsidRPr="00666DB1">
              <w:t>35-064</w:t>
            </w:r>
            <w:r w:rsidRPr="00CB5EDB">
              <w:t xml:space="preserve"> </w:t>
            </w:r>
            <w:r w:rsidRPr="00666DB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15 498.00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66DB1" w:rsidRPr="00CB5EDB" w:rsidRDefault="00666DB1" w:rsidP="00A00A31">
            <w:pPr>
              <w:spacing w:before="120" w:after="120"/>
              <w:jc w:val="center"/>
            </w:pPr>
            <w:r w:rsidRPr="00666DB1">
              <w:t>zgodne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718D" w:rsidRDefault="00F7718D">
      <w:r>
        <w:separator/>
      </w:r>
    </w:p>
  </w:endnote>
  <w:endnote w:type="continuationSeparator" w:id="0">
    <w:p w:rsidR="00F7718D" w:rsidRDefault="00F771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EF56C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EF56C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F56C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F56CF">
      <w:rPr>
        <w:rStyle w:val="Numerstrony"/>
        <w:rFonts w:ascii="Arial" w:hAnsi="Arial"/>
        <w:sz w:val="18"/>
        <w:szCs w:val="18"/>
      </w:rPr>
      <w:fldChar w:fldCharType="separate"/>
    </w:r>
    <w:r w:rsidR="00640D83">
      <w:rPr>
        <w:rStyle w:val="Numerstrony"/>
        <w:rFonts w:ascii="Arial" w:hAnsi="Arial"/>
        <w:noProof/>
        <w:sz w:val="18"/>
        <w:szCs w:val="18"/>
      </w:rPr>
      <w:t>1</w:t>
    </w:r>
    <w:r w:rsidR="00EF56C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F56C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F56CF">
      <w:rPr>
        <w:rStyle w:val="Numerstrony"/>
        <w:rFonts w:ascii="Arial" w:hAnsi="Arial"/>
        <w:sz w:val="18"/>
        <w:szCs w:val="18"/>
      </w:rPr>
      <w:fldChar w:fldCharType="separate"/>
    </w:r>
    <w:r w:rsidR="00640D83">
      <w:rPr>
        <w:rStyle w:val="Numerstrony"/>
        <w:rFonts w:ascii="Arial" w:hAnsi="Arial"/>
        <w:noProof/>
        <w:sz w:val="18"/>
        <w:szCs w:val="18"/>
      </w:rPr>
      <w:t>3</w:t>
    </w:r>
    <w:r w:rsidR="00EF56C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F56C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F56CF">
      <w:rPr>
        <w:rStyle w:val="Numerstrony"/>
      </w:rPr>
      <w:fldChar w:fldCharType="separate"/>
    </w:r>
    <w:r>
      <w:rPr>
        <w:rStyle w:val="Numerstrony"/>
        <w:noProof/>
      </w:rPr>
      <w:t>1</w:t>
    </w:r>
    <w:r w:rsidR="00EF56CF">
      <w:rPr>
        <w:rStyle w:val="Numerstrony"/>
      </w:rPr>
      <w:fldChar w:fldCharType="end"/>
    </w:r>
    <w:r>
      <w:rPr>
        <w:rStyle w:val="Numerstrony"/>
      </w:rPr>
      <w:t>/</w:t>
    </w:r>
    <w:r w:rsidR="00EF56C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F56CF">
      <w:rPr>
        <w:rStyle w:val="Numerstrony"/>
      </w:rPr>
      <w:fldChar w:fldCharType="separate"/>
    </w:r>
    <w:r w:rsidR="006C4515">
      <w:rPr>
        <w:rStyle w:val="Numerstrony"/>
        <w:noProof/>
      </w:rPr>
      <w:t>3</w:t>
    </w:r>
    <w:r w:rsidR="00EF56C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718D" w:rsidRDefault="00F7718D">
      <w:r>
        <w:separator/>
      </w:r>
    </w:p>
  </w:footnote>
  <w:footnote w:type="continuationSeparator" w:id="0">
    <w:p w:rsidR="00F7718D" w:rsidRDefault="00F771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DB1" w:rsidRDefault="00666D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DB1" w:rsidRDefault="00666D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DB1" w:rsidRDefault="00666DB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6DB1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0D83"/>
    <w:rsid w:val="00647371"/>
    <w:rsid w:val="00651764"/>
    <w:rsid w:val="00666480"/>
    <w:rsid w:val="00666DB1"/>
    <w:rsid w:val="0069085C"/>
    <w:rsid w:val="006C4515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EF56CF"/>
    <w:rsid w:val="00F273AC"/>
    <w:rsid w:val="00F7718D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766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2019-07-23T10:41:00Z</cp:lastPrinted>
  <dcterms:created xsi:type="dcterms:W3CDTF">2019-07-23T12:04:00Z</dcterms:created>
  <dcterms:modified xsi:type="dcterms:W3CDTF">2019-07-23T12:04:00Z</dcterms:modified>
</cp:coreProperties>
</file>