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C093F" w:rsidRDefault="006676AE" w:rsidP="004C093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C47C1" w:rsidRPr="00DC47C1">
        <w:rPr>
          <w:b/>
          <w:i w:val="0"/>
          <w:sz w:val="22"/>
          <w:szCs w:val="22"/>
        </w:rPr>
        <w:t>2</w:t>
      </w:r>
      <w:r w:rsidR="004C093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C47C1" w:rsidRPr="00DC47C1">
        <w:rPr>
          <w:rFonts w:ascii="Times New Roman" w:hAnsi="Times New Roman"/>
          <w:b/>
        </w:rPr>
        <w:t>NA/P/214/2019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47C1" w:rsidRPr="00DC47C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47C1" w:rsidRPr="00DC47C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C47C1" w:rsidRPr="00DC47C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47C1" w:rsidRPr="00DC47C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C47C1" w:rsidRPr="00DC47C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C47C1" w:rsidRPr="00DC47C1">
        <w:rPr>
          <w:rFonts w:ascii="Times New Roman" w:hAnsi="Times New Roman"/>
        </w:rPr>
        <w:t>(</w:t>
      </w:r>
      <w:proofErr w:type="spellStart"/>
      <w:r w:rsidR="00DC47C1" w:rsidRPr="00DC47C1">
        <w:rPr>
          <w:rFonts w:ascii="Times New Roman" w:hAnsi="Times New Roman"/>
        </w:rPr>
        <w:t>t.j</w:t>
      </w:r>
      <w:proofErr w:type="spellEnd"/>
      <w:r w:rsidR="00DC47C1" w:rsidRPr="00DC47C1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C093F" w:rsidRDefault="00313417" w:rsidP="004C093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C47C1" w:rsidRPr="00DC47C1">
        <w:rPr>
          <w:rFonts w:ascii="Times New Roman" w:hAnsi="Times New Roman"/>
          <w:b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="00DC47C1" w:rsidRPr="00DC47C1">
        <w:rPr>
          <w:rFonts w:ascii="Times New Roman" w:hAnsi="Times New Roman"/>
          <w:b/>
        </w:rPr>
        <w:t>Aviata</w:t>
      </w:r>
      <w:proofErr w:type="spellEnd"/>
      <w:r w:rsidR="00DC47C1" w:rsidRPr="00DC47C1">
        <w:rPr>
          <w:rFonts w:ascii="Times New Roman" w:hAnsi="Times New Roman"/>
          <w:b/>
        </w:rPr>
        <w:t xml:space="preserve"> (OKL </w:t>
      </w:r>
      <w:proofErr w:type="spellStart"/>
      <w:r w:rsidR="00DC47C1" w:rsidRPr="00DC47C1">
        <w:rPr>
          <w:rFonts w:ascii="Times New Roman" w:hAnsi="Times New Roman"/>
          <w:b/>
        </w:rPr>
        <w:t>PRz</w:t>
      </w:r>
      <w:proofErr w:type="spellEnd"/>
      <w:r w:rsidR="00DC47C1" w:rsidRPr="00DC47C1">
        <w:rPr>
          <w:rFonts w:ascii="Times New Roman" w:hAnsi="Times New Roman"/>
          <w:b/>
        </w:rPr>
        <w:t xml:space="preserve"> Jasionka)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C47C1" w:rsidRPr="00DC47C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C47C1" w:rsidRPr="00997D0F" w:rsidRDefault="00DC47C1" w:rsidP="00DC47C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C47C1" w:rsidRPr="00023477" w:rsidRDefault="00DC47C1" w:rsidP="00DC47C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C47C1" w:rsidRPr="00997D0F" w:rsidRDefault="00DC47C1" w:rsidP="00DC47C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C47C1" w:rsidRPr="000247FF" w:rsidRDefault="00DC47C1" w:rsidP="00DC47C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DC47C1" w:rsidP="004C093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4C093F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C09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BC3" w:rsidRDefault="007D3BC3" w:rsidP="0038231F">
      <w:pPr>
        <w:spacing w:after="0" w:line="240" w:lineRule="auto"/>
      </w:pPr>
      <w:r>
        <w:separator/>
      </w:r>
    </w:p>
  </w:endnote>
  <w:endnote w:type="continuationSeparator" w:id="0">
    <w:p w:rsidR="007D3BC3" w:rsidRDefault="007D3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7C1" w:rsidRDefault="00DC47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09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09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7C1" w:rsidRDefault="00DC47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BC3" w:rsidRDefault="007D3BC3" w:rsidP="0038231F">
      <w:pPr>
        <w:spacing w:after="0" w:line="240" w:lineRule="auto"/>
      </w:pPr>
      <w:r>
        <w:separator/>
      </w:r>
    </w:p>
  </w:footnote>
  <w:footnote w:type="continuationSeparator" w:id="0">
    <w:p w:rsidR="007D3BC3" w:rsidRDefault="007D3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7C1" w:rsidRDefault="00DC47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7C1" w:rsidRDefault="00DC47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7C1" w:rsidRDefault="00DC47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B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93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BC3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47C1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A15CF3-F660-49A9-8F49-DC4A6938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BEC01-82A3-407A-AA65-1AFC4730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683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2019-07-12T11:42:00Z</dcterms:created>
  <dcterms:modified xsi:type="dcterms:W3CDTF">2019-07-12T11:46:00Z</dcterms:modified>
</cp:coreProperties>
</file>