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16F7B" w:rsidRPr="00B16F7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6F7B" w:rsidRPr="00B16F7B">
        <w:rPr>
          <w:b/>
          <w:sz w:val="24"/>
        </w:rPr>
        <w:t>NA/P/231/2019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16F7B" w:rsidRPr="00B16F7B">
        <w:rPr>
          <w:b/>
        </w:rPr>
        <w:t>przetarg nieograniczony</w:t>
      </w:r>
      <w:r w:rsidR="00753DC1">
        <w:t xml:space="preserve"> na:</w:t>
      </w:r>
    </w:p>
    <w:p w:rsidR="0000184A" w:rsidRDefault="00B16F7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6F7B">
        <w:rPr>
          <w:b/>
          <w:sz w:val="24"/>
          <w:szCs w:val="24"/>
        </w:rPr>
        <w:t>Wykonanie robót budowlanych remontowych wielobranżowych w budynkach L-27 i L-28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6F7B" w:rsidRPr="00B16F7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6F7B" w:rsidRPr="00B16F7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16F7B" w:rsidRPr="00B16F7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E0F" w:rsidRDefault="00807E0F">
      <w:r>
        <w:separator/>
      </w:r>
    </w:p>
  </w:endnote>
  <w:endnote w:type="continuationSeparator" w:id="0">
    <w:p w:rsidR="00807E0F" w:rsidRDefault="0080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6F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6F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F7B" w:rsidRDefault="00B16F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E0F" w:rsidRDefault="00807E0F">
      <w:r>
        <w:separator/>
      </w:r>
    </w:p>
  </w:footnote>
  <w:footnote w:type="continuationSeparator" w:id="0">
    <w:p w:rsidR="00807E0F" w:rsidRDefault="00807E0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F7B" w:rsidRDefault="00B16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F7B" w:rsidRDefault="00B16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F7B" w:rsidRDefault="00B16F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E0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E0F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6F7B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2760D5-9C8E-4FC7-A0AC-980F2E18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52CD3-6C7E-4AA2-9427-33E9AC5A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2019-07-25T06:28:00Z</dcterms:created>
  <dcterms:modified xsi:type="dcterms:W3CDTF">2019-07-25T06:28:00Z</dcterms:modified>
</cp:coreProperties>
</file>