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0172E3" w:rsidRDefault="006676AE" w:rsidP="000172E3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172E3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A7128" w:rsidRPr="005A7128">
        <w:rPr>
          <w:rFonts w:ascii="Times New Roman" w:hAnsi="Times New Roman"/>
          <w:b/>
        </w:rPr>
        <w:t>NA/P/222/2019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128" w:rsidRPr="005A712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128" w:rsidRPr="005A712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A7128" w:rsidRPr="005A712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128" w:rsidRPr="005A712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A7128" w:rsidRPr="005A712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A7128" w:rsidRPr="005A7128">
        <w:rPr>
          <w:rFonts w:ascii="Times New Roman" w:hAnsi="Times New Roman"/>
        </w:rPr>
        <w:t>(</w:t>
      </w:r>
      <w:proofErr w:type="spellStart"/>
      <w:r w:rsidR="005A7128" w:rsidRPr="005A7128">
        <w:rPr>
          <w:rFonts w:ascii="Times New Roman" w:hAnsi="Times New Roman"/>
        </w:rPr>
        <w:t>t.j</w:t>
      </w:r>
      <w:proofErr w:type="spellEnd"/>
      <w:r w:rsidR="005A7128" w:rsidRPr="005A7128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A7128" w:rsidRPr="005A7128">
        <w:rPr>
          <w:rFonts w:ascii="Times New Roman" w:hAnsi="Times New Roman"/>
          <w:b/>
        </w:rPr>
        <w:t xml:space="preserve">Dostawa części lotniczych dla statków powietrznych OKL </w:t>
      </w:r>
      <w:proofErr w:type="spellStart"/>
      <w:r w:rsidR="005A7128" w:rsidRPr="005A7128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A7128" w:rsidRPr="005A712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A7128" w:rsidRPr="00997D0F" w:rsidRDefault="005A7128" w:rsidP="005A712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5A7128" w:rsidRPr="00023477" w:rsidRDefault="005A7128" w:rsidP="005A712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5A7128" w:rsidRPr="00997D0F" w:rsidRDefault="005A7128" w:rsidP="005A712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A7128" w:rsidRPr="000247FF" w:rsidRDefault="005A7128" w:rsidP="005A712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5A7128" w:rsidP="000172E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0172E3" w:rsidRDefault="000172E3" w:rsidP="000172E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0172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E03" w:rsidRDefault="00A02E03" w:rsidP="0038231F">
      <w:pPr>
        <w:spacing w:after="0" w:line="240" w:lineRule="auto"/>
      </w:pPr>
      <w:r>
        <w:separator/>
      </w:r>
    </w:p>
  </w:endnote>
  <w:endnote w:type="continuationSeparator" w:id="0">
    <w:p w:rsidR="00A02E03" w:rsidRDefault="00A02E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128" w:rsidRDefault="005A71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72E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72E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128" w:rsidRDefault="005A71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E03" w:rsidRDefault="00A02E03" w:rsidP="0038231F">
      <w:pPr>
        <w:spacing w:after="0" w:line="240" w:lineRule="auto"/>
      </w:pPr>
      <w:r>
        <w:separator/>
      </w:r>
    </w:p>
  </w:footnote>
  <w:footnote w:type="continuationSeparator" w:id="0">
    <w:p w:rsidR="00A02E03" w:rsidRDefault="00A02E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128" w:rsidRDefault="005A71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128" w:rsidRDefault="005A71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128" w:rsidRDefault="005A71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2E03"/>
    <w:rsid w:val="000172E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128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2E0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B3E87A9-36DF-469A-81D2-BEF95EE06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71D7E-FE3E-46D6-8D44-F13F95A99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2019-07-17T10:18:00Z</dcterms:created>
  <dcterms:modified xsi:type="dcterms:W3CDTF">2019-07-17T10:19:00Z</dcterms:modified>
</cp:coreProperties>
</file>