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B53B80" w:rsidRDefault="006A4CD3" w:rsidP="00B53B80">
      <w:pPr>
        <w:pStyle w:val="Nagwek4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 xml:space="preserve">Załącznik nr </w:t>
      </w:r>
      <w:r w:rsidR="00B53B80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7C3F" w:rsidRPr="002E7C3F">
        <w:rPr>
          <w:rFonts w:ascii="Times New Roman" w:hAnsi="Times New Roman"/>
          <w:b/>
        </w:rPr>
        <w:t>NA/P/219/2019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C3F" w:rsidRPr="002E7C3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C3F" w:rsidRPr="002E7C3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E7C3F" w:rsidRPr="002E7C3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B53B8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C3F" w:rsidRPr="002E7C3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E7C3F" w:rsidRPr="002E7C3F">
        <w:rPr>
          <w:sz w:val="22"/>
          <w:szCs w:val="22"/>
        </w:rPr>
        <w:t>Rzeszów</w:t>
      </w:r>
      <w:bookmarkStart w:id="0" w:name="_GoBack"/>
      <w:bookmarkEnd w:id="0"/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B53B80" w:rsidRDefault="007936D6" w:rsidP="00B53B8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B53B80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E7C3F" w:rsidRPr="002E7C3F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B53B80" w:rsidRDefault="00313417" w:rsidP="00B53B8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E7C3F" w:rsidRPr="002E7C3F">
        <w:rPr>
          <w:rFonts w:ascii="Times New Roman" w:hAnsi="Times New Roman"/>
          <w:b/>
        </w:rPr>
        <w:t>Dostawa komputerów stacjonarnych, drukarek oraz akcesoriów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E7C3F" w:rsidRPr="002E7C3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B53B8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B53B80" w:rsidRPr="00B53B80" w:rsidRDefault="00B53B80" w:rsidP="00F90CD1">
      <w:pPr>
        <w:spacing w:after="0" w:line="360" w:lineRule="auto"/>
        <w:jc w:val="both"/>
        <w:rPr>
          <w:rFonts w:ascii="Times New Roman" w:hAnsi="Times New Roman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3DF" w:rsidRDefault="005273DF" w:rsidP="0038231F">
      <w:pPr>
        <w:spacing w:after="0" w:line="240" w:lineRule="auto"/>
      </w:pPr>
      <w:r>
        <w:separator/>
      </w:r>
    </w:p>
  </w:endnote>
  <w:endnote w:type="continuationSeparator" w:id="0">
    <w:p w:rsidR="005273DF" w:rsidRDefault="005273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3F" w:rsidRDefault="002E7C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28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28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3F" w:rsidRDefault="002E7C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3DF" w:rsidRDefault="005273DF" w:rsidP="0038231F">
      <w:pPr>
        <w:spacing w:after="0" w:line="240" w:lineRule="auto"/>
      </w:pPr>
      <w:r>
        <w:separator/>
      </w:r>
    </w:p>
  </w:footnote>
  <w:footnote w:type="continuationSeparator" w:id="0">
    <w:p w:rsidR="005273DF" w:rsidRDefault="005273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3F" w:rsidRDefault="002E7C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3F" w:rsidRDefault="002E7C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3F" w:rsidRDefault="002E7C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3D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7C3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288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73DF"/>
    <w:rsid w:val="005641F0"/>
    <w:rsid w:val="005C39CA"/>
    <w:rsid w:val="005E176A"/>
    <w:rsid w:val="00634311"/>
    <w:rsid w:val="00641874"/>
    <w:rsid w:val="006676AE"/>
    <w:rsid w:val="006A3A1F"/>
    <w:rsid w:val="006A4CD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3B8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2AB0D0-8972-43CB-A27E-C82C2CC41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BBF72-CD04-4332-A6FE-6898F0D2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2019-07-30T05:37:00Z</dcterms:created>
  <dcterms:modified xsi:type="dcterms:W3CDTF">2019-07-30T05:37:00Z</dcterms:modified>
</cp:coreProperties>
</file>