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Ogłoszenie nr </w:t>
      </w:r>
      <w:bookmarkStart w:id="0" w:name="_GoBack"/>
      <w:r w:rsidRPr="006A2089">
        <w:rPr>
          <w:b/>
          <w:sz w:val="28"/>
          <w:szCs w:val="28"/>
        </w:rPr>
        <w:t xml:space="preserve">540161119-N-2019 </w:t>
      </w:r>
      <w:bookmarkEnd w:id="0"/>
      <w:r w:rsidRPr="006A2089">
        <w:rPr>
          <w:b/>
          <w:sz w:val="28"/>
          <w:szCs w:val="28"/>
        </w:rPr>
        <w:t xml:space="preserve">z dnia 02-08-2019 r.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>Rzeszów: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OGŁOSZENIE O ZMIANIE OGŁOSZENIA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OGŁOSZENIE DOTYCZY: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Ogłoszenia o zamówieniu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INFORMACJE O ZMIENIANYM OGŁOSZENIU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Numer: 580263-N-2019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Data: 30/07/2019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SEKCJA I: ZAMAWIAJĄCY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Politechnika Rzeszowska im. Ignacego Łukasiewicza, Krajowy numer identyfikacyjny 17490000000000, ul. Powstańców Warszawy  12, 35-959  Rzeszów, woj. podkarpackie, państwo Polska, tel. 17 7432175; 8653888; 8653838, e-mail dorzech@prz.edu.pl, faks 17 8651075.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Adres strony internetowej (url): www.prz.edu.pl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Adres profilu nabywcy: www.ogloszenia.propublico.pl/prz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SEKCJA II: ZMIANY W OGŁOSZENIU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II.1) Tekst, który należy zmienić: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Miejsce, w którym znajduje się zmieniany tekst: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Numer sekcji: IV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Punkt: 6.2 </w:t>
      </w:r>
    </w:p>
    <w:p w:rsidR="006A2089" w:rsidRPr="006A2089" w:rsidRDefault="006A2089" w:rsidP="006A2089">
      <w:pPr>
        <w:rPr>
          <w:b/>
          <w:sz w:val="28"/>
          <w:szCs w:val="28"/>
        </w:rPr>
      </w:pPr>
      <w:r w:rsidRPr="006A2089">
        <w:rPr>
          <w:b/>
          <w:sz w:val="28"/>
          <w:szCs w:val="28"/>
        </w:rPr>
        <w:t xml:space="preserve">W ogłoszeniu jest: Termin składania ofert lub wniosków o dopuszczenie do udziału w postępowaniu: Data: 2019-08-07, godzina: 10:00, </w:t>
      </w:r>
    </w:p>
    <w:p w:rsidR="00F8425D" w:rsidRPr="006A2089" w:rsidRDefault="006A2089" w:rsidP="006A2089">
      <w:r w:rsidRPr="006A2089">
        <w:rPr>
          <w:b/>
          <w:sz w:val="28"/>
          <w:szCs w:val="28"/>
        </w:rPr>
        <w:t>W ogłoszeniu powinno być: Termin składania ofert lub wniosków o dopuszczenie do udziału w postępowaniu: Data: 2019-08-08, godzina: 10:00,</w:t>
      </w:r>
    </w:p>
    <w:sectPr w:rsidR="00F8425D" w:rsidRPr="006A20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239" w:rsidRDefault="00FA0239">
      <w:r>
        <w:separator/>
      </w:r>
    </w:p>
  </w:endnote>
  <w:endnote w:type="continuationSeparator" w:id="0">
    <w:p w:rsidR="00FA0239" w:rsidRDefault="00FA0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20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20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02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239" w:rsidRDefault="00FA0239">
      <w:r>
        <w:separator/>
      </w:r>
    </w:p>
  </w:footnote>
  <w:footnote w:type="continuationSeparator" w:id="0">
    <w:p w:rsidR="00FA0239" w:rsidRDefault="00FA02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EE7" w:rsidRDefault="00582E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EE7" w:rsidRDefault="00582E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EE7" w:rsidRDefault="00582E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239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82EE7"/>
    <w:rsid w:val="005E7BB1"/>
    <w:rsid w:val="006A2089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  <w:rsid w:val="00FA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9FB12B-F86B-44A4-84D7-44BF3AF0E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2019-08-02T08:52:00Z</dcterms:created>
  <dcterms:modified xsi:type="dcterms:W3CDTF">2019-08-02T08:52:00Z</dcterms:modified>
</cp:coreProperties>
</file>