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F84FB0" w:rsidRDefault="006676AE" w:rsidP="00F84FB0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84FB0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13169" w:rsidRPr="00413169">
        <w:rPr>
          <w:rFonts w:ascii="Times New Roman" w:hAnsi="Times New Roman"/>
          <w:b/>
        </w:rPr>
        <w:t>NA/P/234/2019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3169" w:rsidRPr="0041316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3169" w:rsidRPr="0041316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13169" w:rsidRPr="0041316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3169" w:rsidRPr="0041316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13169" w:rsidRPr="0041316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13169" w:rsidRPr="00413169">
        <w:rPr>
          <w:rFonts w:ascii="Times New Roman" w:hAnsi="Times New Roman"/>
        </w:rPr>
        <w:t>(</w:t>
      </w:r>
      <w:proofErr w:type="spellStart"/>
      <w:r w:rsidR="00413169" w:rsidRPr="00413169">
        <w:rPr>
          <w:rFonts w:ascii="Times New Roman" w:hAnsi="Times New Roman"/>
        </w:rPr>
        <w:t>t.j</w:t>
      </w:r>
      <w:proofErr w:type="spellEnd"/>
      <w:r w:rsidR="00413169" w:rsidRPr="00413169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13169" w:rsidRPr="00413169">
        <w:rPr>
          <w:rFonts w:ascii="Times New Roman" w:hAnsi="Times New Roman"/>
          <w:b/>
        </w:rPr>
        <w:t>Dostawa sukcesywna środków czystości przez okres 1 roku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13169" w:rsidRPr="0041316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13169" w:rsidRPr="00997D0F" w:rsidRDefault="00413169" w:rsidP="0041316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13169" w:rsidRPr="00023477" w:rsidRDefault="00413169" w:rsidP="0041316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13169" w:rsidRPr="00997D0F" w:rsidRDefault="00413169" w:rsidP="0041316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13169" w:rsidRPr="000247FF" w:rsidRDefault="00413169" w:rsidP="0041316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13169" w:rsidP="00F84FB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4F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7C8" w:rsidRDefault="000857C8" w:rsidP="0038231F">
      <w:pPr>
        <w:spacing w:after="0" w:line="240" w:lineRule="auto"/>
      </w:pPr>
      <w:r>
        <w:separator/>
      </w:r>
    </w:p>
  </w:endnote>
  <w:endnote w:type="continuationSeparator" w:id="0">
    <w:p w:rsidR="000857C8" w:rsidRDefault="000857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169" w:rsidRDefault="004131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4FB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4FB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169" w:rsidRDefault="004131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7C8" w:rsidRDefault="000857C8" w:rsidP="0038231F">
      <w:pPr>
        <w:spacing w:after="0" w:line="240" w:lineRule="auto"/>
      </w:pPr>
      <w:r>
        <w:separator/>
      </w:r>
    </w:p>
  </w:footnote>
  <w:footnote w:type="continuationSeparator" w:id="0">
    <w:p w:rsidR="000857C8" w:rsidRDefault="000857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169" w:rsidRDefault="004131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169" w:rsidRDefault="004131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169" w:rsidRDefault="004131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57C8"/>
    <w:rsid w:val="00023477"/>
    <w:rsid w:val="000247FF"/>
    <w:rsid w:val="00025C8D"/>
    <w:rsid w:val="000303EE"/>
    <w:rsid w:val="0005473D"/>
    <w:rsid w:val="00073C3D"/>
    <w:rsid w:val="000809B6"/>
    <w:rsid w:val="000857C8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316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4FB0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79F951-B7AA-4D29-879B-7BB592C5D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08BAD-5F6F-4AA7-903D-407ED3091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2019-07-24T11:09:00Z</dcterms:created>
  <dcterms:modified xsi:type="dcterms:W3CDTF">2019-07-24T11:10:00Z</dcterms:modified>
</cp:coreProperties>
</file>