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2173"/>
        <w:gridCol w:w="2391"/>
        <w:gridCol w:w="2256"/>
        <w:gridCol w:w="2466"/>
      </w:tblGrid>
      <w:tr w:rsidR="00427A8E" w:rsidRPr="00427A8E" w:rsidTr="00427A8E">
        <w:tc>
          <w:tcPr>
            <w:tcW w:w="2303" w:type="dxa"/>
            <w:hideMark/>
          </w:tcPr>
          <w:p w:rsidR="00427A8E" w:rsidRPr="00427A8E" w:rsidRDefault="00427A8E" w:rsidP="00427A8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427A8E">
              <w:rPr>
                <w:b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5" type="#_x0000_t75" style="width:81pt;height:45.75pt;visibility:visible">
                  <v:imagedata r:id="rId9" o:title="logo_FE_Polska_Cyfrowa_rgb-1"/>
                </v:shape>
              </w:pict>
            </w:r>
          </w:p>
        </w:tc>
        <w:tc>
          <w:tcPr>
            <w:tcW w:w="2303" w:type="dxa"/>
            <w:hideMark/>
          </w:tcPr>
          <w:p w:rsidR="00427A8E" w:rsidRPr="00427A8E" w:rsidRDefault="00427A8E" w:rsidP="00427A8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427A8E">
              <w:rPr>
                <w:b/>
                <w:sz w:val="22"/>
                <w:szCs w:val="22"/>
              </w:rPr>
              <w:pict>
                <v:shape id="Obraz 6" o:spid="_x0000_i1026" type="#_x0000_t75" style="width:108.75pt;height:36pt;visibility:visible">
                  <v:imagedata r:id="rId10" o:title="znak_barw_rp_poziom_szara_ramka_rgb"/>
                </v:shape>
              </w:pict>
            </w:r>
          </w:p>
        </w:tc>
        <w:tc>
          <w:tcPr>
            <w:tcW w:w="2303" w:type="dxa"/>
            <w:hideMark/>
          </w:tcPr>
          <w:p w:rsidR="00427A8E" w:rsidRPr="00427A8E" w:rsidRDefault="00427A8E" w:rsidP="00427A8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427A8E">
              <w:rPr>
                <w:b/>
                <w:sz w:val="22"/>
                <w:szCs w:val="22"/>
              </w:rPr>
              <w:pict>
                <v:shape id="Obraz 1" o:spid="_x0000_i1027" type="#_x0000_t75" alt="logo" style="width:96pt;height:45.75pt;visibility:visible">
                  <v:imagedata r:id="rId11" o:title="logo"/>
                </v:shape>
              </w:pict>
            </w:r>
          </w:p>
        </w:tc>
        <w:tc>
          <w:tcPr>
            <w:tcW w:w="2303" w:type="dxa"/>
            <w:hideMark/>
          </w:tcPr>
          <w:p w:rsidR="00427A8E" w:rsidRPr="00427A8E" w:rsidRDefault="00427A8E" w:rsidP="00427A8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427A8E">
              <w:rPr>
                <w:b/>
                <w:sz w:val="22"/>
                <w:szCs w:val="22"/>
              </w:rPr>
              <w:pict>
                <v:shape id="Obraz 7" o:spid="_x0000_i1028" type="#_x0000_t75" style="width:112.5pt;height:36.75pt;visibility:visible">
                  <v:imagedata r:id="rId12" o:title="UE_EFRR_rgb-1"/>
                </v:shape>
              </w:pict>
            </w:r>
          </w:p>
        </w:tc>
      </w:tr>
    </w:tbl>
    <w:p w:rsidR="00DF4784" w:rsidRDefault="00DF4784" w:rsidP="00DF4784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:rsidR="00DF4784" w:rsidRDefault="00DF4784" w:rsidP="00DF478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DF4784" w:rsidRDefault="00DF4784" w:rsidP="00DF478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OFERTA CENOWA</w:t>
      </w:r>
    </w:p>
    <w:p w:rsidR="00DF4784" w:rsidRDefault="00DF4784" w:rsidP="00DF478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F4784" w:rsidRDefault="00DF4784" w:rsidP="00DF478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WYKONAWCY:…………………..………………………………………………</w:t>
      </w:r>
    </w:p>
    <w:p w:rsidR="00DF4784" w:rsidRDefault="00DF4784" w:rsidP="00DF478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DF4784" w:rsidRDefault="00DF4784" w:rsidP="00DF478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DF4784" w:rsidRDefault="00DF4784" w:rsidP="00DF478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</w:t>
      </w:r>
    </w:p>
    <w:p w:rsidR="00DF4784" w:rsidRPr="00DF4784" w:rsidRDefault="00DF4784" w:rsidP="00DF4784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DF4784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DF4784" w:rsidRDefault="00DF4784" w:rsidP="00DF47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4784">
        <w:rPr>
          <w:sz w:val="22"/>
          <w:szCs w:val="22"/>
          <w:lang w:val="en-US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DF4784" w:rsidRDefault="00DF4784" w:rsidP="00DF478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DF4784" w:rsidRDefault="00DF4784" w:rsidP="00DF478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DF4784" w:rsidRDefault="00DF4784" w:rsidP="00427A8E">
      <w:pPr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Krakowie, Dział Zamówień Publicznych, Al. Mickiewicza 30, 30-059 Kraków</w:t>
      </w:r>
      <w:bookmarkStart w:id="0" w:name="_GoBack"/>
      <w:bookmarkEnd w:id="0"/>
    </w:p>
    <w:p w:rsidR="00DF4784" w:rsidRPr="00427A8E" w:rsidRDefault="00DF4784" w:rsidP="00427A8E">
      <w:pPr>
        <w:suppressAutoHyphens/>
        <w:jc w:val="both"/>
      </w:pPr>
      <w:r>
        <w:t xml:space="preserve">Przystępując do postępowania o udzielenie zamówienia publicznego, którego przedmiotem jest:  </w:t>
      </w:r>
      <w:r>
        <w:rPr>
          <w:b/>
        </w:rPr>
        <w:t>OGŁOSZENIE SPOŁECZNE - Usługa cateringowa na sześć dwudniowych  szkoleń realizowanych w ramach projektu "Centrum Mistrzostwa  Informatycznego" POPC.03.02.00-00-0002/18, w ramach  Osi Priorytetowej  nr 3 "Cyfrowe kompetencje społeczeństwa", Działanie nr 3.2 "Innowacyjne rozwiązania na rzecz aktywizacji  cyfrowej", Kc-zp.272-525/19</w:t>
      </w:r>
      <w:r>
        <w:rPr>
          <w:rFonts w:eastAsia="Tahoma"/>
          <w:b/>
          <w:lang w:eastAsia="ar-SA"/>
        </w:rPr>
        <w:t xml:space="preserve">, </w:t>
      </w:r>
      <w:r>
        <w:t>oferuję realizację przedmiotu zamówienia zgodnie z zasadami określonymi w Ogłoszeniu o zamówieniu.</w:t>
      </w:r>
    </w:p>
    <w:p w:rsidR="00DF4784" w:rsidRDefault="00DF4784" w:rsidP="00DF4784">
      <w:pPr>
        <w:widowControl w:val="0"/>
        <w:rPr>
          <w:b/>
        </w:rPr>
      </w:pPr>
      <w:r>
        <w:rPr>
          <w:b/>
        </w:rPr>
        <w:t>Cena brutto za całość przedmiotu zamówienia - ……………….....   PLN</w:t>
      </w:r>
    </w:p>
    <w:p w:rsidR="00DF4784" w:rsidRDefault="00DF4784" w:rsidP="00DF4784">
      <w:pPr>
        <w:widowControl w:val="0"/>
        <w:jc w:val="both"/>
        <w:rPr>
          <w:b/>
        </w:rPr>
      </w:pPr>
      <w:r>
        <w:t>Słownie brutto</w:t>
      </w:r>
      <w:r>
        <w:rPr>
          <w:b/>
        </w:rPr>
        <w:t xml:space="preserve">: </w:t>
      </w:r>
      <w:r>
        <w:t>............................................................................................................................</w:t>
      </w:r>
    </w:p>
    <w:p w:rsidR="00DF4784" w:rsidRDefault="00DF4784" w:rsidP="00DF4784">
      <w:pPr>
        <w:pStyle w:val="Tekstpodstawowy"/>
        <w:spacing w:line="240" w:lineRule="auto"/>
      </w:pPr>
      <w:r>
        <w:t>Powyższa cena zawiera właściwą stawkę podatku VAT.</w:t>
      </w:r>
    </w:p>
    <w:p w:rsidR="00DF4784" w:rsidRDefault="00DF4784" w:rsidP="00DF4784">
      <w:pPr>
        <w:widowControl w:val="0"/>
        <w:rPr>
          <w:b/>
          <w:u w:val="single"/>
        </w:rPr>
      </w:pPr>
      <w:r>
        <w:rPr>
          <w:b/>
          <w:u w:val="single"/>
        </w:rPr>
        <w:t>w tym</w:t>
      </w:r>
    </w:p>
    <w:p w:rsidR="00DF4784" w:rsidRDefault="00DF4784" w:rsidP="00DF4784">
      <w:pPr>
        <w:widowControl w:val="0"/>
        <w:rPr>
          <w:b/>
        </w:rPr>
      </w:pPr>
      <w:r>
        <w:rPr>
          <w:b/>
        </w:rPr>
        <w:t>Cena brutto za catering dla 1 osoby podczas jednego – dwudniowego szkolenia …  PLN</w:t>
      </w:r>
    </w:p>
    <w:p w:rsidR="00DF4784" w:rsidRDefault="00DF4784" w:rsidP="00DF4784">
      <w:pPr>
        <w:widowControl w:val="0"/>
      </w:pPr>
      <w:r>
        <w:t>Słownie brutto: ............................................................................................................................</w:t>
      </w:r>
    </w:p>
    <w:p w:rsidR="00DF4784" w:rsidRDefault="00DF4784" w:rsidP="00DF4784">
      <w:pPr>
        <w:widowControl w:val="0"/>
        <w:rPr>
          <w:b/>
        </w:rPr>
      </w:pPr>
      <w:r>
        <w:rPr>
          <w:b/>
        </w:rPr>
        <w:t>Powyższa cena zawiera właściwą stawkę podatku VAT.</w:t>
      </w:r>
    </w:p>
    <w:p w:rsidR="00DF4784" w:rsidRDefault="00DF4784" w:rsidP="00DF478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rFonts w:eastAsia="Tahoma"/>
          <w:b/>
          <w:bCs/>
          <w:color w:val="000000"/>
          <w:sz w:val="22"/>
          <w:szCs w:val="22"/>
        </w:rPr>
        <w:t>od daty podpisania umowy do 30.06.2020 r.</w:t>
      </w:r>
    </w:p>
    <w:p w:rsidR="00DF4784" w:rsidRDefault="00DF4784" w:rsidP="00DF4784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Płatność nastąpi po każdorazowej usłudze cateringowej za faktyczną ilość osób, przelewem w terminie do 21 dni od daty otrzymania przez zamawiającego poprawnie wystawionej przez Wykonawcę faktury VAT.</w:t>
      </w:r>
    </w:p>
    <w:p w:rsidR="00DF4784" w:rsidRDefault="00DF4784" w:rsidP="00DF4784">
      <w:pPr>
        <w:jc w:val="both"/>
        <w:rPr>
          <w:rFonts w:eastAsia="Calibri"/>
          <w:b/>
          <w:color w:val="000000"/>
          <w:sz w:val="22"/>
          <w:szCs w:val="22"/>
        </w:rPr>
      </w:pPr>
    </w:p>
    <w:p w:rsidR="00DF4784" w:rsidRDefault="00DF4784" w:rsidP="00DF4784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b/>
          <w:color w:val="000000"/>
          <w:sz w:val="22"/>
          <w:szCs w:val="22"/>
        </w:rPr>
        <w:t xml:space="preserve">Oświadczam, </w:t>
      </w:r>
      <w:r>
        <w:rPr>
          <w:rFonts w:eastAsia="Calibri"/>
          <w:color w:val="000000"/>
          <w:sz w:val="22"/>
          <w:szCs w:val="22"/>
        </w:rPr>
        <w:t>że wypełniłem obowiązki informacyjne przewidziane w art. 13 lub art. 14 RODO</w:t>
      </w:r>
      <w:r>
        <w:rPr>
          <w:rFonts w:eastAsia="Calibri"/>
          <w:color w:val="000000"/>
          <w:sz w:val="22"/>
          <w:szCs w:val="22"/>
          <w:vertAlign w:val="superscript"/>
        </w:rPr>
        <w:t>1</w:t>
      </w:r>
      <w:r>
        <w:rPr>
          <w:rFonts w:eastAsia="Calibri"/>
          <w:color w:val="000000"/>
          <w:sz w:val="22"/>
          <w:szCs w:val="22"/>
        </w:rPr>
        <w:t xml:space="preserve">wobec osób fizycznych, </w:t>
      </w:r>
      <w:r>
        <w:rPr>
          <w:rFonts w:eastAsia="Calibri"/>
          <w:sz w:val="22"/>
          <w:szCs w:val="22"/>
        </w:rPr>
        <w:t>od których dane osobowe bezpośrednio lub pośrednio pozyskałem</w:t>
      </w:r>
      <w:r>
        <w:rPr>
          <w:rFonts w:eastAsia="Calibri"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eastAsia="Calibri"/>
          <w:sz w:val="22"/>
          <w:szCs w:val="22"/>
          <w:vertAlign w:val="superscript"/>
        </w:rPr>
        <w:t>2</w:t>
      </w:r>
      <w:r>
        <w:rPr>
          <w:rFonts w:eastAsia="Calibri"/>
          <w:sz w:val="22"/>
          <w:szCs w:val="22"/>
        </w:rPr>
        <w:t xml:space="preserve"> </w:t>
      </w:r>
    </w:p>
    <w:p w:rsidR="00DF4784" w:rsidRDefault="00DF4784" w:rsidP="00DF4784">
      <w:pPr>
        <w:spacing w:after="120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sz w:val="22"/>
          <w:szCs w:val="22"/>
        </w:rPr>
        <w:t>, że zgodnie z ustawą z dnia 2 lipca 2004r. o swobodzie działalności gospodarczej należymy do małych lub średnich przedsiębiorców:</w:t>
      </w:r>
      <w:r>
        <w:rPr>
          <w:b/>
          <w:sz w:val="22"/>
          <w:szCs w:val="22"/>
        </w:rPr>
        <w:t xml:space="preserve"> TAK/NIE*</w:t>
      </w:r>
    </w:p>
    <w:p w:rsidR="00DF4784" w:rsidRDefault="00DF4784" w:rsidP="00DF4784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 r.</w:t>
      </w:r>
    </w:p>
    <w:p w:rsidR="00DF4784" w:rsidRDefault="00DF4784" w:rsidP="00DF4784">
      <w:pPr>
        <w:spacing w:line="360" w:lineRule="auto"/>
        <w:jc w:val="both"/>
        <w:rPr>
          <w:sz w:val="18"/>
          <w:szCs w:val="18"/>
        </w:rPr>
      </w:pPr>
    </w:p>
    <w:p w:rsidR="00DF4784" w:rsidRDefault="00DF4784" w:rsidP="00DF478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F4784" w:rsidRDefault="00DF4784" w:rsidP="00DF4784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DF4784" w:rsidRDefault="00DF4784" w:rsidP="00DF4784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do reprezentowania Wykonawcy</w:t>
      </w:r>
    </w:p>
    <w:p w:rsidR="00DF4784" w:rsidRDefault="00DF4784" w:rsidP="00DF4784">
      <w:pPr>
        <w:tabs>
          <w:tab w:val="left" w:pos="5040"/>
        </w:tabs>
        <w:ind w:left="708"/>
        <w:rPr>
          <w:sz w:val="20"/>
          <w:szCs w:val="20"/>
        </w:rPr>
      </w:pPr>
    </w:p>
    <w:p w:rsidR="00DF4784" w:rsidRDefault="00DF4784" w:rsidP="00DF478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DF4784" w:rsidRDefault="00DF4784" w:rsidP="00DF47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DF4784" w:rsidRDefault="00DF4784" w:rsidP="00DF47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DF4784" w:rsidRDefault="00DF4784" w:rsidP="00DF478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DF4784" w:rsidTr="00DF47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4784" w:rsidRDefault="00DF47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4784" w:rsidRDefault="00DF47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F4784" w:rsidRDefault="00DF47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F4784" w:rsidRDefault="00DF47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  <w:p w:rsidR="00DF4784" w:rsidRDefault="00DF47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(o ile jest znana)</w:t>
            </w:r>
          </w:p>
        </w:tc>
      </w:tr>
      <w:tr w:rsidR="00DF4784" w:rsidTr="00DF47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4784" w:rsidRDefault="00DF478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4784" w:rsidRDefault="00DF47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4784" w:rsidRDefault="00DF47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F4784" w:rsidTr="00DF47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4784" w:rsidRDefault="00DF478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F4784" w:rsidRDefault="00DF4784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4784" w:rsidRDefault="00DF47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F4784" w:rsidRDefault="00DF4784" w:rsidP="00DF4784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F4784" w:rsidRDefault="00DF4784" w:rsidP="00DF4784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</w:rPr>
      </w:pPr>
      <w:r>
        <w:rPr>
          <w:rFonts w:ascii="Arial" w:hAnsi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/>
          <w:b/>
          <w:bCs/>
          <w:kern w:val="32"/>
          <w:sz w:val="16"/>
          <w:szCs w:val="16"/>
        </w:rPr>
        <w:tab/>
      </w:r>
      <w:r>
        <w:rPr>
          <w:rFonts w:ascii="Arial" w:hAnsi="Arial"/>
          <w:b/>
          <w:bCs/>
          <w:kern w:val="32"/>
          <w:sz w:val="16"/>
          <w:szCs w:val="16"/>
        </w:rPr>
        <w:tab/>
      </w:r>
      <w:r>
        <w:rPr>
          <w:rFonts w:ascii="Arial" w:hAnsi="Arial"/>
          <w:b/>
          <w:bCs/>
          <w:kern w:val="32"/>
          <w:sz w:val="16"/>
          <w:szCs w:val="16"/>
        </w:rPr>
        <w:tab/>
      </w:r>
      <w:r>
        <w:rPr>
          <w:rFonts w:ascii="Arial" w:hAnsi="Arial"/>
          <w:b/>
          <w:bCs/>
          <w:kern w:val="32"/>
          <w:sz w:val="16"/>
          <w:szCs w:val="16"/>
        </w:rPr>
        <w:tab/>
      </w:r>
      <w:r>
        <w:rPr>
          <w:rFonts w:ascii="Arial" w:hAnsi="Arial"/>
          <w:b/>
          <w:bCs/>
          <w:kern w:val="32"/>
          <w:sz w:val="16"/>
          <w:szCs w:val="16"/>
        </w:rPr>
        <w:tab/>
      </w:r>
      <w:r>
        <w:rPr>
          <w:rFonts w:ascii="Arial" w:hAnsi="Arial"/>
          <w:b/>
          <w:bCs/>
          <w:kern w:val="32"/>
          <w:sz w:val="16"/>
          <w:szCs w:val="16"/>
        </w:rPr>
        <w:tab/>
      </w:r>
      <w:r>
        <w:rPr>
          <w:rFonts w:ascii="Arial" w:hAnsi="Arial"/>
          <w:b/>
          <w:bCs/>
          <w:kern w:val="32"/>
          <w:sz w:val="16"/>
          <w:szCs w:val="16"/>
        </w:rPr>
        <w:tab/>
        <w:t>Wzór podpisu</w:t>
      </w:r>
    </w:p>
    <w:p w:rsidR="00DF4784" w:rsidRDefault="00DF4784" w:rsidP="00DF478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DF4784" w:rsidRDefault="00DF4784" w:rsidP="00DF47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DF4784" w:rsidRDefault="00DF4784" w:rsidP="00DF47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F4784" w:rsidRDefault="00DF4784" w:rsidP="00DF47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DF4784" w:rsidRDefault="00DF4784" w:rsidP="00DF47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F4784" w:rsidRDefault="00DF4784" w:rsidP="00DF478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F4784" w:rsidRDefault="00DF4784" w:rsidP="00DF478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DF4784" w:rsidRDefault="00DF4784" w:rsidP="00DF478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F4784" w:rsidRDefault="00DF4784" w:rsidP="00DF47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F4784" w:rsidRDefault="00DF4784" w:rsidP="00DF47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F4784" w:rsidRDefault="00DF4784" w:rsidP="00DF47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F4784" w:rsidRDefault="00DF4784" w:rsidP="00DF47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F4784" w:rsidRDefault="00DF4784" w:rsidP="00DF478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DF4784" w:rsidRDefault="00DF4784" w:rsidP="00DF4784">
      <w:pPr>
        <w:jc w:val="both"/>
        <w:rPr>
          <w:sz w:val="22"/>
          <w:szCs w:val="22"/>
        </w:rPr>
      </w:pPr>
    </w:p>
    <w:p w:rsidR="00DF4784" w:rsidRDefault="00DF4784" w:rsidP="00DF4784">
      <w:pPr>
        <w:jc w:val="both"/>
        <w:rPr>
          <w:sz w:val="22"/>
          <w:szCs w:val="22"/>
        </w:rPr>
      </w:pPr>
    </w:p>
    <w:p w:rsidR="00DF4784" w:rsidRDefault="00DF4784" w:rsidP="00DF4784">
      <w:pPr>
        <w:jc w:val="both"/>
        <w:rPr>
          <w:sz w:val="18"/>
          <w:szCs w:val="18"/>
        </w:rPr>
      </w:pPr>
    </w:p>
    <w:p w:rsidR="00DF4784" w:rsidRDefault="00DF4784" w:rsidP="00DF4784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DF4784" w:rsidRDefault="00DF4784" w:rsidP="00DF4784">
      <w:pPr>
        <w:jc w:val="both"/>
        <w:rPr>
          <w:sz w:val="18"/>
          <w:szCs w:val="18"/>
        </w:rPr>
      </w:pPr>
    </w:p>
    <w:p w:rsidR="00DF4784" w:rsidRDefault="00DF4784" w:rsidP="00DF4784">
      <w:pPr>
        <w:jc w:val="both"/>
        <w:rPr>
          <w:sz w:val="18"/>
          <w:szCs w:val="18"/>
        </w:rPr>
      </w:pPr>
    </w:p>
    <w:p w:rsidR="00DF4784" w:rsidRDefault="00DF4784" w:rsidP="00DF4784">
      <w:pPr>
        <w:jc w:val="both"/>
        <w:rPr>
          <w:sz w:val="18"/>
          <w:szCs w:val="18"/>
        </w:rPr>
      </w:pPr>
    </w:p>
    <w:p w:rsidR="00DF4784" w:rsidRDefault="00DF4784" w:rsidP="00DF478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F4784" w:rsidRDefault="00DF4784" w:rsidP="00DF4784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DF4784" w:rsidRDefault="00DF4784" w:rsidP="00DF4784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DF4784" w:rsidRDefault="00DF4784" w:rsidP="00DF4784">
      <w:pPr>
        <w:jc w:val="right"/>
        <w:rPr>
          <w:sz w:val="20"/>
          <w:szCs w:val="20"/>
        </w:rPr>
      </w:pPr>
    </w:p>
    <w:p w:rsidR="00DF4784" w:rsidRDefault="00DF4784" w:rsidP="00DF4784">
      <w:pPr>
        <w:jc w:val="right"/>
      </w:pPr>
    </w:p>
    <w:p w:rsidR="00DF4784" w:rsidRDefault="00DF4784" w:rsidP="00DF4784">
      <w:pPr>
        <w:rPr>
          <w:sz w:val="18"/>
          <w:szCs w:val="18"/>
        </w:rPr>
      </w:pPr>
    </w:p>
    <w:p w:rsidR="00DF4784" w:rsidRDefault="00DF4784" w:rsidP="00DF4784">
      <w:pPr>
        <w:rPr>
          <w:sz w:val="18"/>
          <w:szCs w:val="18"/>
        </w:rPr>
      </w:pPr>
      <w:r>
        <w:rPr>
          <w:sz w:val="18"/>
          <w:szCs w:val="18"/>
        </w:rPr>
        <w:t xml:space="preserve"> *niepotrzebne skreślić</w:t>
      </w:r>
    </w:p>
    <w:p w:rsidR="00DF4784" w:rsidRDefault="00DF4784" w:rsidP="00DF4784">
      <w:pPr>
        <w:rPr>
          <w:b/>
          <w:sz w:val="18"/>
          <w:szCs w:val="18"/>
          <w:u w:val="single"/>
        </w:rPr>
      </w:pPr>
      <w:r>
        <w:rPr>
          <w:sz w:val="18"/>
          <w:szCs w:val="18"/>
        </w:rPr>
        <w:t>**Jeżeli dotyczy</w:t>
      </w:r>
    </w:p>
    <w:p w:rsidR="00DF4784" w:rsidRDefault="00DF4784" w:rsidP="00DF4784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b/>
          <w:vertAlign w:val="superscript"/>
          <w:lang w:eastAsia="en-US"/>
        </w:rPr>
        <w:t>1</w:t>
      </w:r>
      <w:r>
        <w:rPr>
          <w:rFonts w:eastAsia="Calibri"/>
          <w:b/>
          <w:sz w:val="18"/>
          <w:szCs w:val="18"/>
          <w:vertAlign w:val="superscript"/>
          <w:lang w:eastAsia="en-US"/>
        </w:rPr>
        <w:t xml:space="preserve"> - </w:t>
      </w:r>
      <w:r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F4784" w:rsidRDefault="00DF4784" w:rsidP="00DF4784">
      <w:pPr>
        <w:jc w:val="both"/>
        <w:rPr>
          <w:rFonts w:eastAsia="Calibri"/>
          <w:sz w:val="18"/>
          <w:szCs w:val="18"/>
          <w:lang w:eastAsia="en-US"/>
        </w:rPr>
      </w:pPr>
    </w:p>
    <w:p w:rsidR="00FE545C" w:rsidRPr="00DF4784" w:rsidRDefault="00DF4784" w:rsidP="00DF4784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b/>
          <w:vertAlign w:val="superscript"/>
        </w:rPr>
        <w:t>2</w:t>
      </w:r>
      <w:r>
        <w:rPr>
          <w:rFonts w:eastAsia="Calibri"/>
          <w:b/>
          <w:sz w:val="18"/>
          <w:szCs w:val="18"/>
          <w:vertAlign w:val="superscript"/>
        </w:rPr>
        <w:t xml:space="preserve"> - </w:t>
      </w:r>
      <w:r>
        <w:rPr>
          <w:rFonts w:eastAsia="Calibri"/>
          <w:color w:val="000000"/>
          <w:sz w:val="18"/>
          <w:szCs w:val="18"/>
        </w:rPr>
        <w:t xml:space="preserve">W przypadku gdy wykonawca </w:t>
      </w:r>
      <w:r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E545C" w:rsidRPr="00DF478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9CC" w:rsidRDefault="00C709CC">
      <w:r>
        <w:separator/>
      </w:r>
    </w:p>
  </w:endnote>
  <w:endnote w:type="continuationSeparator" w:id="0">
    <w:p w:rsidR="00C709CC" w:rsidRDefault="00C70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8EE" w:rsidRDefault="001D48E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8EE" w:rsidRDefault="001D48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9CC" w:rsidRDefault="00C709CC">
      <w:r>
        <w:separator/>
      </w:r>
    </w:p>
  </w:footnote>
  <w:footnote w:type="continuationSeparator" w:id="0">
    <w:p w:rsidR="00C709CC" w:rsidRDefault="00C70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8EE" w:rsidRDefault="001D48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8EE" w:rsidRDefault="001D48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09C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48EE"/>
    <w:rsid w:val="00207E98"/>
    <w:rsid w:val="002723B0"/>
    <w:rsid w:val="00315A4A"/>
    <w:rsid w:val="00427A8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709CC"/>
    <w:rsid w:val="00C969A6"/>
    <w:rsid w:val="00CA7D36"/>
    <w:rsid w:val="00D24208"/>
    <w:rsid w:val="00D60C38"/>
    <w:rsid w:val="00D66893"/>
    <w:rsid w:val="00D90ACB"/>
    <w:rsid w:val="00DC1500"/>
    <w:rsid w:val="00DF4784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478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410B9-F725-49B6-B985-31D5F2BE1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517</Words>
  <Characters>4464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2019-08-07T11:58:00Z</dcterms:created>
  <dcterms:modified xsi:type="dcterms:W3CDTF">2019-08-07T11:58:00Z</dcterms:modified>
</cp:coreProperties>
</file>