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1380F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B616A" w:rsidRPr="00AB616A">
        <w:rPr>
          <w:rFonts w:ascii="Times New Roman" w:hAnsi="Times New Roman"/>
          <w:b/>
        </w:rPr>
        <w:t>NA/P/242/2019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616A" w:rsidRPr="00AB616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616A" w:rsidRPr="00AB616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B616A" w:rsidRPr="00AB616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616A" w:rsidRPr="00AB616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B616A" w:rsidRPr="00AB616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B616A" w:rsidRPr="00AB616A">
        <w:rPr>
          <w:rFonts w:ascii="Times New Roman" w:hAnsi="Times New Roman"/>
        </w:rPr>
        <w:t>(</w:t>
      </w:r>
      <w:proofErr w:type="spellStart"/>
      <w:r w:rsidR="00AB616A" w:rsidRPr="00AB616A">
        <w:rPr>
          <w:rFonts w:ascii="Times New Roman" w:hAnsi="Times New Roman"/>
        </w:rPr>
        <w:t>t.j</w:t>
      </w:r>
      <w:proofErr w:type="spellEnd"/>
      <w:r w:rsidR="00AB616A" w:rsidRPr="00AB616A">
        <w:rPr>
          <w:rFonts w:ascii="Times New Roman" w:hAnsi="Times New Roman"/>
        </w:rPr>
        <w:t xml:space="preserve">. Dz. U. z  2018 r. poz. 1986 z </w:t>
      </w:r>
      <w:proofErr w:type="spellStart"/>
      <w:r w:rsidR="00AB616A" w:rsidRPr="00AB616A">
        <w:rPr>
          <w:rFonts w:ascii="Times New Roman" w:hAnsi="Times New Roman"/>
        </w:rPr>
        <w:t>późn</w:t>
      </w:r>
      <w:proofErr w:type="spellEnd"/>
      <w:r w:rsidR="00AB616A" w:rsidRPr="00AB616A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B616A" w:rsidRPr="00AB616A">
        <w:rPr>
          <w:rFonts w:ascii="Times New Roman" w:hAnsi="Times New Roman"/>
          <w:b/>
        </w:rPr>
        <w:t>Dostawa stołów laboratoryjnych i dygestoriów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B616A" w:rsidRPr="00AB616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B616A" w:rsidRPr="00997D0F" w:rsidRDefault="00AB616A" w:rsidP="00AB616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B616A" w:rsidRPr="00023477" w:rsidRDefault="00AB616A" w:rsidP="00AB616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AB616A" w:rsidRPr="00997D0F" w:rsidRDefault="00AB616A" w:rsidP="00AB616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B616A" w:rsidRPr="000247FF" w:rsidRDefault="00AB616A" w:rsidP="00AB616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B616A" w:rsidRPr="000247FF" w:rsidRDefault="00AB616A" w:rsidP="00AB616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AB616A" w:rsidRPr="00292198" w:rsidRDefault="00AB616A" w:rsidP="00AB616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B616A" w:rsidRPr="000247FF" w:rsidRDefault="00AB616A" w:rsidP="00AB616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AB616A" w:rsidRDefault="00AB616A" w:rsidP="00AB616A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835" w:rsidRDefault="00FF7835" w:rsidP="0038231F">
      <w:pPr>
        <w:spacing w:after="0" w:line="240" w:lineRule="auto"/>
      </w:pPr>
      <w:r>
        <w:separator/>
      </w:r>
    </w:p>
  </w:endnote>
  <w:endnote w:type="continuationSeparator" w:id="0">
    <w:p w:rsidR="00FF7835" w:rsidRDefault="00FF78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16A" w:rsidRDefault="00AB61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380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380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16A" w:rsidRDefault="00AB61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835" w:rsidRDefault="00FF7835" w:rsidP="0038231F">
      <w:pPr>
        <w:spacing w:after="0" w:line="240" w:lineRule="auto"/>
      </w:pPr>
      <w:r>
        <w:separator/>
      </w:r>
    </w:p>
  </w:footnote>
  <w:footnote w:type="continuationSeparator" w:id="0">
    <w:p w:rsidR="00FF7835" w:rsidRDefault="00FF78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16A" w:rsidRDefault="00AB61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16A" w:rsidRDefault="00AB61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16A" w:rsidRDefault="00AB61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783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616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380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6B44F7-C771-4C1E-BE44-9C0982609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178D4-1450-45CF-818C-8DB1F9CA0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722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2019-08-06T10:02:00Z</dcterms:created>
  <dcterms:modified xsi:type="dcterms:W3CDTF">2019-08-06T10:02:00Z</dcterms:modified>
</cp:coreProperties>
</file>