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B74713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603CA4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4C2C04">
        <w:rPr>
          <w:b/>
          <w:spacing w:val="20"/>
        </w:rPr>
        <w:t>WYKAZ DOSTAW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EA0" w:rsidRDefault="00762EA0">
      <w:r>
        <w:separator/>
      </w:r>
    </w:p>
  </w:endnote>
  <w:endnote w:type="continuationSeparator" w:id="0">
    <w:p w:rsidR="00762EA0" w:rsidRDefault="0076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7E3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7E3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3F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EA0" w:rsidRDefault="00762EA0">
      <w:r>
        <w:separator/>
      </w:r>
    </w:p>
  </w:footnote>
  <w:footnote w:type="continuationSeparator" w:id="0">
    <w:p w:rsidR="00762EA0" w:rsidRDefault="00762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BEB" w:rsidRDefault="00861B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BEB" w:rsidRDefault="00861B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50"/>
    <w:rsid w:val="003A2B27"/>
    <w:rsid w:val="00425DD9"/>
    <w:rsid w:val="004C2C04"/>
    <w:rsid w:val="00603CA4"/>
    <w:rsid w:val="00762EA0"/>
    <w:rsid w:val="00792635"/>
    <w:rsid w:val="00794AA7"/>
    <w:rsid w:val="00853F50"/>
    <w:rsid w:val="00861BEB"/>
    <w:rsid w:val="00895DE2"/>
    <w:rsid w:val="008F50C0"/>
    <w:rsid w:val="00A43C8C"/>
    <w:rsid w:val="00B709FA"/>
    <w:rsid w:val="00B74713"/>
    <w:rsid w:val="00C27693"/>
    <w:rsid w:val="00C57E3E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34B06-EF12-4C10-93DB-5A6680B6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2010-03-18T12:03:00Z</cp:lastPrinted>
  <dcterms:created xsi:type="dcterms:W3CDTF">2019-08-06T09:54:00Z</dcterms:created>
  <dcterms:modified xsi:type="dcterms:W3CDTF">2019-08-07T05:52:00Z</dcterms:modified>
</cp:coreProperties>
</file>