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C42335" w:rsidRPr="00C42335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42335" w:rsidRPr="00C42335">
        <w:rPr>
          <w:rFonts w:ascii="Times New Roman" w:hAnsi="Times New Roman"/>
          <w:b/>
        </w:rPr>
        <w:t>NA/P/216/2019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42335" w:rsidRPr="00C4233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42335" w:rsidRPr="00C4233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42335" w:rsidRPr="00C4233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42335" w:rsidRPr="00C4233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42335" w:rsidRPr="00C42335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42335" w:rsidRPr="00C42335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42335" w:rsidRPr="00C42335">
        <w:rPr>
          <w:rFonts w:ascii="Times New Roman" w:hAnsi="Times New Roman"/>
          <w:b/>
        </w:rPr>
        <w:t>Przegląd specjalny silników lotniczych CONTINENTAL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42335" w:rsidRPr="00C4233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C42335" w:rsidRPr="00997D0F" w:rsidRDefault="00C42335" w:rsidP="00C4233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C42335" w:rsidRPr="00023477" w:rsidRDefault="00C42335" w:rsidP="00C42335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C42335" w:rsidRPr="00997D0F" w:rsidRDefault="00C42335" w:rsidP="00C4233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42335" w:rsidRPr="000247FF" w:rsidRDefault="00C42335" w:rsidP="00C4233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C42335" w:rsidRPr="000247FF" w:rsidRDefault="00C42335" w:rsidP="00C4233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16C" w:rsidRDefault="00D0516C" w:rsidP="0038231F">
      <w:pPr>
        <w:spacing w:after="0" w:line="240" w:lineRule="auto"/>
      </w:pPr>
      <w:r>
        <w:separator/>
      </w:r>
    </w:p>
  </w:endnote>
  <w:endnote w:type="continuationSeparator" w:id="0">
    <w:p w:rsidR="00D0516C" w:rsidRDefault="00D051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335" w:rsidRDefault="00C4233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4233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4233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335" w:rsidRDefault="00C423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16C" w:rsidRDefault="00D0516C" w:rsidP="0038231F">
      <w:pPr>
        <w:spacing w:after="0" w:line="240" w:lineRule="auto"/>
      </w:pPr>
      <w:r>
        <w:separator/>
      </w:r>
    </w:p>
  </w:footnote>
  <w:footnote w:type="continuationSeparator" w:id="0">
    <w:p w:rsidR="00D0516C" w:rsidRDefault="00D0516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335" w:rsidRDefault="00C423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335" w:rsidRDefault="00C423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335" w:rsidRDefault="00C423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516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42335"/>
    <w:rsid w:val="00C57DEB"/>
    <w:rsid w:val="00C737A7"/>
    <w:rsid w:val="00C81012"/>
    <w:rsid w:val="00C909B9"/>
    <w:rsid w:val="00CD0851"/>
    <w:rsid w:val="00D0516C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E37D60D-270F-4420-879C-CFAE7F16C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F89AD-CCB5-4F0C-97A7-BFD6A7B41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650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2016-07-26T10:32:00Z</cp:lastPrinted>
  <dcterms:created xsi:type="dcterms:W3CDTF">2019-08-01T06:35:00Z</dcterms:created>
  <dcterms:modified xsi:type="dcterms:W3CDTF">2019-08-01T06:35:00Z</dcterms:modified>
</cp:coreProperties>
</file>