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C5671" w:rsidP="001B0184">
      <w:pPr>
        <w:jc w:val="right"/>
        <w:rPr>
          <w:b/>
          <w:bCs/>
          <w:sz w:val="24"/>
        </w:rPr>
      </w:pPr>
      <w:r w:rsidRPr="00EC567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C5671">
        <w:rPr>
          <w:sz w:val="24"/>
        </w:rPr>
        <w:t>2019-08-09</w:t>
      </w:r>
    </w:p>
    <w:p w:rsidR="00EC5671" w:rsidRPr="00EC5671" w:rsidRDefault="00EC5671" w:rsidP="0018613E">
      <w:pPr>
        <w:spacing w:after="40"/>
        <w:rPr>
          <w:b/>
          <w:bCs/>
          <w:sz w:val="24"/>
        </w:rPr>
      </w:pPr>
      <w:r w:rsidRPr="00EC5671">
        <w:rPr>
          <w:b/>
          <w:bCs/>
          <w:sz w:val="24"/>
        </w:rPr>
        <w:t>Politechnika Rzeszowska</w:t>
      </w:r>
    </w:p>
    <w:p w:rsidR="00A80738" w:rsidRDefault="00EC5671" w:rsidP="0018613E">
      <w:pPr>
        <w:spacing w:after="40"/>
        <w:rPr>
          <w:b/>
          <w:bCs/>
          <w:sz w:val="24"/>
        </w:rPr>
      </w:pPr>
      <w:r w:rsidRPr="00EC5671">
        <w:rPr>
          <w:b/>
          <w:bCs/>
          <w:sz w:val="24"/>
        </w:rPr>
        <w:t>Dział Logistyki i Zamówień Publicznych</w:t>
      </w:r>
    </w:p>
    <w:p w:rsidR="00A80738" w:rsidRPr="0018613E" w:rsidRDefault="00EC5671" w:rsidP="00A80738">
      <w:pPr>
        <w:rPr>
          <w:bCs/>
          <w:sz w:val="24"/>
        </w:rPr>
      </w:pPr>
      <w:r w:rsidRPr="00EC567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C5671">
        <w:rPr>
          <w:bCs/>
          <w:sz w:val="24"/>
        </w:rPr>
        <w:t>12</w:t>
      </w:r>
    </w:p>
    <w:p w:rsidR="00A80738" w:rsidRPr="0018613E" w:rsidRDefault="00EC5671" w:rsidP="00A80738">
      <w:pPr>
        <w:rPr>
          <w:bCs/>
          <w:sz w:val="24"/>
        </w:rPr>
      </w:pPr>
      <w:r w:rsidRPr="00EC567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C567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5671" w:rsidRPr="00EC5671">
        <w:rPr>
          <w:b/>
          <w:sz w:val="24"/>
          <w:szCs w:val="24"/>
        </w:rPr>
        <w:t>NA/P/219/2019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5671" w:rsidRPr="00EC567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C5671" w:rsidP="00CB5EDB">
      <w:pPr>
        <w:pStyle w:val="Tekstpodstawowywcity"/>
        <w:spacing w:before="120" w:after="240"/>
        <w:ind w:firstLine="0"/>
        <w:jc w:val="center"/>
      </w:pPr>
      <w:r w:rsidRPr="00EC5671">
        <w:rPr>
          <w:b/>
        </w:rPr>
        <w:t>Dostawa komputerów stacjonarnych, drukarek oraz akcesoriów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C5671" w:rsidRPr="00EC5671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C5671" w:rsidRPr="00EC5671">
        <w:rPr>
          <w:sz w:val="24"/>
          <w:szCs w:val="24"/>
        </w:rPr>
        <w:t>09/08/2019</w:t>
      </w:r>
      <w:r w:rsidRPr="00FF4AB1">
        <w:rPr>
          <w:sz w:val="24"/>
          <w:szCs w:val="24"/>
        </w:rPr>
        <w:t xml:space="preserve"> o godz. </w:t>
      </w:r>
      <w:r w:rsidR="00EC5671" w:rsidRPr="00EC5671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 zamówienia w wysokości 13 800.00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 zamówienia w wysokości 1 850.00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3 zamówienia w wysokości 35 000.00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4 zamówienia w wysokości 25 000.00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5 zamówienia w wysokości 2 645.00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6 zamówienia w wysokości 2 522.00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7 zamówienia w wysokości 1 722.00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8 zamówienia w wysokości 22 000.00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9 zamówienia w wysokości 3 942.00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10 zamówienia w wysokości 3 739.00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11 zamówienia w wysokości 1 693.00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12 zamówienia w wysokości 9 000.00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13 zamówienia w wysokości 76 506.00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14 zamówienia w wysokości 1 673.00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15 zamówienia w wysokości 1 550.00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16 zamówienia w wysokości 12 880.00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17 zamówienia w wysokości 4 140.61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18 zamówienia w wysokości 5 535.00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19 zamówienia w wysokości 6 800.00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20 zamówienia w wysokości 9 999.99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21 zamówienia w wysokości 4 305.00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lastRenderedPageBreak/>
              <w:t>części 22 zamówienia w wysokości 8 905.00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23 zamówienia w wysokości 1 353.00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24 zamówienia w wysokości 13 500.00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25 zamówienia w wysokości 5 658.00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26 zamówienia w wysokości 4 800.00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27 zamówienia w wysokości 40 000.00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28 zamówienia w wysokości 12 000.00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29 zamówienia w wysokości 131 200.00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30 zamówienia w wysokości 530.00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31 zamówienia w wysokości 500.00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32 zamówienia w wysokości 2 000.00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33 zamówienia w wysokości 75 030.00 zł brutto;</w:t>
            </w:r>
          </w:p>
        </w:tc>
      </w:tr>
      <w:tr w:rsidR="00EC5671" w:rsidRPr="006646D9" w:rsidTr="001B01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5671" w:rsidRPr="00A3048A" w:rsidRDefault="00EC5671" w:rsidP="001B01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5671">
              <w:rPr>
                <w:sz w:val="24"/>
                <w:szCs w:val="24"/>
              </w:rPr>
              <w:t>części 34 zamówienia w wysokości 7 380.00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29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COCON SYSTEMY KOMPUTEROWE</w:t>
            </w:r>
          </w:p>
          <w:p w:rsidR="00EC5671" w:rsidRPr="00CB5EDB" w:rsidRDefault="00EC5671" w:rsidP="001B0184">
            <w:r w:rsidRPr="00EC5671">
              <w:t>Rynek</w:t>
            </w:r>
            <w:r w:rsidRPr="00CB5EDB">
              <w:t xml:space="preserve"> </w:t>
            </w:r>
            <w:r w:rsidRPr="00EC5671">
              <w:t>25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46-300</w:t>
            </w:r>
            <w:r w:rsidRPr="00CB5EDB">
              <w:t xml:space="preserve"> </w:t>
            </w:r>
            <w:r w:rsidRPr="00EC5671">
              <w:t>Olesno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160 000.00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5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BALLUFF Sp. z o.o.</w:t>
            </w:r>
          </w:p>
          <w:p w:rsidR="00EC5671" w:rsidRPr="00CB5EDB" w:rsidRDefault="00EC5671" w:rsidP="001B0184">
            <w:r w:rsidRPr="00EC5671">
              <w:t>ul. Graniczna</w:t>
            </w:r>
            <w:r w:rsidRPr="00CB5EDB">
              <w:t xml:space="preserve"> </w:t>
            </w:r>
            <w:r w:rsidRPr="00EC5671">
              <w:t>21A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54-516</w:t>
            </w:r>
            <w:r w:rsidRPr="00CB5EDB">
              <w:t xml:space="preserve"> </w:t>
            </w:r>
            <w:r w:rsidRPr="00EC5671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2 002.29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BALLUFF Sp. z o.o.</w:t>
            </w:r>
          </w:p>
          <w:p w:rsidR="00EC5671" w:rsidRPr="00CB5EDB" w:rsidRDefault="00EC5671" w:rsidP="001B0184">
            <w:r w:rsidRPr="00EC5671">
              <w:t>ul. Graniczna</w:t>
            </w:r>
            <w:r w:rsidRPr="00CB5EDB">
              <w:t xml:space="preserve"> </w:t>
            </w:r>
            <w:r w:rsidRPr="00EC5671">
              <w:t>21A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54-516</w:t>
            </w:r>
            <w:r w:rsidRPr="00CB5EDB">
              <w:t xml:space="preserve"> </w:t>
            </w:r>
            <w:r w:rsidRPr="00EC5671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1 978.98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BALLUFF Sp. z o.o.</w:t>
            </w:r>
          </w:p>
          <w:p w:rsidR="00EC5671" w:rsidRPr="00CB5EDB" w:rsidRDefault="00EC5671" w:rsidP="001B0184">
            <w:r w:rsidRPr="00EC5671">
              <w:t>ul. Graniczna</w:t>
            </w:r>
            <w:r w:rsidRPr="00CB5EDB">
              <w:t xml:space="preserve"> </w:t>
            </w:r>
            <w:r w:rsidRPr="00EC5671">
              <w:t>21A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54-516</w:t>
            </w:r>
            <w:r w:rsidRPr="00CB5EDB">
              <w:t xml:space="preserve"> </w:t>
            </w:r>
            <w:r w:rsidRPr="00EC5671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1 239.29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13 326.84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1 353.00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37 988.00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23 104.00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8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21 996.00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9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3 199.57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10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lastRenderedPageBreak/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lastRenderedPageBreak/>
              <w:t>2 950.00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1 475.00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13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1 660.50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15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1 531.35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16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9 800.00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17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18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4 451.57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20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11 300.00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3 513.28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7 141.14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23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1 353.00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13 370.10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25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4 442.28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26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3 880.00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27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39 480.00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28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8 300.00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29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130 560.00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30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1 920.03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 xml:space="preserve">nie </w:t>
            </w:r>
            <w:proofErr w:type="spellStart"/>
            <w:r w:rsidRPr="00EC5671">
              <w:t>dotycy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33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60 297.12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InFast sp. z o.o.</w:t>
            </w:r>
          </w:p>
          <w:p w:rsidR="00EC5671" w:rsidRPr="00CB5EDB" w:rsidRDefault="00EC5671" w:rsidP="001B0184">
            <w:r w:rsidRPr="00EC5671">
              <w:t>Legionów</w:t>
            </w:r>
            <w:r w:rsidRPr="00CB5EDB">
              <w:t xml:space="preserve"> </w:t>
            </w:r>
            <w:r w:rsidRPr="00EC5671">
              <w:t>31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35-111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6 980.56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12 520.80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1 463.70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9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3 155.20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10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3 050.00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1 722.00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15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1 469.85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17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19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6 852.90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3 471.30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7 105.80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23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1 463.70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13 530.00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25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4 271.30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26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28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8 100.00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30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31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479.70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32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1 820.40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33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54 126.40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  <w:tr w:rsidR="00EC5671" w:rsidRPr="00075CD0" w:rsidTr="001B0184">
        <w:tc>
          <w:tcPr>
            <w:tcW w:w="82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34</w:t>
            </w:r>
          </w:p>
        </w:tc>
        <w:tc>
          <w:tcPr>
            <w:tcW w:w="2295" w:type="dxa"/>
            <w:shd w:val="clear" w:color="auto" w:fill="auto"/>
          </w:tcPr>
          <w:p w:rsidR="00EC5671" w:rsidRPr="00CB5EDB" w:rsidRDefault="00EC5671" w:rsidP="001B0184">
            <w:pPr>
              <w:spacing w:before="40"/>
            </w:pPr>
            <w:r w:rsidRPr="00EC5671">
              <w:t>Quatro Computers Maciej Zachara</w:t>
            </w:r>
          </w:p>
          <w:p w:rsidR="00EC5671" w:rsidRPr="00CB5EDB" w:rsidRDefault="00EC5671" w:rsidP="001B0184">
            <w:r w:rsidRPr="00EC5671">
              <w:t>Matejki</w:t>
            </w:r>
            <w:r w:rsidRPr="00CB5EDB">
              <w:t xml:space="preserve"> </w:t>
            </w:r>
            <w:r w:rsidRPr="00EC5671">
              <w:t>2</w:t>
            </w:r>
            <w:r w:rsidRPr="00CB5EDB">
              <w:t xml:space="preserve"> </w:t>
            </w:r>
          </w:p>
          <w:p w:rsidR="00EC5671" w:rsidRPr="00CB5EDB" w:rsidRDefault="00EC5671" w:rsidP="001B0184">
            <w:pPr>
              <w:spacing w:before="40" w:after="40"/>
              <w:jc w:val="both"/>
            </w:pPr>
            <w:r w:rsidRPr="00EC5671">
              <w:t>35-064</w:t>
            </w:r>
            <w:r w:rsidRPr="00CB5EDB">
              <w:t xml:space="preserve"> </w:t>
            </w:r>
            <w:r w:rsidRPr="00EC567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7 105.80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5671" w:rsidRPr="00CB5EDB" w:rsidRDefault="00EC5671" w:rsidP="001B0184">
            <w:pPr>
              <w:spacing w:before="120" w:after="120"/>
              <w:jc w:val="center"/>
            </w:pPr>
            <w:r w:rsidRPr="00EC567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184" w:rsidRDefault="001B0184">
      <w:r>
        <w:separator/>
      </w:r>
    </w:p>
  </w:endnote>
  <w:endnote w:type="continuationSeparator" w:id="0">
    <w:p w:rsidR="001B0184" w:rsidRDefault="001B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184" w:rsidRDefault="001B01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0184" w:rsidRDefault="001B018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184" w:rsidRDefault="001B01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1B0184" w:rsidRDefault="001B018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153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153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184" w:rsidRDefault="001B018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B0184" w:rsidRDefault="001B0184">
    <w:pPr>
      <w:pStyle w:val="Stopka"/>
      <w:tabs>
        <w:tab w:val="clear" w:pos="4536"/>
      </w:tabs>
      <w:jc w:val="center"/>
    </w:pPr>
  </w:p>
  <w:p w:rsidR="001B0184" w:rsidRDefault="001B0184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184" w:rsidRDefault="001B0184">
      <w:r>
        <w:separator/>
      </w:r>
    </w:p>
  </w:footnote>
  <w:footnote w:type="continuationSeparator" w:id="0">
    <w:p w:rsidR="001B0184" w:rsidRDefault="001B0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184" w:rsidRDefault="001B0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184" w:rsidRDefault="001B01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184" w:rsidRDefault="001B0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DEC"/>
    <w:rsid w:val="0001764B"/>
    <w:rsid w:val="0003529D"/>
    <w:rsid w:val="00075CD0"/>
    <w:rsid w:val="00092C61"/>
    <w:rsid w:val="0014428B"/>
    <w:rsid w:val="0018613E"/>
    <w:rsid w:val="001A443E"/>
    <w:rsid w:val="001B0184"/>
    <w:rsid w:val="002628C2"/>
    <w:rsid w:val="00342653"/>
    <w:rsid w:val="0035216A"/>
    <w:rsid w:val="003B044E"/>
    <w:rsid w:val="004C7E9B"/>
    <w:rsid w:val="005028C0"/>
    <w:rsid w:val="00617D11"/>
    <w:rsid w:val="0063153B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40DEC"/>
    <w:rsid w:val="00EB7963"/>
    <w:rsid w:val="00EC5671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4BCD50-9D6A-4237-84E9-FCF16EFB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B01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01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1526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2019-08-09T10:59:00Z</cp:lastPrinted>
  <dcterms:created xsi:type="dcterms:W3CDTF">2019-08-09T11:02:00Z</dcterms:created>
  <dcterms:modified xsi:type="dcterms:W3CDTF">2019-08-09T11:02:00Z</dcterms:modified>
</cp:coreProperties>
</file>