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367F5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86953" w:rsidRPr="00186953">
        <w:rPr>
          <w:rFonts w:ascii="Times New Roman" w:hAnsi="Times New Roman"/>
          <w:b/>
        </w:rPr>
        <w:t>NA/P/237/2019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86953" w:rsidRPr="00186953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86953" w:rsidRPr="00186953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186953" w:rsidRPr="00186953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86953" w:rsidRPr="00186953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186953" w:rsidRPr="00186953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484F88" w:rsidRPr="008367F5" w:rsidRDefault="007936D6" w:rsidP="008367F5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8367F5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86953" w:rsidRPr="00186953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86953" w:rsidRPr="00186953">
        <w:rPr>
          <w:rFonts w:ascii="Times New Roman" w:hAnsi="Times New Roman"/>
          <w:b/>
        </w:rPr>
        <w:t>Dostawa urządzeń dla potrzeb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86953" w:rsidRPr="00186953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186953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186953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8367F5" w:rsidRDefault="008367F5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367F5" w:rsidRDefault="008367F5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367F5" w:rsidRPr="006676AE" w:rsidRDefault="008367F5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234A" w:rsidRDefault="00DE234A" w:rsidP="0038231F">
      <w:pPr>
        <w:spacing w:after="0" w:line="240" w:lineRule="auto"/>
      </w:pPr>
      <w:r>
        <w:separator/>
      </w:r>
    </w:p>
  </w:endnote>
  <w:endnote w:type="continuationSeparator" w:id="0">
    <w:p w:rsidR="00DE234A" w:rsidRDefault="00DE234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953" w:rsidRDefault="001869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367F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367F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953" w:rsidRDefault="001869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234A" w:rsidRDefault="00DE234A" w:rsidP="0038231F">
      <w:pPr>
        <w:spacing w:after="0" w:line="240" w:lineRule="auto"/>
      </w:pPr>
      <w:r>
        <w:separator/>
      </w:r>
    </w:p>
  </w:footnote>
  <w:footnote w:type="continuationSeparator" w:id="0">
    <w:p w:rsidR="00DE234A" w:rsidRDefault="00DE234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953" w:rsidRDefault="001869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953" w:rsidRDefault="001869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953" w:rsidRDefault="001869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234A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86953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67F5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E234A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6012BC"/>
  <w15:docId w15:val="{5220AF98-2BAB-4EE9-AC3D-54783CC4B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4F0340-1ABF-408E-A848-98C9CB933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524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2019-08-09T11:44:00Z</cp:lastPrinted>
  <dcterms:created xsi:type="dcterms:W3CDTF">2019-08-09T11:44:00Z</dcterms:created>
  <dcterms:modified xsi:type="dcterms:W3CDTF">2019-08-09T11:44:00Z</dcterms:modified>
</cp:coreProperties>
</file>