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859" w:rsidRDefault="00BC1859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06BDC" w:rsidRPr="00E06BD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06BDC" w:rsidRPr="00E06BD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zakup i dostawa pakietu oprogramowania CAD/CAM dla </w:t>
      </w:r>
      <w:proofErr w:type="spellStart"/>
      <w:r w:rsidR="00E06BDC" w:rsidRPr="00E06BDC">
        <w:rPr>
          <w:rFonts w:ascii="Arial" w:eastAsia="Times New Roman" w:hAnsi="Arial" w:cs="Arial"/>
          <w:b/>
          <w:sz w:val="20"/>
          <w:szCs w:val="20"/>
          <w:lang w:eastAsia="pl-PL"/>
        </w:rPr>
        <w:t>WIMiR</w:t>
      </w:r>
      <w:proofErr w:type="spellEnd"/>
      <w:r w:rsidR="00E06BDC" w:rsidRPr="00E06BD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</w:t>
      </w:r>
      <w:proofErr w:type="spellStart"/>
      <w:r w:rsidR="00E06BDC" w:rsidRPr="00E06BDC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E06BDC" w:rsidRPr="00E06BDC">
        <w:rPr>
          <w:rFonts w:ascii="Arial" w:eastAsia="Times New Roman" w:hAnsi="Arial" w:cs="Arial"/>
          <w:b/>
          <w:sz w:val="20"/>
          <w:szCs w:val="20"/>
          <w:lang w:eastAsia="pl-PL"/>
        </w:rPr>
        <w:t>. 272-429/19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 xml:space="preserve">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D4F" w:rsidRDefault="00386D4F" w:rsidP="0038231F">
      <w:pPr>
        <w:spacing w:after="0" w:line="240" w:lineRule="auto"/>
      </w:pPr>
      <w:r>
        <w:separator/>
      </w:r>
    </w:p>
  </w:endnote>
  <w:endnote w:type="continuationSeparator" w:id="0">
    <w:p w:rsidR="00386D4F" w:rsidRDefault="00386D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BDC" w:rsidRDefault="00E06B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BDC" w:rsidRDefault="00E06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D4F" w:rsidRDefault="00386D4F" w:rsidP="0038231F">
      <w:pPr>
        <w:spacing w:after="0" w:line="240" w:lineRule="auto"/>
      </w:pPr>
      <w:r>
        <w:separator/>
      </w:r>
    </w:p>
  </w:footnote>
  <w:footnote w:type="continuationSeparator" w:id="0">
    <w:p w:rsidR="00386D4F" w:rsidRDefault="00386D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BDC" w:rsidRDefault="00E06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BDC" w:rsidRDefault="00860A75">
    <w:pPr>
      <w:pStyle w:val="Nagwek"/>
    </w:pPr>
    <w:bookmarkStart w:id="0" w:name="_GoBack"/>
    <w:bookmarkEnd w:id="0"/>
    <w:r w:rsidRPr="00AD725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alt="cid:image002.png@01D3FE37.E1923C30" style="width:453.75pt;height:40.5pt;visibility:visible;mso-wrap-style:square">
          <v:imagedata r:id="rId1" o:title="image002.png@01D3FE37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BDC" w:rsidRDefault="00E06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D4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AA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6D4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A75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185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BD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B56263EB-07A6-458C-8CC3-CFA97C3B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C52B-6D2D-4E2C-B2C2-829E5E6C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cp:lastModifiedBy>Katarzyna Breguła</cp:lastModifiedBy>
  <cp:revision>5</cp:revision>
  <cp:lastPrinted>2016-07-26T10:32:00Z</cp:lastPrinted>
  <dcterms:created xsi:type="dcterms:W3CDTF">2019-06-26T07:50:00Z</dcterms:created>
  <dcterms:modified xsi:type="dcterms:W3CDTF">2019-07-11T06:32:00Z</dcterms:modified>
</cp:coreProperties>
</file>