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420BD" w:rsidP="00007727">
      <w:pPr>
        <w:jc w:val="right"/>
        <w:rPr>
          <w:b/>
          <w:bCs/>
          <w:sz w:val="24"/>
        </w:rPr>
      </w:pPr>
      <w:r w:rsidRPr="009420B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420BD">
        <w:rPr>
          <w:sz w:val="24"/>
        </w:rPr>
        <w:t>2019-08-19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420BD" w:rsidRPr="009420BD" w:rsidRDefault="009420BD" w:rsidP="00173B20">
      <w:pPr>
        <w:spacing w:after="40"/>
        <w:rPr>
          <w:b/>
          <w:bCs/>
          <w:sz w:val="24"/>
        </w:rPr>
      </w:pPr>
      <w:r w:rsidRPr="009420BD">
        <w:rPr>
          <w:b/>
          <w:bCs/>
          <w:sz w:val="24"/>
        </w:rPr>
        <w:t>Politechnika Rzeszowska</w:t>
      </w:r>
    </w:p>
    <w:p w:rsidR="00A80738" w:rsidRDefault="009420BD" w:rsidP="00173B20">
      <w:pPr>
        <w:spacing w:after="40"/>
        <w:rPr>
          <w:b/>
          <w:bCs/>
          <w:sz w:val="24"/>
        </w:rPr>
      </w:pPr>
      <w:r w:rsidRPr="009420BD">
        <w:rPr>
          <w:b/>
          <w:bCs/>
          <w:sz w:val="24"/>
        </w:rPr>
        <w:t>Dział Logistyki i Zamówień Publicznych</w:t>
      </w:r>
    </w:p>
    <w:p w:rsidR="00A80738" w:rsidRPr="00173B20" w:rsidRDefault="009420BD" w:rsidP="00A80738">
      <w:pPr>
        <w:rPr>
          <w:bCs/>
          <w:sz w:val="24"/>
        </w:rPr>
      </w:pPr>
      <w:r w:rsidRPr="009420B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420BD">
        <w:rPr>
          <w:bCs/>
          <w:sz w:val="24"/>
        </w:rPr>
        <w:t>12</w:t>
      </w:r>
    </w:p>
    <w:p w:rsidR="00A80738" w:rsidRPr="00173B20" w:rsidRDefault="009420BD" w:rsidP="00A80738">
      <w:pPr>
        <w:rPr>
          <w:bCs/>
          <w:sz w:val="24"/>
        </w:rPr>
      </w:pPr>
      <w:r w:rsidRPr="009420B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420B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20BD" w:rsidRPr="009420BD">
        <w:rPr>
          <w:b/>
          <w:sz w:val="24"/>
          <w:szCs w:val="24"/>
        </w:rPr>
        <w:t>NA/P/224/2019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33F3F" w:rsidRDefault="00C659E2" w:rsidP="00A33F3F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20BD" w:rsidRPr="009420BD">
        <w:rPr>
          <w:sz w:val="24"/>
          <w:szCs w:val="28"/>
        </w:rPr>
        <w:t>przetarg</w:t>
      </w:r>
      <w:r w:rsidR="00A33F3F">
        <w:rPr>
          <w:sz w:val="24"/>
          <w:szCs w:val="28"/>
        </w:rPr>
        <w:t>u nieograniczonego</w:t>
      </w:r>
      <w:bookmarkStart w:id="0" w:name="_GoBack"/>
      <w:bookmarkEnd w:id="0"/>
      <w:r w:rsidRPr="00C659E2">
        <w:rPr>
          <w:sz w:val="24"/>
          <w:szCs w:val="28"/>
        </w:rPr>
        <w:t xml:space="preserve"> n</w:t>
      </w:r>
      <w:r w:rsidRPr="00A33F3F">
        <w:rPr>
          <w:sz w:val="24"/>
          <w:szCs w:val="24"/>
        </w:rPr>
        <w:t xml:space="preserve">a: </w:t>
      </w:r>
      <w:r w:rsidR="009420BD" w:rsidRPr="00A33F3F">
        <w:rPr>
          <w:b/>
          <w:sz w:val="24"/>
          <w:szCs w:val="24"/>
        </w:rPr>
        <w:t>Przebudowa i modernizacja utworzonego Studenckiego Centrum Kultury i Nauki Politechniki Rzeszowskiej</w:t>
      </w:r>
      <w:r w:rsidR="00A33F3F">
        <w:rPr>
          <w:sz w:val="24"/>
          <w:szCs w:val="24"/>
        </w:rPr>
        <w:t>.</w:t>
      </w:r>
    </w:p>
    <w:p w:rsidR="00A80738" w:rsidRPr="00FF4AB1" w:rsidRDefault="00A80738" w:rsidP="00A33F3F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420BD" w:rsidRPr="009420BD">
        <w:rPr>
          <w:sz w:val="24"/>
          <w:szCs w:val="24"/>
        </w:rPr>
        <w:t>(</w:t>
      </w:r>
      <w:proofErr w:type="spellStart"/>
      <w:r w:rsidR="009420BD" w:rsidRPr="009420BD">
        <w:rPr>
          <w:sz w:val="24"/>
          <w:szCs w:val="24"/>
        </w:rPr>
        <w:t>t.j</w:t>
      </w:r>
      <w:proofErr w:type="spellEnd"/>
      <w:r w:rsidR="009420BD" w:rsidRPr="009420BD">
        <w:rPr>
          <w:sz w:val="24"/>
          <w:szCs w:val="24"/>
        </w:rPr>
        <w:t xml:space="preserve">. Dz. U. z  2018 r. poz. 1986 z </w:t>
      </w:r>
      <w:proofErr w:type="spellStart"/>
      <w:r w:rsidR="009420BD" w:rsidRPr="009420BD">
        <w:rPr>
          <w:sz w:val="24"/>
          <w:szCs w:val="24"/>
        </w:rPr>
        <w:t>późn</w:t>
      </w:r>
      <w:proofErr w:type="spellEnd"/>
      <w:r w:rsidR="009420BD" w:rsidRPr="009420B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A33F3F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A33F3F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9420BD" w:rsidRPr="009420BD">
        <w:rPr>
          <w:sz w:val="24"/>
          <w:szCs w:val="24"/>
        </w:rPr>
        <w:t>19/08/2019</w:t>
      </w:r>
      <w:r w:rsidR="00FF4AB1" w:rsidRPr="00FF4AB1">
        <w:rPr>
          <w:sz w:val="24"/>
          <w:szCs w:val="24"/>
        </w:rPr>
        <w:t xml:space="preserve"> o godz. </w:t>
      </w:r>
      <w:r w:rsidR="009420BD" w:rsidRPr="009420B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A33F3F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9420BD" w:rsidRPr="009420BD">
        <w:rPr>
          <w:sz w:val="24"/>
          <w:szCs w:val="24"/>
        </w:rPr>
        <w:t>4 369 377.00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544"/>
        <w:gridCol w:w="1560"/>
        <w:gridCol w:w="1418"/>
        <w:gridCol w:w="1417"/>
        <w:gridCol w:w="1559"/>
      </w:tblGrid>
      <w:tr w:rsidR="0069085C" w:rsidRPr="00493F8C" w:rsidTr="00A33F3F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420BD" w:rsidRPr="00493F8C" w:rsidTr="00A33F3F">
        <w:tc>
          <w:tcPr>
            <w:tcW w:w="71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center"/>
            </w:pPr>
            <w:r w:rsidRPr="009420BD">
              <w:t>1</w:t>
            </w:r>
          </w:p>
        </w:tc>
        <w:tc>
          <w:tcPr>
            <w:tcW w:w="3544" w:type="dxa"/>
            <w:shd w:val="clear" w:color="auto" w:fill="auto"/>
          </w:tcPr>
          <w:p w:rsidR="009420BD" w:rsidRPr="00490DC0" w:rsidRDefault="009420BD" w:rsidP="006D5702">
            <w:pPr>
              <w:spacing w:before="40"/>
            </w:pPr>
            <w:r w:rsidRPr="009420BD">
              <w:t xml:space="preserve">BUDOMAX </w:t>
            </w:r>
            <w:proofErr w:type="spellStart"/>
            <w:r w:rsidRPr="009420BD">
              <w:t>Sp.j</w:t>
            </w:r>
            <w:proofErr w:type="spellEnd"/>
            <w:r w:rsidRPr="009420BD">
              <w:t>.</w:t>
            </w:r>
          </w:p>
          <w:p w:rsidR="009420BD" w:rsidRPr="00490DC0" w:rsidRDefault="009420BD" w:rsidP="006D5702">
            <w:r w:rsidRPr="009420BD">
              <w:t>ul. Jagiellońska</w:t>
            </w:r>
            <w:r w:rsidRPr="00490DC0">
              <w:t xml:space="preserve"> </w:t>
            </w:r>
            <w:r w:rsidRPr="009420BD">
              <w:t>9</w:t>
            </w:r>
            <w:r w:rsidRPr="00490DC0">
              <w:t xml:space="preserve"> </w:t>
            </w:r>
          </w:p>
          <w:p w:rsidR="009420BD" w:rsidRPr="00490DC0" w:rsidRDefault="009420BD" w:rsidP="006D5702">
            <w:pPr>
              <w:spacing w:after="40"/>
              <w:jc w:val="both"/>
            </w:pPr>
            <w:r w:rsidRPr="009420BD">
              <w:t>35-025</w:t>
            </w:r>
            <w:r w:rsidRPr="00490DC0">
              <w:t xml:space="preserve"> </w:t>
            </w:r>
            <w:r w:rsidRPr="009420B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6 812 608.46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30.10.2020r.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zgodnie z SIWZ</w:t>
            </w:r>
          </w:p>
        </w:tc>
      </w:tr>
      <w:tr w:rsidR="009420BD" w:rsidRPr="00493F8C" w:rsidTr="00A33F3F">
        <w:tc>
          <w:tcPr>
            <w:tcW w:w="71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center"/>
            </w:pPr>
            <w:r w:rsidRPr="009420BD">
              <w:t>2</w:t>
            </w:r>
          </w:p>
        </w:tc>
        <w:tc>
          <w:tcPr>
            <w:tcW w:w="3544" w:type="dxa"/>
            <w:shd w:val="clear" w:color="auto" w:fill="auto"/>
          </w:tcPr>
          <w:p w:rsidR="009420BD" w:rsidRPr="00490DC0" w:rsidRDefault="009420BD" w:rsidP="006D5702">
            <w:pPr>
              <w:spacing w:before="40"/>
            </w:pPr>
            <w:r w:rsidRPr="009420BD">
              <w:t>"POLBUD" Przedsiębiorstwo Wielobranżowe     Szczepański Tadeusz</w:t>
            </w:r>
          </w:p>
          <w:p w:rsidR="009420BD" w:rsidRPr="00490DC0" w:rsidRDefault="00A33F3F" w:rsidP="006D5702">
            <w:r>
              <w:t xml:space="preserve">ul. </w:t>
            </w:r>
            <w:r w:rsidR="009420BD" w:rsidRPr="009420BD">
              <w:t>Słowackiego</w:t>
            </w:r>
            <w:r w:rsidR="009420BD" w:rsidRPr="00490DC0">
              <w:t xml:space="preserve"> </w:t>
            </w:r>
            <w:r w:rsidR="009420BD" w:rsidRPr="009420BD">
              <w:t>24</w:t>
            </w:r>
            <w:r w:rsidR="009420BD" w:rsidRPr="00490DC0">
              <w:t xml:space="preserve"> </w:t>
            </w:r>
          </w:p>
          <w:p w:rsidR="009420BD" w:rsidRPr="00490DC0" w:rsidRDefault="009420BD" w:rsidP="006D5702">
            <w:pPr>
              <w:spacing w:after="40"/>
              <w:jc w:val="both"/>
            </w:pPr>
            <w:r w:rsidRPr="009420BD">
              <w:t>35-060</w:t>
            </w:r>
            <w:r w:rsidRPr="00490DC0">
              <w:t xml:space="preserve"> </w:t>
            </w:r>
            <w:r w:rsidRPr="009420BD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4 811 658.81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30.10.2020r.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zgodnie z SIWZ</w:t>
            </w:r>
          </w:p>
        </w:tc>
      </w:tr>
      <w:tr w:rsidR="009420BD" w:rsidRPr="00493F8C" w:rsidTr="00A33F3F">
        <w:tc>
          <w:tcPr>
            <w:tcW w:w="71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center"/>
            </w:pPr>
            <w:r w:rsidRPr="009420BD">
              <w:t>3</w:t>
            </w:r>
          </w:p>
        </w:tc>
        <w:tc>
          <w:tcPr>
            <w:tcW w:w="3544" w:type="dxa"/>
            <w:shd w:val="clear" w:color="auto" w:fill="auto"/>
          </w:tcPr>
          <w:p w:rsidR="009420BD" w:rsidRPr="00490DC0" w:rsidRDefault="009420BD" w:rsidP="006D5702">
            <w:pPr>
              <w:spacing w:before="40"/>
            </w:pPr>
            <w:r w:rsidRPr="009420BD">
              <w:t xml:space="preserve">AJ PROFIBUD </w:t>
            </w:r>
            <w:r w:rsidR="00A33F3F">
              <w:t xml:space="preserve"> Sp. z o.o., Sp.k.</w:t>
            </w:r>
          </w:p>
          <w:p w:rsidR="009420BD" w:rsidRPr="00490DC0" w:rsidRDefault="009420BD" w:rsidP="006D5702">
            <w:pPr>
              <w:spacing w:after="40"/>
              <w:jc w:val="both"/>
            </w:pPr>
            <w:r w:rsidRPr="009420BD">
              <w:t>36-016</w:t>
            </w:r>
            <w:r w:rsidRPr="00490DC0">
              <w:t xml:space="preserve"> </w:t>
            </w:r>
            <w:r w:rsidRPr="009420BD">
              <w:t>Chmielnik 277b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5 153 548.79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30.10.2020r.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zgodnie z SIWZ</w:t>
            </w:r>
          </w:p>
        </w:tc>
      </w:tr>
      <w:tr w:rsidR="009420BD" w:rsidRPr="00493F8C" w:rsidTr="00A33F3F">
        <w:tc>
          <w:tcPr>
            <w:tcW w:w="71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center"/>
            </w:pPr>
            <w:r w:rsidRPr="009420BD">
              <w:t>4</w:t>
            </w:r>
          </w:p>
        </w:tc>
        <w:tc>
          <w:tcPr>
            <w:tcW w:w="3544" w:type="dxa"/>
            <w:shd w:val="clear" w:color="auto" w:fill="auto"/>
          </w:tcPr>
          <w:p w:rsidR="009420BD" w:rsidRPr="00490DC0" w:rsidRDefault="009420BD" w:rsidP="006D5702">
            <w:pPr>
              <w:spacing w:before="40"/>
            </w:pPr>
            <w:r w:rsidRPr="009420BD">
              <w:t>SOLKAN Sp. z o.o.</w:t>
            </w:r>
          </w:p>
          <w:p w:rsidR="009420BD" w:rsidRPr="00490DC0" w:rsidRDefault="009420BD" w:rsidP="006D5702">
            <w:r w:rsidRPr="009420BD">
              <w:t>ul. Grunwaldzka</w:t>
            </w:r>
            <w:r w:rsidRPr="00490DC0">
              <w:t xml:space="preserve"> </w:t>
            </w:r>
            <w:r w:rsidRPr="009420BD">
              <w:t>72</w:t>
            </w:r>
            <w:r w:rsidRPr="00490DC0">
              <w:t xml:space="preserve"> </w:t>
            </w:r>
          </w:p>
          <w:p w:rsidR="009420BD" w:rsidRPr="00490DC0" w:rsidRDefault="009420BD" w:rsidP="006D5702">
            <w:pPr>
              <w:spacing w:after="40"/>
              <w:jc w:val="both"/>
            </w:pPr>
            <w:r w:rsidRPr="009420BD">
              <w:t>36-020</w:t>
            </w:r>
            <w:r w:rsidRPr="00490DC0">
              <w:t xml:space="preserve"> </w:t>
            </w:r>
            <w:r w:rsidRPr="009420BD">
              <w:t>Tyczyn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5 038 516.38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30.10.2020r.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20BD" w:rsidRPr="00490DC0" w:rsidRDefault="009420BD" w:rsidP="006D5702">
            <w:pPr>
              <w:spacing w:before="120" w:after="120"/>
              <w:jc w:val="both"/>
            </w:pPr>
            <w:r w:rsidRPr="009420B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F02" w:rsidRDefault="00834F02">
      <w:r>
        <w:separator/>
      </w:r>
    </w:p>
  </w:endnote>
  <w:endnote w:type="continuationSeparator" w:id="0">
    <w:p w:rsidR="00834F02" w:rsidRDefault="008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3F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F02" w:rsidRDefault="00834F02">
      <w:r>
        <w:separator/>
      </w:r>
    </w:p>
  </w:footnote>
  <w:footnote w:type="continuationSeparator" w:id="0">
    <w:p w:rsidR="00834F02" w:rsidRDefault="00834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BD" w:rsidRDefault="009420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BD" w:rsidRDefault="009420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BD" w:rsidRDefault="009420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F0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34F02"/>
    <w:rsid w:val="00843263"/>
    <w:rsid w:val="00861E75"/>
    <w:rsid w:val="009420BD"/>
    <w:rsid w:val="009D19BD"/>
    <w:rsid w:val="009F189D"/>
    <w:rsid w:val="00A33F3F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7EDDC1"/>
  <w15:chartTrackingRefBased/>
  <w15:docId w15:val="{F2B90DE6-40EB-4A1C-94F8-4871B49F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33F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3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2019-08-19T10:57:00Z</cp:lastPrinted>
  <dcterms:created xsi:type="dcterms:W3CDTF">2019-08-19T10:57:00Z</dcterms:created>
  <dcterms:modified xsi:type="dcterms:W3CDTF">2019-08-19T10:57:00Z</dcterms:modified>
</cp:coreProperties>
</file>