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3824F8" w:rsidP="001A443E">
      <w:pPr>
        <w:jc w:val="right"/>
        <w:rPr>
          <w:b/>
          <w:bCs/>
          <w:sz w:val="24"/>
        </w:rPr>
      </w:pPr>
      <w:r w:rsidRPr="003824F8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3824F8">
        <w:rPr>
          <w:sz w:val="24"/>
        </w:rPr>
        <w:t>2019-08-20</w:t>
      </w:r>
    </w:p>
    <w:p w:rsidR="001A443E" w:rsidRDefault="001A443E" w:rsidP="00A80738">
      <w:pPr>
        <w:rPr>
          <w:b/>
          <w:bCs/>
          <w:sz w:val="24"/>
        </w:rPr>
      </w:pPr>
    </w:p>
    <w:p w:rsidR="003824F8" w:rsidRPr="003824F8" w:rsidRDefault="003824F8" w:rsidP="0018613E">
      <w:pPr>
        <w:spacing w:after="40"/>
        <w:rPr>
          <w:b/>
          <w:bCs/>
          <w:sz w:val="24"/>
        </w:rPr>
      </w:pPr>
      <w:r w:rsidRPr="003824F8">
        <w:rPr>
          <w:b/>
          <w:bCs/>
          <w:sz w:val="24"/>
        </w:rPr>
        <w:t>Politechnika Rzeszowska</w:t>
      </w:r>
    </w:p>
    <w:p w:rsidR="00A80738" w:rsidRDefault="003824F8" w:rsidP="0018613E">
      <w:pPr>
        <w:spacing w:after="40"/>
        <w:rPr>
          <w:b/>
          <w:bCs/>
          <w:sz w:val="24"/>
        </w:rPr>
      </w:pPr>
      <w:r w:rsidRPr="003824F8">
        <w:rPr>
          <w:b/>
          <w:bCs/>
          <w:sz w:val="24"/>
        </w:rPr>
        <w:t>Dział Logistyki i Zamówień Publicznych</w:t>
      </w:r>
    </w:p>
    <w:p w:rsidR="00A80738" w:rsidRPr="0018613E" w:rsidRDefault="003824F8" w:rsidP="00A80738">
      <w:pPr>
        <w:rPr>
          <w:bCs/>
          <w:sz w:val="24"/>
        </w:rPr>
      </w:pPr>
      <w:r w:rsidRPr="003824F8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3824F8">
        <w:rPr>
          <w:bCs/>
          <w:sz w:val="24"/>
        </w:rPr>
        <w:t>12</w:t>
      </w:r>
    </w:p>
    <w:p w:rsidR="00A80738" w:rsidRPr="0018613E" w:rsidRDefault="003824F8" w:rsidP="00A80738">
      <w:pPr>
        <w:rPr>
          <w:bCs/>
          <w:sz w:val="24"/>
        </w:rPr>
      </w:pPr>
      <w:r w:rsidRPr="003824F8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3824F8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824F8" w:rsidRPr="003824F8">
        <w:rPr>
          <w:b/>
          <w:sz w:val="24"/>
          <w:szCs w:val="24"/>
        </w:rPr>
        <w:t>NA/O/241/2019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824F8" w:rsidRPr="003824F8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824F8" w:rsidP="00CB5EDB">
      <w:pPr>
        <w:pStyle w:val="Tekstpodstawowywcity"/>
        <w:spacing w:before="120" w:after="240"/>
        <w:ind w:firstLine="0"/>
        <w:jc w:val="center"/>
      </w:pPr>
      <w:r w:rsidRPr="003824F8">
        <w:rPr>
          <w:b/>
        </w:rPr>
        <w:t>Dostawa aparatury do laboratoriów Politechniki Rzeszowskiej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824F8" w:rsidRPr="003824F8">
        <w:rPr>
          <w:sz w:val="24"/>
          <w:szCs w:val="24"/>
        </w:rPr>
        <w:t>(t.j.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824F8" w:rsidRPr="003824F8">
        <w:rPr>
          <w:sz w:val="24"/>
          <w:szCs w:val="24"/>
        </w:rPr>
        <w:t>19/08/2019</w:t>
      </w:r>
      <w:r w:rsidRPr="00FF4AB1">
        <w:rPr>
          <w:sz w:val="24"/>
          <w:szCs w:val="24"/>
        </w:rPr>
        <w:t xml:space="preserve"> o godz. </w:t>
      </w:r>
      <w:r w:rsidR="003824F8" w:rsidRPr="003824F8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824F8" w:rsidRPr="006646D9" w:rsidTr="00EB25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24F8" w:rsidRPr="00A3048A" w:rsidRDefault="003824F8" w:rsidP="00EB25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24F8">
              <w:rPr>
                <w:sz w:val="24"/>
                <w:szCs w:val="24"/>
              </w:rPr>
              <w:t>części 1 zamówienia w wysokości 11 100.00 zł brutto;</w:t>
            </w:r>
          </w:p>
        </w:tc>
      </w:tr>
      <w:tr w:rsidR="003824F8" w:rsidRPr="006646D9" w:rsidTr="00EB25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24F8" w:rsidRPr="00A3048A" w:rsidRDefault="003824F8" w:rsidP="00EB25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24F8">
              <w:rPr>
                <w:sz w:val="24"/>
                <w:szCs w:val="24"/>
              </w:rPr>
              <w:t>części 2 zamówienia w wysokości 14 000.00 zł brutto;</w:t>
            </w:r>
          </w:p>
        </w:tc>
      </w:tr>
      <w:tr w:rsidR="003824F8" w:rsidRPr="006646D9" w:rsidTr="00EB25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24F8" w:rsidRPr="00A3048A" w:rsidRDefault="003824F8" w:rsidP="00EB25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24F8">
              <w:rPr>
                <w:sz w:val="24"/>
                <w:szCs w:val="24"/>
              </w:rPr>
              <w:t>części 3 zamówienia w wysokości 4 650.00 zł brutto;</w:t>
            </w:r>
          </w:p>
        </w:tc>
      </w:tr>
      <w:tr w:rsidR="003824F8" w:rsidRPr="006646D9" w:rsidTr="00EB25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24F8" w:rsidRPr="00A3048A" w:rsidRDefault="003824F8" w:rsidP="00EB25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24F8">
              <w:rPr>
                <w:sz w:val="24"/>
                <w:szCs w:val="24"/>
              </w:rPr>
              <w:t>części 4 zamówienia w wysokości 4 305.00 zł brutto;</w:t>
            </w:r>
          </w:p>
        </w:tc>
      </w:tr>
      <w:tr w:rsidR="003824F8" w:rsidRPr="006646D9" w:rsidTr="00EB25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24F8" w:rsidRPr="00A3048A" w:rsidRDefault="003824F8" w:rsidP="00EB25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24F8">
              <w:rPr>
                <w:sz w:val="24"/>
                <w:szCs w:val="24"/>
              </w:rPr>
              <w:t>części 5 zamówienia w wysokości 10 740.00 zł brutto;</w:t>
            </w:r>
          </w:p>
        </w:tc>
      </w:tr>
      <w:tr w:rsidR="003824F8" w:rsidRPr="006646D9" w:rsidTr="00EB25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24F8" w:rsidRPr="00A3048A" w:rsidRDefault="003824F8" w:rsidP="00EB25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24F8">
              <w:rPr>
                <w:sz w:val="24"/>
                <w:szCs w:val="24"/>
              </w:rPr>
              <w:t>części 6 zamówienia w wysokości 9 500.00 zł brutto;</w:t>
            </w:r>
          </w:p>
        </w:tc>
      </w:tr>
      <w:tr w:rsidR="003824F8" w:rsidRPr="006646D9" w:rsidTr="00EB25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24F8" w:rsidRPr="00A3048A" w:rsidRDefault="003824F8" w:rsidP="00EB25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24F8">
              <w:rPr>
                <w:sz w:val="24"/>
                <w:szCs w:val="24"/>
              </w:rPr>
              <w:t>części 7 zamówienia w wysokości 3 100.00 zł brutto;</w:t>
            </w:r>
          </w:p>
        </w:tc>
      </w:tr>
      <w:tr w:rsidR="003824F8" w:rsidRPr="006646D9" w:rsidTr="00EB25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24F8" w:rsidRPr="00A3048A" w:rsidRDefault="003824F8" w:rsidP="00EB25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24F8">
              <w:rPr>
                <w:sz w:val="24"/>
                <w:szCs w:val="24"/>
              </w:rPr>
              <w:t>części 8 zamówienia w wysokości 4 000.00 zł brutto;</w:t>
            </w:r>
          </w:p>
        </w:tc>
      </w:tr>
      <w:tr w:rsidR="003824F8" w:rsidRPr="006646D9" w:rsidTr="00EB25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24F8" w:rsidRPr="00A3048A" w:rsidRDefault="003824F8" w:rsidP="00EB25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24F8">
              <w:rPr>
                <w:sz w:val="24"/>
                <w:szCs w:val="24"/>
              </w:rPr>
              <w:t>części 9 zamówienia w wysokości 1 100.00 zł brutto;</w:t>
            </w:r>
          </w:p>
        </w:tc>
      </w:tr>
      <w:tr w:rsidR="003824F8" w:rsidRPr="006646D9" w:rsidTr="00EB25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24F8" w:rsidRPr="00A3048A" w:rsidRDefault="003824F8" w:rsidP="00EB25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24F8">
              <w:rPr>
                <w:sz w:val="24"/>
                <w:szCs w:val="24"/>
              </w:rPr>
              <w:t>części 10 zamówienia w wysokości 19 707.00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824F8" w:rsidRPr="00075CD0" w:rsidTr="00EB2519">
        <w:tc>
          <w:tcPr>
            <w:tcW w:w="82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</w:t>
            </w:r>
          </w:p>
        </w:tc>
        <w:tc>
          <w:tcPr>
            <w:tcW w:w="2295" w:type="dxa"/>
            <w:shd w:val="clear" w:color="auto" w:fill="auto"/>
          </w:tcPr>
          <w:p w:rsidR="003824F8" w:rsidRPr="00CB5EDB" w:rsidRDefault="003824F8" w:rsidP="00EB2519">
            <w:pPr>
              <w:spacing w:before="40"/>
            </w:pPr>
            <w:r w:rsidRPr="003824F8">
              <w:t>RADWAG Wagi Elektroniczne Witold Lewandowski</w:t>
            </w:r>
          </w:p>
          <w:p w:rsidR="003824F8" w:rsidRPr="00CB5EDB" w:rsidRDefault="003824F8" w:rsidP="00EB2519">
            <w:r w:rsidRPr="003824F8">
              <w:t>Bracka</w:t>
            </w:r>
            <w:r w:rsidRPr="00CB5EDB">
              <w:t xml:space="preserve"> </w:t>
            </w:r>
            <w:r w:rsidRPr="003824F8">
              <w:t>28</w:t>
            </w:r>
            <w:r w:rsidRPr="00CB5EDB">
              <w:t xml:space="preserve"> </w:t>
            </w:r>
          </w:p>
          <w:p w:rsidR="003824F8" w:rsidRPr="00CB5EDB" w:rsidRDefault="003824F8" w:rsidP="00EB2519">
            <w:pPr>
              <w:spacing w:before="40" w:after="40"/>
              <w:jc w:val="both"/>
            </w:pPr>
            <w:r w:rsidRPr="003824F8">
              <w:t>26-600</w:t>
            </w:r>
            <w:r w:rsidRPr="00CB5EDB">
              <w:t xml:space="preserve"> </w:t>
            </w:r>
            <w:r w:rsidRPr="003824F8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4 575.60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zgodne z umową</w:t>
            </w:r>
          </w:p>
        </w:tc>
      </w:tr>
      <w:tr w:rsidR="003824F8" w:rsidRPr="00075CD0" w:rsidTr="00EB2519">
        <w:tc>
          <w:tcPr>
            <w:tcW w:w="82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</w:t>
            </w:r>
          </w:p>
        </w:tc>
        <w:tc>
          <w:tcPr>
            <w:tcW w:w="2295" w:type="dxa"/>
            <w:shd w:val="clear" w:color="auto" w:fill="auto"/>
          </w:tcPr>
          <w:p w:rsidR="003824F8" w:rsidRPr="00CB5EDB" w:rsidRDefault="003824F8" w:rsidP="00EB2519">
            <w:pPr>
              <w:spacing w:before="40"/>
            </w:pPr>
            <w:r w:rsidRPr="003824F8">
              <w:t>Wagi Wielkopolska Sp. z o.o.</w:t>
            </w:r>
          </w:p>
          <w:p w:rsidR="003824F8" w:rsidRPr="00CB5EDB" w:rsidRDefault="003824F8" w:rsidP="00EB2519">
            <w:r w:rsidRPr="003824F8">
              <w:t>ul. Śląska</w:t>
            </w:r>
            <w:r w:rsidRPr="00CB5EDB">
              <w:t xml:space="preserve"> </w:t>
            </w:r>
            <w:r w:rsidRPr="003824F8">
              <w:t>18</w:t>
            </w:r>
            <w:r w:rsidRPr="00CB5EDB">
              <w:t xml:space="preserve"> </w:t>
            </w:r>
          </w:p>
          <w:p w:rsidR="003824F8" w:rsidRPr="00CB5EDB" w:rsidRDefault="003824F8" w:rsidP="00EB2519">
            <w:pPr>
              <w:spacing w:before="40" w:after="40"/>
              <w:jc w:val="both"/>
            </w:pPr>
            <w:r w:rsidRPr="003824F8">
              <w:t>62-040</w:t>
            </w:r>
            <w:r w:rsidRPr="00CB5EDB">
              <w:t xml:space="preserve"> </w:t>
            </w:r>
            <w:r w:rsidRPr="003824F8">
              <w:t>Puszczykowo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9 348.00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zgodne z umową</w:t>
            </w:r>
          </w:p>
        </w:tc>
      </w:tr>
      <w:tr w:rsidR="003824F8" w:rsidRPr="00075CD0" w:rsidTr="00EB2519">
        <w:tc>
          <w:tcPr>
            <w:tcW w:w="82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3</w:t>
            </w:r>
          </w:p>
        </w:tc>
        <w:tc>
          <w:tcPr>
            <w:tcW w:w="2295" w:type="dxa"/>
            <w:shd w:val="clear" w:color="auto" w:fill="auto"/>
          </w:tcPr>
          <w:p w:rsidR="003824F8" w:rsidRPr="00CB5EDB" w:rsidRDefault="003824F8" w:rsidP="00EB2519">
            <w:pPr>
              <w:spacing w:before="40"/>
            </w:pPr>
            <w:r w:rsidRPr="003824F8">
              <w:t>Part-AD Artur Dyrda</w:t>
            </w:r>
          </w:p>
          <w:p w:rsidR="003824F8" w:rsidRPr="00CB5EDB" w:rsidRDefault="003824F8" w:rsidP="00EB2519">
            <w:r w:rsidRPr="003824F8">
              <w:t>Grzechynia</w:t>
            </w:r>
            <w:r w:rsidRPr="00CB5EDB">
              <w:t xml:space="preserve"> </w:t>
            </w:r>
            <w:r w:rsidRPr="003824F8">
              <w:t>635</w:t>
            </w:r>
            <w:r w:rsidRPr="00CB5EDB">
              <w:t xml:space="preserve"> </w:t>
            </w:r>
          </w:p>
          <w:p w:rsidR="003824F8" w:rsidRPr="00CB5EDB" w:rsidRDefault="003824F8" w:rsidP="00EB2519">
            <w:pPr>
              <w:spacing w:before="40" w:after="40"/>
              <w:jc w:val="both"/>
            </w:pPr>
            <w:r w:rsidRPr="003824F8">
              <w:t>34-220</w:t>
            </w:r>
            <w:r w:rsidRPr="00CB5EDB">
              <w:t xml:space="preserve"> </w:t>
            </w:r>
            <w:r w:rsidRPr="003824F8">
              <w:t>Maków Podhalański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5 977.80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zgodne z umową</w:t>
            </w:r>
          </w:p>
        </w:tc>
      </w:tr>
      <w:tr w:rsidR="003824F8" w:rsidRPr="00075CD0" w:rsidTr="00EB2519">
        <w:tc>
          <w:tcPr>
            <w:tcW w:w="82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4</w:t>
            </w:r>
          </w:p>
        </w:tc>
        <w:tc>
          <w:tcPr>
            <w:tcW w:w="2295" w:type="dxa"/>
            <w:shd w:val="clear" w:color="auto" w:fill="auto"/>
          </w:tcPr>
          <w:p w:rsidR="003824F8" w:rsidRPr="00CB5EDB" w:rsidRDefault="003824F8" w:rsidP="00EB2519">
            <w:pPr>
              <w:spacing w:before="40"/>
            </w:pPr>
            <w:r w:rsidRPr="003824F8">
              <w:t>Part-AD Artur Dyrda</w:t>
            </w:r>
          </w:p>
          <w:p w:rsidR="003824F8" w:rsidRPr="00CB5EDB" w:rsidRDefault="003824F8" w:rsidP="00EB2519">
            <w:r w:rsidRPr="003824F8">
              <w:t>Grzechynia</w:t>
            </w:r>
            <w:r w:rsidRPr="00CB5EDB">
              <w:t xml:space="preserve"> </w:t>
            </w:r>
            <w:r w:rsidRPr="003824F8">
              <w:t>635</w:t>
            </w:r>
            <w:r w:rsidRPr="00CB5EDB">
              <w:t xml:space="preserve"> </w:t>
            </w:r>
          </w:p>
          <w:p w:rsidR="003824F8" w:rsidRPr="00CB5EDB" w:rsidRDefault="003824F8" w:rsidP="00EB2519">
            <w:pPr>
              <w:spacing w:before="40" w:after="40"/>
              <w:jc w:val="both"/>
            </w:pPr>
            <w:r w:rsidRPr="003824F8">
              <w:t>34-220</w:t>
            </w:r>
            <w:r w:rsidRPr="00CB5EDB">
              <w:t xml:space="preserve"> </w:t>
            </w:r>
            <w:r w:rsidRPr="003824F8">
              <w:t>Maków Podhalański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4 881.62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zgodne z umową</w:t>
            </w:r>
          </w:p>
        </w:tc>
      </w:tr>
      <w:tr w:rsidR="003824F8" w:rsidRPr="00075CD0" w:rsidTr="00EB2519">
        <w:tc>
          <w:tcPr>
            <w:tcW w:w="82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8</w:t>
            </w:r>
          </w:p>
        </w:tc>
        <w:tc>
          <w:tcPr>
            <w:tcW w:w="2295" w:type="dxa"/>
            <w:shd w:val="clear" w:color="auto" w:fill="auto"/>
          </w:tcPr>
          <w:p w:rsidR="003824F8" w:rsidRPr="00CB5EDB" w:rsidRDefault="003824F8" w:rsidP="00EB2519">
            <w:pPr>
              <w:spacing w:before="40"/>
            </w:pPr>
            <w:r w:rsidRPr="003824F8">
              <w:t>Part-AD Artur Dyrda</w:t>
            </w:r>
          </w:p>
          <w:p w:rsidR="003824F8" w:rsidRPr="00CB5EDB" w:rsidRDefault="003824F8" w:rsidP="00EB2519">
            <w:r w:rsidRPr="003824F8">
              <w:t>Grzechynia</w:t>
            </w:r>
            <w:r w:rsidRPr="00CB5EDB">
              <w:t xml:space="preserve"> </w:t>
            </w:r>
            <w:r w:rsidRPr="003824F8">
              <w:t>635</w:t>
            </w:r>
            <w:r w:rsidRPr="00CB5EDB">
              <w:t xml:space="preserve"> </w:t>
            </w:r>
          </w:p>
          <w:p w:rsidR="003824F8" w:rsidRPr="00CB5EDB" w:rsidRDefault="003824F8" w:rsidP="00EB2519">
            <w:pPr>
              <w:spacing w:before="40" w:after="40"/>
              <w:jc w:val="both"/>
            </w:pPr>
            <w:r w:rsidRPr="003824F8">
              <w:t>34-220</w:t>
            </w:r>
            <w:r w:rsidRPr="00CB5EDB">
              <w:t xml:space="preserve"> </w:t>
            </w:r>
            <w:r w:rsidRPr="003824F8">
              <w:t>Maków Podhalański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3 477.46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zgodne z umową</w:t>
            </w:r>
          </w:p>
        </w:tc>
      </w:tr>
      <w:tr w:rsidR="003824F8" w:rsidRPr="00075CD0" w:rsidTr="00EB2519">
        <w:tc>
          <w:tcPr>
            <w:tcW w:w="82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</w:t>
            </w:r>
          </w:p>
        </w:tc>
        <w:tc>
          <w:tcPr>
            <w:tcW w:w="2295" w:type="dxa"/>
            <w:shd w:val="clear" w:color="auto" w:fill="auto"/>
          </w:tcPr>
          <w:p w:rsidR="003824F8" w:rsidRPr="00CB5EDB" w:rsidRDefault="003824F8" w:rsidP="00EB2519">
            <w:pPr>
              <w:spacing w:before="40"/>
            </w:pPr>
            <w:r w:rsidRPr="003824F8">
              <w:t>MERAZET S.A.</w:t>
            </w:r>
          </w:p>
          <w:p w:rsidR="003824F8" w:rsidRPr="00CB5EDB" w:rsidRDefault="003824F8" w:rsidP="00EB2519">
            <w:r w:rsidRPr="003824F8">
              <w:t>Krauthofera</w:t>
            </w:r>
            <w:r w:rsidRPr="00CB5EDB">
              <w:t xml:space="preserve"> </w:t>
            </w:r>
            <w:r w:rsidRPr="003824F8">
              <w:t>36</w:t>
            </w:r>
            <w:r w:rsidRPr="00CB5EDB">
              <w:t xml:space="preserve"> </w:t>
            </w:r>
          </w:p>
          <w:p w:rsidR="003824F8" w:rsidRPr="00CB5EDB" w:rsidRDefault="003824F8" w:rsidP="00EB2519">
            <w:pPr>
              <w:spacing w:before="40" w:after="40"/>
              <w:jc w:val="both"/>
            </w:pPr>
            <w:r w:rsidRPr="003824F8">
              <w:t>60-203</w:t>
            </w:r>
            <w:r w:rsidRPr="00CB5EDB">
              <w:t xml:space="preserve"> </w:t>
            </w:r>
            <w:r w:rsidRPr="003824F8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9 467.31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zgodne z umową</w:t>
            </w:r>
          </w:p>
        </w:tc>
      </w:tr>
      <w:tr w:rsidR="003824F8" w:rsidRPr="00075CD0" w:rsidTr="00EB2519">
        <w:tc>
          <w:tcPr>
            <w:tcW w:w="82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3</w:t>
            </w:r>
          </w:p>
        </w:tc>
        <w:tc>
          <w:tcPr>
            <w:tcW w:w="2295" w:type="dxa"/>
            <w:shd w:val="clear" w:color="auto" w:fill="auto"/>
          </w:tcPr>
          <w:p w:rsidR="003824F8" w:rsidRPr="00CB5EDB" w:rsidRDefault="003824F8" w:rsidP="00EB2519">
            <w:pPr>
              <w:spacing w:before="40"/>
            </w:pPr>
            <w:r w:rsidRPr="003824F8">
              <w:t>NDN - Z. Daniluk</w:t>
            </w:r>
          </w:p>
          <w:p w:rsidR="003824F8" w:rsidRPr="00CB5EDB" w:rsidRDefault="003824F8" w:rsidP="00EB2519">
            <w:r w:rsidRPr="003824F8">
              <w:t>Janowskiego</w:t>
            </w:r>
            <w:r w:rsidRPr="00CB5EDB">
              <w:t xml:space="preserve"> </w:t>
            </w:r>
            <w:r w:rsidRPr="003824F8">
              <w:t>15</w:t>
            </w:r>
            <w:r w:rsidRPr="00CB5EDB">
              <w:t xml:space="preserve"> </w:t>
            </w:r>
          </w:p>
          <w:p w:rsidR="003824F8" w:rsidRPr="00CB5EDB" w:rsidRDefault="003824F8" w:rsidP="00EB2519">
            <w:pPr>
              <w:spacing w:before="40" w:after="40"/>
              <w:jc w:val="both"/>
            </w:pPr>
            <w:r w:rsidRPr="003824F8">
              <w:t>02-784</w:t>
            </w:r>
            <w:r w:rsidRPr="00CB5EDB">
              <w:t xml:space="preserve"> </w:t>
            </w:r>
            <w:r w:rsidRPr="003824F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4 649.40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zgodne z umową</w:t>
            </w:r>
          </w:p>
        </w:tc>
      </w:tr>
      <w:tr w:rsidR="003824F8" w:rsidRPr="00075CD0" w:rsidTr="00EB2519">
        <w:tc>
          <w:tcPr>
            <w:tcW w:w="82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4</w:t>
            </w:r>
          </w:p>
        </w:tc>
        <w:tc>
          <w:tcPr>
            <w:tcW w:w="2295" w:type="dxa"/>
            <w:shd w:val="clear" w:color="auto" w:fill="auto"/>
          </w:tcPr>
          <w:p w:rsidR="003824F8" w:rsidRPr="00CB5EDB" w:rsidRDefault="003824F8" w:rsidP="00EB2519">
            <w:pPr>
              <w:spacing w:before="40"/>
            </w:pPr>
            <w:r w:rsidRPr="003824F8">
              <w:t>NDN - Z. Daniluk</w:t>
            </w:r>
          </w:p>
          <w:p w:rsidR="003824F8" w:rsidRPr="00CB5EDB" w:rsidRDefault="003824F8" w:rsidP="00EB2519">
            <w:r w:rsidRPr="003824F8">
              <w:t>Janowskiego</w:t>
            </w:r>
            <w:r w:rsidRPr="00CB5EDB">
              <w:t xml:space="preserve"> </w:t>
            </w:r>
            <w:r w:rsidRPr="003824F8">
              <w:t>15</w:t>
            </w:r>
            <w:r w:rsidRPr="00CB5EDB">
              <w:t xml:space="preserve"> </w:t>
            </w:r>
          </w:p>
          <w:p w:rsidR="003824F8" w:rsidRPr="00CB5EDB" w:rsidRDefault="003824F8" w:rsidP="00EB2519">
            <w:pPr>
              <w:spacing w:before="40" w:after="40"/>
              <w:jc w:val="both"/>
            </w:pPr>
            <w:r w:rsidRPr="003824F8">
              <w:t>02-784</w:t>
            </w:r>
            <w:r w:rsidRPr="00CB5EDB">
              <w:t xml:space="preserve"> </w:t>
            </w:r>
            <w:r w:rsidRPr="003824F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4 305.00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zgodne z umową</w:t>
            </w:r>
          </w:p>
        </w:tc>
      </w:tr>
      <w:tr w:rsidR="003824F8" w:rsidRPr="00075CD0" w:rsidTr="00EB2519">
        <w:tc>
          <w:tcPr>
            <w:tcW w:w="82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5</w:t>
            </w:r>
          </w:p>
        </w:tc>
        <w:tc>
          <w:tcPr>
            <w:tcW w:w="2295" w:type="dxa"/>
            <w:shd w:val="clear" w:color="auto" w:fill="auto"/>
          </w:tcPr>
          <w:p w:rsidR="003824F8" w:rsidRPr="00CB5EDB" w:rsidRDefault="003824F8" w:rsidP="00EB2519">
            <w:pPr>
              <w:spacing w:before="40"/>
            </w:pPr>
            <w:r w:rsidRPr="003824F8">
              <w:t>NDN - Z. Daniluk</w:t>
            </w:r>
          </w:p>
          <w:p w:rsidR="003824F8" w:rsidRPr="00CB5EDB" w:rsidRDefault="003824F8" w:rsidP="00EB2519">
            <w:r w:rsidRPr="003824F8">
              <w:t>Janowskiego</w:t>
            </w:r>
            <w:r w:rsidRPr="00CB5EDB">
              <w:t xml:space="preserve"> </w:t>
            </w:r>
            <w:r w:rsidRPr="003824F8">
              <w:t>15</w:t>
            </w:r>
            <w:r w:rsidRPr="00CB5EDB">
              <w:t xml:space="preserve"> </w:t>
            </w:r>
          </w:p>
          <w:p w:rsidR="003824F8" w:rsidRPr="00CB5EDB" w:rsidRDefault="003824F8" w:rsidP="00EB2519">
            <w:pPr>
              <w:spacing w:before="40" w:after="40"/>
              <w:jc w:val="both"/>
            </w:pPr>
            <w:r w:rsidRPr="003824F8">
              <w:t>02-784</w:t>
            </w:r>
            <w:r w:rsidRPr="00CB5EDB">
              <w:t xml:space="preserve"> </w:t>
            </w:r>
            <w:r w:rsidRPr="003824F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10 737.90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zgodne z umową</w:t>
            </w:r>
          </w:p>
        </w:tc>
      </w:tr>
      <w:tr w:rsidR="003824F8" w:rsidRPr="00075CD0" w:rsidTr="00EB2519">
        <w:tc>
          <w:tcPr>
            <w:tcW w:w="82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10</w:t>
            </w:r>
          </w:p>
        </w:tc>
        <w:tc>
          <w:tcPr>
            <w:tcW w:w="2295" w:type="dxa"/>
            <w:shd w:val="clear" w:color="auto" w:fill="auto"/>
          </w:tcPr>
          <w:p w:rsidR="003824F8" w:rsidRPr="00CB5EDB" w:rsidRDefault="003824F8" w:rsidP="00EB2519">
            <w:pPr>
              <w:spacing w:before="40"/>
            </w:pPr>
            <w:r w:rsidRPr="003824F8">
              <w:t>AM Technologies Sp. z o.o. Sp.k.</w:t>
            </w:r>
          </w:p>
          <w:p w:rsidR="003824F8" w:rsidRPr="00CB5EDB" w:rsidRDefault="003824F8" w:rsidP="00EB2519">
            <w:r w:rsidRPr="003824F8">
              <w:t>Al. Jerozolimskie</w:t>
            </w:r>
            <w:r w:rsidRPr="00CB5EDB">
              <w:t xml:space="preserve"> </w:t>
            </w:r>
            <w:r w:rsidRPr="003824F8">
              <w:t>146C</w:t>
            </w:r>
            <w:r w:rsidRPr="00CB5EDB">
              <w:t xml:space="preserve"> </w:t>
            </w:r>
          </w:p>
          <w:p w:rsidR="003824F8" w:rsidRPr="00CB5EDB" w:rsidRDefault="003824F8" w:rsidP="00EB2519">
            <w:pPr>
              <w:spacing w:before="40" w:after="40"/>
              <w:jc w:val="both"/>
            </w:pPr>
            <w:r w:rsidRPr="003824F8">
              <w:t>02-305</w:t>
            </w:r>
            <w:r w:rsidRPr="00CB5EDB">
              <w:t xml:space="preserve"> </w:t>
            </w:r>
            <w:r w:rsidRPr="003824F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18 291.76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zgodne z umową</w:t>
            </w:r>
          </w:p>
        </w:tc>
      </w:tr>
      <w:tr w:rsidR="003824F8" w:rsidRPr="00075CD0" w:rsidTr="00EB2519">
        <w:tc>
          <w:tcPr>
            <w:tcW w:w="82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</w:t>
            </w:r>
          </w:p>
        </w:tc>
        <w:tc>
          <w:tcPr>
            <w:tcW w:w="2295" w:type="dxa"/>
            <w:shd w:val="clear" w:color="auto" w:fill="auto"/>
          </w:tcPr>
          <w:p w:rsidR="003824F8" w:rsidRPr="00CB5EDB" w:rsidRDefault="003824F8" w:rsidP="00EB2519">
            <w:pPr>
              <w:spacing w:before="40"/>
            </w:pPr>
            <w:r w:rsidRPr="003824F8">
              <w:t>ALCHEM Grupa sp. z o.o. o/Rzeszów</w:t>
            </w:r>
          </w:p>
          <w:p w:rsidR="003824F8" w:rsidRPr="00CB5EDB" w:rsidRDefault="003824F8" w:rsidP="00EB2519">
            <w:r w:rsidRPr="003824F8">
              <w:t>Boya Żeleńskiego</w:t>
            </w:r>
            <w:r w:rsidRPr="00CB5EDB">
              <w:t xml:space="preserve"> </w:t>
            </w:r>
            <w:r w:rsidRPr="003824F8">
              <w:t>25b</w:t>
            </w:r>
            <w:r w:rsidRPr="00CB5EDB">
              <w:t xml:space="preserve"> </w:t>
            </w:r>
          </w:p>
          <w:p w:rsidR="003824F8" w:rsidRPr="00CB5EDB" w:rsidRDefault="003824F8" w:rsidP="00EB2519">
            <w:pPr>
              <w:spacing w:before="40" w:after="40"/>
              <w:jc w:val="both"/>
            </w:pPr>
            <w:r w:rsidRPr="003824F8">
              <w:t>35-959</w:t>
            </w:r>
            <w:r w:rsidRPr="00CB5EDB">
              <w:t xml:space="preserve"> </w:t>
            </w:r>
            <w:r w:rsidRPr="003824F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8 548.50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zgodnie z gwarancją producenta; min. 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zgodne z umową</w:t>
            </w:r>
          </w:p>
        </w:tc>
      </w:tr>
      <w:tr w:rsidR="003824F8" w:rsidRPr="00075CD0" w:rsidTr="00EB2519">
        <w:tc>
          <w:tcPr>
            <w:tcW w:w="82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6</w:t>
            </w:r>
          </w:p>
        </w:tc>
        <w:tc>
          <w:tcPr>
            <w:tcW w:w="2295" w:type="dxa"/>
            <w:shd w:val="clear" w:color="auto" w:fill="auto"/>
          </w:tcPr>
          <w:p w:rsidR="003824F8" w:rsidRPr="00CB5EDB" w:rsidRDefault="003824F8" w:rsidP="00EB2519">
            <w:pPr>
              <w:spacing w:before="40"/>
            </w:pPr>
            <w:r w:rsidRPr="003824F8">
              <w:t>ALCHEM Grupa sp. z o.o. o/Rzeszów</w:t>
            </w:r>
          </w:p>
          <w:p w:rsidR="003824F8" w:rsidRPr="00CB5EDB" w:rsidRDefault="003824F8" w:rsidP="00EB2519">
            <w:r w:rsidRPr="003824F8">
              <w:t>Boya Żeleńskiego</w:t>
            </w:r>
            <w:r w:rsidRPr="00CB5EDB">
              <w:t xml:space="preserve"> </w:t>
            </w:r>
            <w:r w:rsidRPr="003824F8">
              <w:t>25b</w:t>
            </w:r>
            <w:r w:rsidRPr="00CB5EDB">
              <w:t xml:space="preserve"> </w:t>
            </w:r>
          </w:p>
          <w:p w:rsidR="003824F8" w:rsidRPr="00CB5EDB" w:rsidRDefault="003824F8" w:rsidP="00EB2519">
            <w:pPr>
              <w:spacing w:before="40" w:after="40"/>
              <w:jc w:val="both"/>
            </w:pPr>
            <w:r w:rsidRPr="003824F8">
              <w:t>35-959</w:t>
            </w:r>
            <w:r w:rsidRPr="00CB5EDB">
              <w:t xml:space="preserve"> </w:t>
            </w:r>
            <w:r w:rsidRPr="003824F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9 828.00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zgodnie z gwarancją producenta; min. 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zgodne z umową</w:t>
            </w:r>
          </w:p>
        </w:tc>
      </w:tr>
      <w:tr w:rsidR="003824F8" w:rsidRPr="00075CD0" w:rsidTr="00EB2519">
        <w:tc>
          <w:tcPr>
            <w:tcW w:w="82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7</w:t>
            </w:r>
          </w:p>
        </w:tc>
        <w:tc>
          <w:tcPr>
            <w:tcW w:w="2295" w:type="dxa"/>
            <w:shd w:val="clear" w:color="auto" w:fill="auto"/>
          </w:tcPr>
          <w:p w:rsidR="003824F8" w:rsidRPr="00CB5EDB" w:rsidRDefault="003824F8" w:rsidP="00EB2519">
            <w:pPr>
              <w:spacing w:before="40"/>
            </w:pPr>
            <w:r w:rsidRPr="003824F8">
              <w:t>ALCHEM Grupa sp. z o.o. o/Rzeszów</w:t>
            </w:r>
          </w:p>
          <w:p w:rsidR="003824F8" w:rsidRPr="00CB5EDB" w:rsidRDefault="003824F8" w:rsidP="00EB2519">
            <w:r w:rsidRPr="003824F8">
              <w:t>Boya Żeleńskiego</w:t>
            </w:r>
            <w:r w:rsidRPr="00CB5EDB">
              <w:t xml:space="preserve"> </w:t>
            </w:r>
            <w:r w:rsidRPr="003824F8">
              <w:t>25b</w:t>
            </w:r>
            <w:r w:rsidRPr="00CB5EDB">
              <w:t xml:space="preserve"> </w:t>
            </w:r>
          </w:p>
          <w:p w:rsidR="003824F8" w:rsidRPr="00CB5EDB" w:rsidRDefault="003824F8" w:rsidP="00EB2519">
            <w:pPr>
              <w:spacing w:before="40" w:after="40"/>
              <w:jc w:val="both"/>
            </w:pPr>
            <w:r w:rsidRPr="003824F8">
              <w:t>35-959</w:t>
            </w:r>
            <w:r w:rsidRPr="00CB5EDB">
              <w:t xml:space="preserve"> </w:t>
            </w:r>
            <w:r w:rsidRPr="003824F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2 706.00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zgodnie z gwarancją producenta; min. 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zgodne z umową</w:t>
            </w:r>
          </w:p>
        </w:tc>
      </w:tr>
      <w:tr w:rsidR="003824F8" w:rsidRPr="00075CD0" w:rsidTr="00EB2519">
        <w:tc>
          <w:tcPr>
            <w:tcW w:w="82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6</w:t>
            </w:r>
          </w:p>
        </w:tc>
        <w:tc>
          <w:tcPr>
            <w:tcW w:w="2295" w:type="dxa"/>
            <w:shd w:val="clear" w:color="auto" w:fill="auto"/>
          </w:tcPr>
          <w:p w:rsidR="003824F8" w:rsidRPr="00CB5EDB" w:rsidRDefault="003824F8" w:rsidP="00EB2519">
            <w:pPr>
              <w:spacing w:before="40"/>
            </w:pPr>
            <w:r w:rsidRPr="003824F8">
              <w:t>Wolski TW Dealer</w:t>
            </w:r>
          </w:p>
          <w:p w:rsidR="003824F8" w:rsidRPr="00CB5EDB" w:rsidRDefault="003824F8" w:rsidP="00EB2519">
            <w:r w:rsidRPr="003824F8">
              <w:t>Hallera</w:t>
            </w:r>
            <w:r w:rsidRPr="00CB5EDB">
              <w:t xml:space="preserve"> </w:t>
            </w:r>
            <w:r w:rsidRPr="003824F8">
              <w:t>6</w:t>
            </w:r>
            <w:r w:rsidRPr="00CB5EDB">
              <w:t xml:space="preserve"> </w:t>
            </w:r>
          </w:p>
          <w:p w:rsidR="003824F8" w:rsidRPr="00CB5EDB" w:rsidRDefault="003824F8" w:rsidP="00EB2519">
            <w:pPr>
              <w:spacing w:before="40" w:after="40"/>
              <w:jc w:val="both"/>
            </w:pPr>
            <w:r w:rsidRPr="003824F8">
              <w:t>43-200</w:t>
            </w:r>
            <w:r w:rsidRPr="00CB5EDB">
              <w:t xml:space="preserve"> </w:t>
            </w:r>
            <w:r w:rsidRPr="003824F8">
              <w:t>Pszczyna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8 964.00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zgodne z umową</w:t>
            </w:r>
          </w:p>
        </w:tc>
      </w:tr>
      <w:tr w:rsidR="003824F8" w:rsidRPr="00075CD0" w:rsidTr="00EB2519">
        <w:tc>
          <w:tcPr>
            <w:tcW w:w="82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3</w:t>
            </w:r>
          </w:p>
        </w:tc>
        <w:tc>
          <w:tcPr>
            <w:tcW w:w="2295" w:type="dxa"/>
            <w:shd w:val="clear" w:color="auto" w:fill="auto"/>
          </w:tcPr>
          <w:p w:rsidR="003824F8" w:rsidRPr="00CB5EDB" w:rsidRDefault="003824F8" w:rsidP="00EB2519">
            <w:pPr>
              <w:spacing w:before="40"/>
            </w:pPr>
            <w:r w:rsidRPr="003824F8">
              <w:t>MERSERWIS sp. o.o. sp.k.</w:t>
            </w:r>
          </w:p>
          <w:p w:rsidR="003824F8" w:rsidRPr="00CB5EDB" w:rsidRDefault="003824F8" w:rsidP="00EB2519">
            <w:r w:rsidRPr="003824F8">
              <w:t>ul. Gen. Wł. Andersa</w:t>
            </w:r>
            <w:r w:rsidRPr="00CB5EDB">
              <w:t xml:space="preserve"> </w:t>
            </w:r>
            <w:r w:rsidRPr="003824F8">
              <w:t>10</w:t>
            </w:r>
            <w:r w:rsidRPr="00CB5EDB">
              <w:t xml:space="preserve"> </w:t>
            </w:r>
          </w:p>
          <w:p w:rsidR="003824F8" w:rsidRPr="00CB5EDB" w:rsidRDefault="003824F8" w:rsidP="00EB2519">
            <w:pPr>
              <w:spacing w:before="40" w:after="40"/>
              <w:jc w:val="both"/>
            </w:pPr>
            <w:r w:rsidRPr="003824F8">
              <w:t>00-201</w:t>
            </w:r>
            <w:r w:rsidRPr="00CB5EDB">
              <w:t xml:space="preserve"> </w:t>
            </w:r>
            <w:r w:rsidRPr="003824F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4 674.00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24F8" w:rsidRPr="00CB5EDB" w:rsidRDefault="003824F8" w:rsidP="00EB2519">
            <w:pPr>
              <w:spacing w:before="120" w:after="120"/>
              <w:jc w:val="center"/>
            </w:pPr>
            <w:r w:rsidRPr="003824F8">
              <w:t>zgodne z umową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A80738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AF5" w:rsidRDefault="009D2AF5">
      <w:r>
        <w:separator/>
      </w:r>
    </w:p>
  </w:endnote>
  <w:endnote w:type="continuationSeparator" w:id="0">
    <w:p w:rsidR="009D2AF5" w:rsidRDefault="009D2A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2CF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2CF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2CF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AF5" w:rsidRDefault="009D2AF5">
      <w:r>
        <w:separator/>
      </w:r>
    </w:p>
  </w:footnote>
  <w:footnote w:type="continuationSeparator" w:id="0">
    <w:p w:rsidR="009D2AF5" w:rsidRDefault="009D2A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4F8" w:rsidRDefault="003824F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4F8" w:rsidRDefault="003824F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4F8" w:rsidRDefault="003824F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24F8"/>
    <w:rsid w:val="00012CFE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824F8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D2AF5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539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2019-08-20T09:58:00Z</cp:lastPrinted>
  <dcterms:created xsi:type="dcterms:W3CDTF">2019-08-20T09:58:00Z</dcterms:created>
  <dcterms:modified xsi:type="dcterms:W3CDTF">2019-08-20T09:58:00Z</dcterms:modified>
</cp:coreProperties>
</file>