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E527A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B5577" w:rsidRPr="00BB5577">
        <w:rPr>
          <w:rFonts w:ascii="Times New Roman" w:hAnsi="Times New Roman"/>
          <w:b/>
        </w:rPr>
        <w:t>NA/P/258/2019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5577" w:rsidRPr="00BB557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5577" w:rsidRPr="00BB557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B5577" w:rsidRPr="00BB557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5577" w:rsidRPr="00BB557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B5577" w:rsidRPr="00BB5577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B5577" w:rsidRPr="00BB5577">
        <w:rPr>
          <w:rFonts w:ascii="Times New Roman" w:hAnsi="Times New Roman"/>
        </w:rPr>
        <w:t>(</w:t>
      </w:r>
      <w:proofErr w:type="spellStart"/>
      <w:r w:rsidR="00BB5577" w:rsidRPr="00BB5577">
        <w:rPr>
          <w:rFonts w:ascii="Times New Roman" w:hAnsi="Times New Roman"/>
        </w:rPr>
        <w:t>t.j</w:t>
      </w:r>
      <w:proofErr w:type="spellEnd"/>
      <w:r w:rsidR="00BB5577" w:rsidRPr="00BB5577">
        <w:rPr>
          <w:rFonts w:ascii="Times New Roman" w:hAnsi="Times New Roman"/>
        </w:rPr>
        <w:t xml:space="preserve">. Dz. U. z  2018 r. poz. 1986 z </w:t>
      </w:r>
      <w:proofErr w:type="spellStart"/>
      <w:r w:rsidR="00BB5577" w:rsidRPr="00BB5577">
        <w:rPr>
          <w:rFonts w:ascii="Times New Roman" w:hAnsi="Times New Roman"/>
        </w:rPr>
        <w:t>późn</w:t>
      </w:r>
      <w:proofErr w:type="spellEnd"/>
      <w:r w:rsidR="00BB5577" w:rsidRPr="00BB5577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CE527A" w:rsidRDefault="00313417" w:rsidP="00CE527A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B5577" w:rsidRPr="00BB5577">
        <w:rPr>
          <w:rFonts w:ascii="Times New Roman" w:hAnsi="Times New Roman"/>
          <w:b/>
        </w:rPr>
        <w:t xml:space="preserve">Przebudowa </w:t>
      </w:r>
      <w:r w:rsidR="00CE527A">
        <w:rPr>
          <w:rFonts w:ascii="Times New Roman" w:hAnsi="Times New Roman"/>
          <w:b/>
        </w:rPr>
        <w:br/>
      </w:r>
      <w:r w:rsidR="00BB5577" w:rsidRPr="00BB5577">
        <w:rPr>
          <w:rFonts w:ascii="Times New Roman" w:hAnsi="Times New Roman"/>
          <w:b/>
        </w:rPr>
        <w:t>i modernizacja utworzonego Studenckiego Centrum Kultury i Nauki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B5577" w:rsidRPr="00BB557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BB5577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BB5577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E527A" w:rsidRPr="000247FF" w:rsidRDefault="00CE527A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E527A" w:rsidRDefault="00CE527A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E527A" w:rsidRPr="006676AE" w:rsidRDefault="00CE527A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D84" w:rsidRDefault="00D31D84" w:rsidP="0038231F">
      <w:pPr>
        <w:spacing w:after="0" w:line="240" w:lineRule="auto"/>
      </w:pPr>
      <w:r>
        <w:separator/>
      </w:r>
    </w:p>
  </w:endnote>
  <w:endnote w:type="continuationSeparator" w:id="0">
    <w:p w:rsidR="00D31D84" w:rsidRDefault="00D31D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577" w:rsidRDefault="00BB55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E527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E527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577" w:rsidRDefault="00BB55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D84" w:rsidRDefault="00D31D84" w:rsidP="0038231F">
      <w:pPr>
        <w:spacing w:after="0" w:line="240" w:lineRule="auto"/>
      </w:pPr>
      <w:r>
        <w:separator/>
      </w:r>
    </w:p>
  </w:footnote>
  <w:footnote w:type="continuationSeparator" w:id="0">
    <w:p w:rsidR="00D31D84" w:rsidRDefault="00D31D8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577" w:rsidRDefault="00BB55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577" w:rsidRDefault="00BB55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577" w:rsidRDefault="00BB55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1D8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5577"/>
    <w:rsid w:val="00C014B5"/>
    <w:rsid w:val="00C113BF"/>
    <w:rsid w:val="00C4103F"/>
    <w:rsid w:val="00C57DEB"/>
    <w:rsid w:val="00C737A7"/>
    <w:rsid w:val="00C81012"/>
    <w:rsid w:val="00C909B9"/>
    <w:rsid w:val="00CD0851"/>
    <w:rsid w:val="00CE527A"/>
    <w:rsid w:val="00D23F3D"/>
    <w:rsid w:val="00D31D84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5797DE"/>
  <w15:docId w15:val="{ECAC32F6-2CB9-47E9-AB18-E395BF4F9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44FD8-9EE3-4C4F-8ECA-F5B453CAB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531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2019-08-21T05:51:00Z</dcterms:created>
  <dcterms:modified xsi:type="dcterms:W3CDTF">2019-08-21T05:51:00Z</dcterms:modified>
</cp:coreProperties>
</file>