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04B3F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D459B" w:rsidRPr="004D459B">
        <w:rPr>
          <w:rFonts w:ascii="Times New Roman" w:hAnsi="Times New Roman"/>
          <w:b/>
        </w:rPr>
        <w:t>NA/P/255/2019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459B" w:rsidRPr="004D459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459B" w:rsidRPr="004D459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D459B" w:rsidRPr="004D459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459B" w:rsidRPr="004D459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D459B" w:rsidRPr="004D459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D459B" w:rsidRPr="004D459B">
        <w:rPr>
          <w:rFonts w:ascii="Times New Roman" w:hAnsi="Times New Roman"/>
        </w:rPr>
        <w:t>(</w:t>
      </w:r>
      <w:proofErr w:type="spellStart"/>
      <w:r w:rsidR="004D459B" w:rsidRPr="004D459B">
        <w:rPr>
          <w:rFonts w:ascii="Times New Roman" w:hAnsi="Times New Roman"/>
        </w:rPr>
        <w:t>t.j</w:t>
      </w:r>
      <w:proofErr w:type="spellEnd"/>
      <w:r w:rsidR="004D459B" w:rsidRPr="004D459B">
        <w:rPr>
          <w:rFonts w:ascii="Times New Roman" w:hAnsi="Times New Roman"/>
        </w:rPr>
        <w:t xml:space="preserve">. Dz. U. z  2018 r. poz. 1986 z </w:t>
      </w:r>
      <w:proofErr w:type="spellStart"/>
      <w:r w:rsidR="004D459B" w:rsidRPr="004D459B">
        <w:rPr>
          <w:rFonts w:ascii="Times New Roman" w:hAnsi="Times New Roman"/>
        </w:rPr>
        <w:t>późn</w:t>
      </w:r>
      <w:proofErr w:type="spellEnd"/>
      <w:r w:rsidR="004D459B" w:rsidRPr="004D459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D459B" w:rsidRPr="004D459B">
        <w:rPr>
          <w:rFonts w:ascii="Times New Roman" w:hAnsi="Times New Roman"/>
          <w:b/>
        </w:rPr>
        <w:t>Dostawa oryginalnych materiałów eksploatacyjnych do drukarek, kserokopiarek i faksów dla jednostek organizacyjnych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459B" w:rsidRPr="004D459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1" w:rsidRDefault="008129E1" w:rsidP="0038231F">
      <w:pPr>
        <w:spacing w:after="0" w:line="240" w:lineRule="auto"/>
      </w:pPr>
      <w:r>
        <w:separator/>
      </w:r>
    </w:p>
  </w:endnote>
  <w:endnote w:type="continuationSeparator" w:id="0">
    <w:p w:rsidR="008129E1" w:rsidRDefault="008129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9B" w:rsidRDefault="004D45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4D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4D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9B" w:rsidRDefault="004D45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1" w:rsidRDefault="008129E1" w:rsidP="0038231F">
      <w:pPr>
        <w:spacing w:after="0" w:line="240" w:lineRule="auto"/>
      </w:pPr>
      <w:r>
        <w:separator/>
      </w:r>
    </w:p>
  </w:footnote>
  <w:footnote w:type="continuationSeparator" w:id="0">
    <w:p w:rsidR="008129E1" w:rsidRDefault="008129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9B" w:rsidRDefault="004D45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9B" w:rsidRDefault="004D45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9B" w:rsidRDefault="004D45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59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459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29E1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4D86"/>
    <w:rsid w:val="00C014B5"/>
    <w:rsid w:val="00C04B3F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6361D-D21B-4F07-BF48-0F659A945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2019-08-20T10:58:00Z</cp:lastPrinted>
  <dcterms:created xsi:type="dcterms:W3CDTF">2019-08-20T10:58:00Z</dcterms:created>
  <dcterms:modified xsi:type="dcterms:W3CDTF">2019-08-20T10:58:00Z</dcterms:modified>
</cp:coreProperties>
</file>