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736B4">
        <w:rPr>
          <w:b/>
          <w:i w:val="0"/>
          <w:sz w:val="22"/>
          <w:szCs w:val="22"/>
        </w:rPr>
        <w:t>3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F1AB0" w:rsidRPr="006F1AB0">
        <w:rPr>
          <w:rFonts w:ascii="Times New Roman" w:hAnsi="Times New Roman"/>
          <w:b/>
        </w:rPr>
        <w:t>NA/P/240/2019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F1AB0" w:rsidRPr="006F1AB0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F1AB0" w:rsidRPr="006F1AB0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F1AB0" w:rsidRPr="006F1AB0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F1AB0" w:rsidRPr="006F1AB0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F1AB0" w:rsidRPr="006F1AB0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F1AB0" w:rsidRPr="006F1AB0">
        <w:rPr>
          <w:rFonts w:ascii="Times New Roman" w:hAnsi="Times New Roman"/>
        </w:rPr>
        <w:t>(</w:t>
      </w:r>
      <w:proofErr w:type="spellStart"/>
      <w:r w:rsidR="006F1AB0" w:rsidRPr="006F1AB0">
        <w:rPr>
          <w:rFonts w:ascii="Times New Roman" w:hAnsi="Times New Roman"/>
        </w:rPr>
        <w:t>t.j</w:t>
      </w:r>
      <w:proofErr w:type="spellEnd"/>
      <w:r w:rsidR="006F1AB0" w:rsidRPr="006F1AB0">
        <w:rPr>
          <w:rFonts w:ascii="Times New Roman" w:hAnsi="Times New Roman"/>
        </w:rPr>
        <w:t xml:space="preserve">. Dz. U. z  2018 r. poz. 1986 z </w:t>
      </w:r>
      <w:proofErr w:type="spellStart"/>
      <w:r w:rsidR="006F1AB0" w:rsidRPr="006F1AB0">
        <w:rPr>
          <w:rFonts w:ascii="Times New Roman" w:hAnsi="Times New Roman"/>
        </w:rPr>
        <w:t>późn</w:t>
      </w:r>
      <w:proofErr w:type="spellEnd"/>
      <w:r w:rsidR="006F1AB0" w:rsidRPr="006F1AB0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F1AB0" w:rsidRPr="006F1AB0">
        <w:rPr>
          <w:rFonts w:ascii="Times New Roman" w:hAnsi="Times New Roman"/>
          <w:b/>
        </w:rPr>
        <w:t>Wtryskarka do termoplastów w tym PEEK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F1AB0" w:rsidRPr="006F1AB0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6736B4" w:rsidRDefault="006736B4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6736B4" w:rsidRDefault="006736B4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699" w:rsidRDefault="00FF0699" w:rsidP="0038231F">
      <w:pPr>
        <w:spacing w:after="0" w:line="240" w:lineRule="auto"/>
      </w:pPr>
      <w:r>
        <w:separator/>
      </w:r>
    </w:p>
  </w:endnote>
  <w:endnote w:type="continuationSeparator" w:id="0">
    <w:p w:rsidR="00FF0699" w:rsidRDefault="00FF06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AB0" w:rsidRDefault="006F1AB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736B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736B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AB0" w:rsidRDefault="006F1A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699" w:rsidRDefault="00FF0699" w:rsidP="0038231F">
      <w:pPr>
        <w:spacing w:after="0" w:line="240" w:lineRule="auto"/>
      </w:pPr>
      <w:r>
        <w:separator/>
      </w:r>
    </w:p>
  </w:footnote>
  <w:footnote w:type="continuationSeparator" w:id="0">
    <w:p w:rsidR="00FF0699" w:rsidRDefault="00FF069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AB0" w:rsidRDefault="006F1AB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AB0" w:rsidRDefault="006F1AB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AB0" w:rsidRDefault="006F1AB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1AB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36B4"/>
    <w:rsid w:val="006A3A1F"/>
    <w:rsid w:val="006A52B6"/>
    <w:rsid w:val="006F0034"/>
    <w:rsid w:val="006F1AB0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  <w:rsid w:val="00FF0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CA42F-D412-4061-8125-8B53E2BF4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523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2019-08-21T08:54:00Z</cp:lastPrinted>
  <dcterms:created xsi:type="dcterms:W3CDTF">2019-08-21T08:55:00Z</dcterms:created>
  <dcterms:modified xsi:type="dcterms:W3CDTF">2019-08-21T08:55:00Z</dcterms:modified>
</cp:coreProperties>
</file>