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B1303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05349" w:rsidRPr="00705349">
        <w:rPr>
          <w:rFonts w:ascii="Times New Roman" w:hAnsi="Times New Roman"/>
          <w:b/>
        </w:rPr>
        <w:t>NA/P/260/2019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05349" w:rsidRPr="00705349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05349" w:rsidRPr="00705349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05349" w:rsidRPr="00705349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05349" w:rsidRPr="00705349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05349" w:rsidRPr="00705349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05349" w:rsidRPr="00705349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05349" w:rsidRPr="00705349">
        <w:rPr>
          <w:rFonts w:ascii="Times New Roman" w:hAnsi="Times New Roman"/>
          <w:b/>
        </w:rPr>
        <w:t>Roboty budowlane w obiektach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05349" w:rsidRPr="00705349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292198" w:rsidRPr="00292198" w:rsidRDefault="00C113BF" w:rsidP="00EB1303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EB1303" w:rsidRDefault="00EB1303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EB1303" w:rsidRDefault="00EB1303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EB1303" w:rsidRDefault="00EB1303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B1303" w:rsidRPr="006676AE" w:rsidRDefault="00EB1303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0DA" w:rsidRDefault="006C10DA" w:rsidP="0038231F">
      <w:pPr>
        <w:spacing w:after="0" w:line="240" w:lineRule="auto"/>
      </w:pPr>
      <w:r>
        <w:separator/>
      </w:r>
    </w:p>
  </w:endnote>
  <w:endnote w:type="continuationSeparator" w:id="0">
    <w:p w:rsidR="006C10DA" w:rsidRDefault="006C10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349" w:rsidRDefault="007053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B130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B130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349" w:rsidRDefault="007053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0DA" w:rsidRDefault="006C10DA" w:rsidP="0038231F">
      <w:pPr>
        <w:spacing w:after="0" w:line="240" w:lineRule="auto"/>
      </w:pPr>
      <w:r>
        <w:separator/>
      </w:r>
    </w:p>
  </w:footnote>
  <w:footnote w:type="continuationSeparator" w:id="0">
    <w:p w:rsidR="006C10DA" w:rsidRDefault="006C10D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349" w:rsidRDefault="007053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349" w:rsidRDefault="007053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349" w:rsidRDefault="00705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10D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C10DA"/>
    <w:rsid w:val="006F0034"/>
    <w:rsid w:val="006F3D32"/>
    <w:rsid w:val="00705349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1303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647745"/>
  <w15:docId w15:val="{05A99028-2195-4B89-873F-9120BBC3F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ED29F-4429-4301-AD2A-1AD288757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524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2019-08-23T11:13:00Z</cp:lastPrinted>
  <dcterms:created xsi:type="dcterms:W3CDTF">2019-08-23T11:13:00Z</dcterms:created>
  <dcterms:modified xsi:type="dcterms:W3CDTF">2019-08-23T11:13:00Z</dcterms:modified>
</cp:coreProperties>
</file>