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6B3" w:rsidRPr="008076B3" w:rsidRDefault="008076B3" w:rsidP="008076B3">
      <w:pPr>
        <w:spacing w:line="360" w:lineRule="auto"/>
        <w:jc w:val="right"/>
        <w:outlineLvl w:val="0"/>
        <w:rPr>
          <w:sz w:val="24"/>
        </w:rPr>
      </w:pPr>
      <w:r w:rsidRPr="008076B3">
        <w:rPr>
          <w:sz w:val="24"/>
        </w:rPr>
        <w:t>Załącznik nr 1</w:t>
      </w:r>
    </w:p>
    <w:p w:rsidR="008076B3" w:rsidRDefault="008076B3" w:rsidP="008076B3">
      <w:pPr>
        <w:spacing w:line="360" w:lineRule="auto"/>
        <w:outlineLvl w:val="0"/>
        <w:rPr>
          <w:b/>
          <w:sz w:val="28"/>
        </w:rPr>
      </w:pPr>
      <w:r w:rsidRPr="008076B3">
        <w:rPr>
          <w:b/>
          <w:sz w:val="24"/>
          <w:szCs w:val="24"/>
        </w:rPr>
        <w:t>Znak sprawy</w:t>
      </w:r>
      <w:r w:rsidRPr="008076B3">
        <w:rPr>
          <w:sz w:val="24"/>
          <w:szCs w:val="24"/>
        </w:rPr>
        <w:t>: NA/P/260/2019</w:t>
      </w:r>
    </w:p>
    <w:p w:rsidR="00905C81" w:rsidRDefault="00905C81" w:rsidP="008076B3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WZÓR FORMULARZA OFERTY</w:t>
      </w:r>
    </w:p>
    <w:p w:rsidR="008076B3" w:rsidRDefault="008076B3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15752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B276B5">
      <w:pPr>
        <w:spacing w:line="360" w:lineRule="auto"/>
        <w:jc w:val="both"/>
        <w:rPr>
          <w:sz w:val="24"/>
        </w:rPr>
      </w:pPr>
    </w:p>
    <w:p w:rsidR="0061554C" w:rsidRPr="0061554C" w:rsidRDefault="0061554C">
      <w:pPr>
        <w:ind w:firstLine="3969"/>
        <w:rPr>
          <w:b/>
          <w:sz w:val="24"/>
        </w:rPr>
      </w:pPr>
      <w:r w:rsidRPr="0061554C">
        <w:rPr>
          <w:b/>
          <w:sz w:val="24"/>
        </w:rPr>
        <w:t>Politechnika Rzeszowska</w:t>
      </w:r>
    </w:p>
    <w:p w:rsidR="00905C81" w:rsidRDefault="0061554C">
      <w:pPr>
        <w:ind w:firstLine="3969"/>
        <w:rPr>
          <w:b/>
          <w:sz w:val="24"/>
        </w:rPr>
      </w:pPr>
      <w:r w:rsidRPr="0061554C">
        <w:rPr>
          <w:b/>
          <w:sz w:val="24"/>
        </w:rPr>
        <w:t>Dział Logistyki i Zamówień Publicznych</w:t>
      </w:r>
    </w:p>
    <w:p w:rsidR="00905C81" w:rsidRDefault="0061554C">
      <w:pPr>
        <w:ind w:left="3969"/>
        <w:rPr>
          <w:b/>
          <w:sz w:val="24"/>
        </w:rPr>
      </w:pPr>
      <w:r w:rsidRPr="0061554C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61554C">
        <w:rPr>
          <w:b/>
          <w:sz w:val="24"/>
        </w:rPr>
        <w:t>12</w:t>
      </w:r>
    </w:p>
    <w:p w:rsidR="00905C81" w:rsidRPr="00B276B5" w:rsidRDefault="0061554C" w:rsidP="008076B3">
      <w:pPr>
        <w:numPr>
          <w:ilvl w:val="1"/>
          <w:numId w:val="41"/>
        </w:numPr>
        <w:rPr>
          <w:b/>
          <w:sz w:val="24"/>
        </w:rPr>
      </w:pPr>
      <w:r w:rsidRPr="0061554C">
        <w:rPr>
          <w:b/>
          <w:sz w:val="24"/>
        </w:rPr>
        <w:t>Rzeszów</w:t>
      </w:r>
    </w:p>
    <w:p w:rsidR="008076B3" w:rsidRDefault="008076B3">
      <w:pPr>
        <w:spacing w:line="360" w:lineRule="auto"/>
        <w:jc w:val="both"/>
        <w:rPr>
          <w:sz w:val="24"/>
        </w:rPr>
      </w:pPr>
    </w:p>
    <w:p w:rsidR="008076B3" w:rsidRDefault="008076B3">
      <w:pPr>
        <w:spacing w:line="360" w:lineRule="auto"/>
        <w:jc w:val="both"/>
        <w:rPr>
          <w:sz w:val="24"/>
        </w:rPr>
      </w:pPr>
    </w:p>
    <w:p w:rsidR="00FE29AA" w:rsidRPr="008076B3" w:rsidRDefault="00905C81" w:rsidP="008076B3">
      <w:pPr>
        <w:numPr>
          <w:ilvl w:val="0"/>
          <w:numId w:val="40"/>
        </w:numPr>
        <w:spacing w:line="360" w:lineRule="auto"/>
        <w:ind w:left="284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157527">
        <w:rPr>
          <w:sz w:val="24"/>
        </w:rPr>
        <w:t xml:space="preserve">trybie </w:t>
      </w:r>
      <w:r w:rsidR="0061554C" w:rsidRPr="00157527">
        <w:rPr>
          <w:sz w:val="24"/>
        </w:rPr>
        <w:t>przetarg</w:t>
      </w:r>
      <w:r w:rsidR="00157527" w:rsidRPr="00157527">
        <w:rPr>
          <w:sz w:val="24"/>
        </w:rPr>
        <w:t>u</w:t>
      </w:r>
      <w:r w:rsidR="0061554C" w:rsidRPr="00157527">
        <w:rPr>
          <w:sz w:val="24"/>
        </w:rPr>
        <w:t xml:space="preserve"> </w:t>
      </w:r>
      <w:r w:rsidR="00157527" w:rsidRPr="00157527">
        <w:rPr>
          <w:sz w:val="24"/>
        </w:rPr>
        <w:t>nieograniczonego</w:t>
      </w:r>
      <w:r>
        <w:rPr>
          <w:sz w:val="24"/>
        </w:rPr>
        <w:t xml:space="preserve"> na:</w:t>
      </w:r>
      <w:r w:rsidR="008076B3">
        <w:rPr>
          <w:sz w:val="24"/>
        </w:rPr>
        <w:t xml:space="preserve"> </w:t>
      </w:r>
      <w:r w:rsidR="0061554C" w:rsidRPr="0061554C">
        <w:rPr>
          <w:b/>
          <w:sz w:val="24"/>
        </w:rPr>
        <w:t>Roboty budowlane w obiektach Politechniki Rzeszowskiej</w:t>
      </w:r>
      <w:r w:rsidR="008076B3">
        <w:rPr>
          <w:sz w:val="24"/>
        </w:rPr>
        <w:t xml:space="preserve"> o</w:t>
      </w:r>
      <w:r w:rsidR="00FE29AA" w:rsidRPr="008076B3">
        <w:rPr>
          <w:sz w:val="24"/>
        </w:rPr>
        <w:t>ferujemy za wykonanie zamówienia:</w:t>
      </w:r>
    </w:p>
    <w:p w:rsidR="0056451A" w:rsidRPr="0056451A" w:rsidRDefault="0056451A" w:rsidP="0056451A">
      <w:pPr>
        <w:ind w:left="284"/>
        <w:jc w:val="both"/>
        <w:rPr>
          <w:b/>
          <w:bCs/>
          <w:sz w:val="24"/>
        </w:rPr>
      </w:pPr>
    </w:p>
    <w:p w:rsidR="0056451A" w:rsidRPr="0056451A" w:rsidRDefault="0056451A" w:rsidP="0056451A">
      <w:pPr>
        <w:ind w:left="284"/>
        <w:jc w:val="both"/>
        <w:rPr>
          <w:sz w:val="24"/>
        </w:rPr>
      </w:pPr>
    </w:p>
    <w:tbl>
      <w:tblPr>
        <w:tblpPr w:leftFromText="141" w:rightFromText="141" w:vertAnchor="text" w:horzAnchor="page" w:tblpX="1062" w:tblpY="18"/>
        <w:tblOverlap w:val="never"/>
        <w:tblW w:w="1041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338"/>
        <w:gridCol w:w="1843"/>
        <w:gridCol w:w="1701"/>
        <w:gridCol w:w="2126"/>
        <w:gridCol w:w="1701"/>
      </w:tblGrid>
      <w:tr w:rsidR="0056451A" w:rsidRPr="0056451A" w:rsidTr="0056451A">
        <w:trPr>
          <w:cantSplit/>
          <w:trHeight w:val="512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textDirection w:val="btLr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ZADANIE</w:t>
            </w:r>
          </w:p>
        </w:tc>
        <w:tc>
          <w:tcPr>
            <w:tcW w:w="2338" w:type="dxa"/>
            <w:vMerge w:val="restar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tytuł   ZADANIA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Cena [zł]   BRUTTO – RYCZAŁT</w:t>
            </w:r>
          </w:p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Zadania - według branż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 xml:space="preserve">WARTOŚĆ </w:t>
            </w:r>
          </w:p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 xml:space="preserve"> [zł] brutto</w:t>
            </w:r>
          </w:p>
        </w:tc>
      </w:tr>
      <w:tr w:rsidR="0056451A" w:rsidRPr="0056451A" w:rsidTr="0056451A">
        <w:trPr>
          <w:cantSplit/>
          <w:trHeight w:val="867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2338" w:type="dxa"/>
            <w:vMerge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BUDOWLANA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SANITARNA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ELEKTRYCZNA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</w:tr>
      <w:tr w:rsidR="0056451A" w:rsidRPr="0056451A" w:rsidTr="0056451A">
        <w:trPr>
          <w:trHeight w:val="392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1</w:t>
            </w:r>
          </w:p>
        </w:tc>
        <w:tc>
          <w:tcPr>
            <w:tcW w:w="233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2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3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4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5</w:t>
            </w: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6</w:t>
            </w: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CC"/>
            <w:vAlign w:val="center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>Remont laboratorium  A-55  w budynku 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CC"/>
            <w:vAlign w:val="center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 xml:space="preserve">Remont laboratorium   A-213  (klimatyzacja)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 xml:space="preserve">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nil"/>
              <w:left w:val="single" w:sz="6" w:space="0" w:color="000000"/>
              <w:bottom w:val="double" w:sz="4" w:space="0" w:color="auto"/>
              <w:right w:val="nil"/>
            </w:tcBorders>
            <w:shd w:val="clear" w:color="auto" w:fill="FFFFCC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1</w:t>
            </w:r>
          </w:p>
        </w:tc>
        <w:tc>
          <w:tcPr>
            <w:tcW w:w="2338" w:type="dxa"/>
            <w:tcBorders>
              <w:top w:val="single" w:sz="6" w:space="0" w:color="000000"/>
              <w:left w:val="nil"/>
              <w:bottom w:val="double" w:sz="4" w:space="0" w:color="auto"/>
              <w:right w:val="single" w:sz="6" w:space="0" w:color="000000"/>
            </w:tcBorders>
            <w:shd w:val="clear" w:color="auto" w:fill="FFFFCC"/>
            <w:vAlign w:val="bottom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>
              <w:rPr>
                <w:b/>
              </w:rPr>
              <w:t xml:space="preserve">RAZEM </w:t>
            </w:r>
            <w:r w:rsidRPr="0056451A">
              <w:rPr>
                <w:b/>
              </w:rPr>
              <w:t xml:space="preserve"> </w:t>
            </w:r>
            <w:r w:rsidRPr="0056451A">
              <w:t>ZADANIE 1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FFFFCC"/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CC"/>
            <w:vAlign w:val="center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2338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 xml:space="preserve">Remont pomieszczenia   </w:t>
            </w:r>
            <w:r w:rsidRPr="0056451A">
              <w:rPr>
                <w:b/>
              </w:rPr>
              <w:t>K-91a</w:t>
            </w:r>
            <w:r w:rsidRPr="0056451A">
              <w:t xml:space="preserve">   w budynku  „K”</w:t>
            </w:r>
          </w:p>
        </w:tc>
        <w:tc>
          <w:tcPr>
            <w:tcW w:w="1843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2126" w:type="dxa"/>
            <w:vMerge w:val="restart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>………………</w:t>
            </w: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CC"/>
            <w:vAlign w:val="center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 xml:space="preserve">Remont pomieszczenia   </w:t>
            </w:r>
            <w:r w:rsidRPr="0056451A">
              <w:rPr>
                <w:b/>
              </w:rPr>
              <w:t>K-91b</w:t>
            </w:r>
            <w:r w:rsidRPr="0056451A">
              <w:t xml:space="preserve">   w budynku  „K”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2126" w:type="dxa"/>
            <w:vMerge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>…………….</w:t>
            </w: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CC"/>
            <w:vAlign w:val="center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</w:tc>
        <w:tc>
          <w:tcPr>
            <w:tcW w:w="23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 xml:space="preserve">Remont pomieszczenia   </w:t>
            </w:r>
            <w:r w:rsidRPr="0056451A">
              <w:rPr>
                <w:b/>
              </w:rPr>
              <w:t>K-45a</w:t>
            </w:r>
            <w:r w:rsidRPr="0056451A">
              <w:t xml:space="preserve">    w budynku  „K”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>………………</w:t>
            </w:r>
          </w:p>
        </w:tc>
      </w:tr>
      <w:tr w:rsidR="0056451A" w:rsidRPr="0056451A" w:rsidTr="0056451A">
        <w:trPr>
          <w:trHeight w:val="501"/>
        </w:trPr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CC"/>
            <w:vAlign w:val="center"/>
            <w:hideMark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 w:rsidRPr="0056451A">
              <w:rPr>
                <w:b/>
              </w:rPr>
              <w:t>2</w:t>
            </w:r>
          </w:p>
        </w:tc>
        <w:tc>
          <w:tcPr>
            <w:tcW w:w="23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center"/>
          </w:tcPr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</w:p>
          <w:p w:rsidR="0056451A" w:rsidRPr="0056451A" w:rsidRDefault="0056451A" w:rsidP="0056451A">
            <w:pPr>
              <w:ind w:left="284"/>
              <w:jc w:val="both"/>
              <w:rPr>
                <w:b/>
              </w:rPr>
            </w:pPr>
            <w:r>
              <w:rPr>
                <w:b/>
              </w:rPr>
              <w:t xml:space="preserve">RAZEM </w:t>
            </w:r>
            <w:r w:rsidRPr="0056451A">
              <w:rPr>
                <w:b/>
              </w:rPr>
              <w:t xml:space="preserve"> </w:t>
            </w:r>
            <w:r w:rsidRPr="0056451A">
              <w:t>ZADANIE 2</w:t>
            </w:r>
            <w:r w:rsidRPr="0056451A">
              <w:rPr>
                <w:b/>
              </w:rPr>
              <w:t xml:space="preserve">     </w:t>
            </w:r>
          </w:p>
        </w:tc>
        <w:tc>
          <w:tcPr>
            <w:tcW w:w="56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CC"/>
            <w:vAlign w:val="bottom"/>
            <w:hideMark/>
          </w:tcPr>
          <w:p w:rsidR="0056451A" w:rsidRPr="0056451A" w:rsidRDefault="0056451A" w:rsidP="0056451A">
            <w:pPr>
              <w:ind w:left="284"/>
              <w:jc w:val="both"/>
            </w:pPr>
            <w:r w:rsidRPr="0056451A">
              <w:t>………………</w:t>
            </w:r>
          </w:p>
        </w:tc>
      </w:tr>
    </w:tbl>
    <w:p w:rsidR="0056451A" w:rsidRPr="0056451A" w:rsidRDefault="0056451A" w:rsidP="0056451A">
      <w:pPr>
        <w:ind w:left="284"/>
        <w:jc w:val="both"/>
        <w:rPr>
          <w:sz w:val="24"/>
        </w:rPr>
      </w:pPr>
    </w:p>
    <w:p w:rsidR="0056451A" w:rsidRPr="0056451A" w:rsidRDefault="0056451A" w:rsidP="0056451A">
      <w:pPr>
        <w:ind w:left="284"/>
        <w:jc w:val="both"/>
        <w:rPr>
          <w:sz w:val="24"/>
        </w:rPr>
      </w:pPr>
      <w:r w:rsidRPr="0056451A">
        <w:rPr>
          <w:sz w:val="24"/>
        </w:rPr>
        <w:t xml:space="preserve">   </w:t>
      </w:r>
    </w:p>
    <w:p w:rsidR="00B276B5" w:rsidRDefault="00B276B5" w:rsidP="00B276B5">
      <w:pPr>
        <w:ind w:left="284"/>
        <w:jc w:val="both"/>
        <w:rPr>
          <w:sz w:val="24"/>
        </w:rPr>
      </w:pPr>
    </w:p>
    <w:p w:rsidR="00B276B5" w:rsidRDefault="00B276B5" w:rsidP="00B276B5">
      <w:pPr>
        <w:rPr>
          <w:sz w:val="22"/>
          <w:szCs w:val="22"/>
        </w:rPr>
      </w:pPr>
    </w:p>
    <w:tbl>
      <w:tblPr>
        <w:tblpPr w:leftFromText="141" w:rightFromText="141" w:vertAnchor="text" w:horzAnchor="margin" w:tblpX="138" w:tblpY="46"/>
        <w:tblOverlap w:val="never"/>
        <w:tblW w:w="465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6194"/>
        <w:gridCol w:w="1663"/>
      </w:tblGrid>
      <w:tr w:rsidR="00B276B5" w:rsidTr="004266E6">
        <w:trPr>
          <w:cantSplit/>
          <w:trHeight w:val="1826"/>
        </w:trPr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textDirection w:val="btLr"/>
            <w:vAlign w:val="center"/>
            <w:hideMark/>
          </w:tcPr>
          <w:p w:rsidR="00B276B5" w:rsidRDefault="00B276B5" w:rsidP="004266E6">
            <w:pPr>
              <w:pStyle w:val="Standardowy2"/>
              <w:numPr>
                <w:ilvl w:val="12"/>
                <w:numId w:val="0"/>
              </w:numPr>
              <w:ind w:left="113" w:right="113"/>
              <w:jc w:val="center"/>
              <w:rPr>
                <w:rStyle w:val="Numerstrony"/>
                <w:rFonts w:ascii="Cambria" w:hAnsi="Cambria" w:cs="Calibri"/>
                <w:b/>
                <w:szCs w:val="24"/>
              </w:rPr>
            </w:pPr>
          </w:p>
          <w:p w:rsidR="004266E6" w:rsidRPr="0056451A" w:rsidRDefault="004266E6" w:rsidP="004266E6">
            <w:pPr>
              <w:pStyle w:val="Standardowy2"/>
              <w:numPr>
                <w:ilvl w:val="12"/>
                <w:numId w:val="0"/>
              </w:numPr>
              <w:ind w:left="113" w:right="113"/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ZADANIE NR 3</w:t>
            </w:r>
          </w:p>
        </w:tc>
        <w:tc>
          <w:tcPr>
            <w:tcW w:w="3623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 w:rsidRPr="0056451A">
              <w:rPr>
                <w:rStyle w:val="Numerstrony"/>
                <w:rFonts w:ascii="Cambria" w:hAnsi="Cambria" w:cs="Calibri"/>
                <w:b/>
                <w:szCs w:val="24"/>
              </w:rPr>
              <w:t xml:space="preserve">ZAKRES ROBÓT  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B276B5" w:rsidRDefault="00B276B5">
            <w:pPr>
              <w:pStyle w:val="Standardowy2"/>
              <w:numPr>
                <w:ilvl w:val="12"/>
                <w:numId w:val="0"/>
              </w:numPr>
              <w:jc w:val="center"/>
            </w:pPr>
            <w:r>
              <w:rPr>
                <w:rFonts w:ascii="Cambria" w:hAnsi="Cambria"/>
                <w:szCs w:val="24"/>
              </w:rPr>
              <w:t xml:space="preserve">CENA </w:t>
            </w:r>
          </w:p>
          <w:p w:rsidR="00B276B5" w:rsidRDefault="00B276B5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mbria" w:hAnsi="Cambria"/>
                <w:szCs w:val="24"/>
              </w:rPr>
            </w:pPr>
            <w:r>
              <w:rPr>
                <w:rFonts w:ascii="Cambria" w:hAnsi="Cambria"/>
                <w:b/>
                <w:szCs w:val="24"/>
              </w:rPr>
              <w:t>BRUTTO</w:t>
            </w:r>
            <w:r>
              <w:rPr>
                <w:rFonts w:ascii="Cambria" w:hAnsi="Cambria"/>
                <w:szCs w:val="24"/>
              </w:rPr>
              <w:t xml:space="preserve">  [PLN] </w:t>
            </w:r>
          </w:p>
          <w:p w:rsidR="00B276B5" w:rsidRDefault="00B276B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b/>
                <w:szCs w:val="24"/>
              </w:rPr>
              <w:t>VAT = 23 %</w:t>
            </w:r>
          </w:p>
        </w:tc>
      </w:tr>
      <w:tr w:rsidR="00B276B5" w:rsidTr="00B276B5">
        <w:trPr>
          <w:trHeight w:val="397"/>
        </w:trPr>
        <w:tc>
          <w:tcPr>
            <w:tcW w:w="398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276B5" w:rsidRPr="0056451A" w:rsidRDefault="00B276B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 w:rsidRPr="0056451A"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3623" w:type="pct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276B5" w:rsidRPr="0056451A" w:rsidRDefault="00B276B5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 w:rsidRPr="0056451A"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979" w:type="pct"/>
            <w:tcBorders>
              <w:top w:val="double" w:sz="4" w:space="0" w:color="auto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B276B5" w:rsidRDefault="00B276B5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B276B5" w:rsidTr="00B276B5">
        <w:trPr>
          <w:trHeight w:val="454"/>
        </w:trPr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1.</w:t>
            </w:r>
          </w:p>
        </w:tc>
        <w:tc>
          <w:tcPr>
            <w:tcW w:w="3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rPr>
                <w:rFonts w:ascii="Calibri" w:hAnsi="Calibri" w:cs="Calibri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 xml:space="preserve">Branża budowlana : </w:t>
            </w:r>
          </w:p>
          <w:p w:rsidR="00B276B5" w:rsidRPr="0056451A" w:rsidRDefault="00B276B5">
            <w:pPr>
              <w:rPr>
                <w:rFonts w:ascii="Calibri" w:hAnsi="Calibri" w:cs="Calibri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sz w:val="24"/>
                <w:szCs w:val="24"/>
              </w:rPr>
              <w:t> budowa fundamentu i obudowy</w:t>
            </w:r>
            <w:r w:rsidRPr="0056451A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, </w:t>
            </w:r>
            <w:r w:rsidRPr="0056451A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:rsidR="00B276B5" w:rsidRPr="0056451A" w:rsidRDefault="00B276B5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> przebudowa innych instalacji,</w:t>
            </w:r>
          </w:p>
          <w:p w:rsidR="00B276B5" w:rsidRPr="0056451A" w:rsidRDefault="00B276B5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> dostawa i montaż platformy,</w:t>
            </w:r>
          </w:p>
          <w:p w:rsidR="00B276B5" w:rsidRPr="0056451A" w:rsidRDefault="00B276B5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sz w:val="24"/>
                <w:szCs w:val="24"/>
              </w:rPr>
              <w:t> </w:t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>inne roboty budowlane niezbędne do wykonania przedmiotu zamówienia, zabezpieczenie rejonu wykonywania robót,</w:t>
            </w:r>
            <w:r w:rsidRPr="0056451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79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76B5" w:rsidRDefault="00B276B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B276B5" w:rsidTr="00B276B5">
        <w:trPr>
          <w:trHeight w:val="454"/>
        </w:trPr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jc w:val="center"/>
              <w:rPr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2.</w:t>
            </w:r>
          </w:p>
        </w:tc>
        <w:tc>
          <w:tcPr>
            <w:tcW w:w="3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rPr>
                <w:rFonts w:ascii="Calibri" w:hAnsi="Calibri" w:cs="Calibri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Branża sanitarna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76B5" w:rsidRDefault="00B276B5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276B5" w:rsidTr="00B276B5">
        <w:trPr>
          <w:trHeight w:val="454"/>
        </w:trPr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jc w:val="center"/>
              <w:rPr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3.</w:t>
            </w:r>
          </w:p>
        </w:tc>
        <w:tc>
          <w:tcPr>
            <w:tcW w:w="3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Branża elektryczna</w:t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B276B5" w:rsidRDefault="00B276B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  <w:tr w:rsidR="00B276B5" w:rsidTr="00B276B5">
        <w:trPr>
          <w:trHeight w:val="454"/>
        </w:trPr>
        <w:tc>
          <w:tcPr>
            <w:tcW w:w="3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jc w:val="center"/>
              <w:rPr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4.</w:t>
            </w:r>
          </w:p>
        </w:tc>
        <w:tc>
          <w:tcPr>
            <w:tcW w:w="3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276B5" w:rsidRPr="0056451A" w:rsidRDefault="00B276B5">
            <w:pPr>
              <w:rPr>
                <w:rFonts w:ascii="Calibri" w:hAnsi="Calibri" w:cs="Calibri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t>Inne, nie ujęte w projekcie przedmiarach czynności m.in.</w:t>
            </w:r>
          </w:p>
          <w:p w:rsidR="00B276B5" w:rsidRPr="0056451A" w:rsidRDefault="00B276B5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sz w:val="24"/>
                <w:szCs w:val="24"/>
              </w:rPr>
              <w:t> </w:t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 xml:space="preserve">przeprowadzenie rozruchu i odbioru przez UDT, </w:t>
            </w:r>
          </w:p>
          <w:p w:rsidR="00B276B5" w:rsidRPr="0056451A" w:rsidRDefault="00B276B5">
            <w:pPr>
              <w:rPr>
                <w:rFonts w:ascii="Calibri" w:hAnsi="Calibri" w:cs="Calibri"/>
                <w:bCs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sz w:val="24"/>
                <w:szCs w:val="24"/>
              </w:rPr>
              <w:t> </w:t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 xml:space="preserve">przeszkolenie pracowników obsługi Zamawiającego </w:t>
            </w:r>
          </w:p>
          <w:p w:rsidR="00B276B5" w:rsidRPr="0056451A" w:rsidRDefault="00B276B5">
            <w:pPr>
              <w:rPr>
                <w:rFonts w:ascii="Calibri" w:hAnsi="Calibri" w:cs="Calibri"/>
                <w:sz w:val="24"/>
                <w:szCs w:val="24"/>
              </w:rPr>
            </w:pPr>
            <w:r w:rsidRPr="0056451A">
              <w:rPr>
                <w:rFonts w:ascii="Calibri" w:hAnsi="Calibri" w:cs="Calibri"/>
                <w:sz w:val="24"/>
                <w:szCs w:val="24"/>
              </w:rPr>
              <w:sym w:font="Wingdings" w:char="F06E"/>
            </w:r>
            <w:r w:rsidRPr="0056451A">
              <w:rPr>
                <w:rFonts w:ascii="Calibri" w:hAnsi="Calibri" w:cs="Calibri"/>
                <w:sz w:val="24"/>
                <w:szCs w:val="24"/>
              </w:rPr>
              <w:t> </w:t>
            </w:r>
            <w:r w:rsidRPr="0056451A">
              <w:rPr>
                <w:rFonts w:ascii="Calibri" w:hAnsi="Calibri" w:cs="Calibri"/>
                <w:bCs/>
                <w:sz w:val="24"/>
                <w:szCs w:val="24"/>
              </w:rPr>
              <w:t>uzyskanie pozwolenia na użytkowanie.</w:t>
            </w:r>
          </w:p>
        </w:tc>
        <w:tc>
          <w:tcPr>
            <w:tcW w:w="979" w:type="pc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B276B5" w:rsidRDefault="00B276B5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B276B5" w:rsidTr="00B276B5">
        <w:trPr>
          <w:trHeight w:val="843"/>
        </w:trPr>
        <w:tc>
          <w:tcPr>
            <w:tcW w:w="4021" w:type="pct"/>
            <w:gridSpan w:val="2"/>
            <w:tcBorders>
              <w:top w:val="thinThickSmallGap" w:sz="24" w:space="0" w:color="808080"/>
              <w:left w:val="thinThickSmallGap" w:sz="24" w:space="0" w:color="808080"/>
              <w:bottom w:val="thinThickSmallGap" w:sz="24" w:space="0" w:color="808080"/>
              <w:right w:val="thinThickSmallGap" w:sz="24" w:space="0" w:color="404040"/>
            </w:tcBorders>
            <w:vAlign w:val="center"/>
          </w:tcPr>
          <w:p w:rsidR="00B276B5" w:rsidRDefault="00B276B5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</w:pPr>
          </w:p>
          <w:p w:rsidR="00B276B5" w:rsidRDefault="0056451A" w:rsidP="00157527">
            <w:pPr>
              <w:pStyle w:val="Standardowy2"/>
              <w:jc w:val="center"/>
              <w:rPr>
                <w:rStyle w:val="Numerstrony"/>
                <w:rFonts w:ascii="Calibri" w:hAnsi="Calibri" w:cs="Calibri"/>
                <w:i/>
                <w:szCs w:val="24"/>
              </w:rPr>
            </w:pP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>RAZEM</w:t>
            </w:r>
            <w:r w:rsidR="00B276B5"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  </w:t>
            </w: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ZADANIE 3 </w:t>
            </w:r>
          </w:p>
        </w:tc>
        <w:tc>
          <w:tcPr>
            <w:tcW w:w="979" w:type="pct"/>
            <w:tcBorders>
              <w:top w:val="thinThickSmallGap" w:sz="24" w:space="0" w:color="404040"/>
              <w:left w:val="thinThickSmallGap" w:sz="24" w:space="0" w:color="404040"/>
              <w:bottom w:val="thickThinSmallGap" w:sz="24" w:space="0" w:color="404040"/>
              <w:right w:val="thickThinSmallGap" w:sz="24" w:space="0" w:color="404040"/>
            </w:tcBorders>
            <w:vAlign w:val="center"/>
            <w:hideMark/>
          </w:tcPr>
          <w:p w:rsidR="00B276B5" w:rsidRDefault="00B276B5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7F7F7F"/>
                <w:sz w:val="28"/>
                <w:szCs w:val="28"/>
              </w:rPr>
            </w:pPr>
          </w:p>
        </w:tc>
      </w:tr>
    </w:tbl>
    <w:p w:rsidR="00B276B5" w:rsidRDefault="00B276B5" w:rsidP="000A6AD8">
      <w:pPr>
        <w:pStyle w:val="Standardowy2"/>
        <w:ind w:left="5760"/>
        <w:rPr>
          <w:rStyle w:val="Numerstrony"/>
          <w:rFonts w:ascii="Calibri" w:hAnsi="Calibri" w:cs="Calibri"/>
          <w:b/>
          <w:i/>
          <w:caps/>
          <w:color w:val="C00000"/>
        </w:rPr>
      </w:pPr>
    </w:p>
    <w:p w:rsidR="00B276B5" w:rsidRDefault="00B276B5" w:rsidP="00B276B5">
      <w:pPr>
        <w:jc w:val="both"/>
        <w:rPr>
          <w:sz w:val="24"/>
        </w:rPr>
      </w:pPr>
    </w:p>
    <w:p w:rsidR="000A6AD8" w:rsidRDefault="000A6AD8" w:rsidP="000A6AD8">
      <w:pPr>
        <w:spacing w:line="360" w:lineRule="auto"/>
        <w:jc w:val="both"/>
        <w:rPr>
          <w:sz w:val="24"/>
          <w:u w:val="single"/>
        </w:rPr>
      </w:pPr>
      <w:r w:rsidRPr="00630051">
        <w:rPr>
          <w:b/>
          <w:sz w:val="24"/>
          <w:u w:val="single"/>
        </w:rPr>
        <w:t>Zadanie c</w:t>
      </w:r>
      <w:r>
        <w:rPr>
          <w:b/>
          <w:sz w:val="24"/>
          <w:u w:val="single"/>
        </w:rPr>
        <w:t>zęściowe nr 1</w:t>
      </w:r>
      <w:r w:rsidRPr="00630051">
        <w:rPr>
          <w:sz w:val="24"/>
          <w:u w:val="single"/>
        </w:rPr>
        <w:t xml:space="preserve"> - </w:t>
      </w:r>
      <w:r w:rsidR="008076B3" w:rsidRPr="008076B3">
        <w:rPr>
          <w:bCs/>
          <w:iCs/>
          <w:color w:val="000000"/>
          <w:sz w:val="24"/>
          <w:szCs w:val="24"/>
        </w:rPr>
        <w:t>Remont laboratorium A-55 i A-213 w budynku A</w:t>
      </w:r>
    </w:p>
    <w:p w:rsidR="000A6AD8" w:rsidRPr="000D23C5" w:rsidRDefault="000A6AD8" w:rsidP="000A6AD8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0A6AD8" w:rsidRPr="000D23C5" w:rsidRDefault="000A6AD8" w:rsidP="000A6AD8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0A6AD8" w:rsidRDefault="000A6AD8" w:rsidP="000A6AD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</w:t>
      </w:r>
      <w:bookmarkStart w:id="0" w:name="_GoBack"/>
      <w:bookmarkEnd w:id="0"/>
      <w:r>
        <w:rPr>
          <w:sz w:val="24"/>
          <w:szCs w:val="24"/>
        </w:rPr>
        <w:t>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0A6AD8" w:rsidRPr="00630051" w:rsidRDefault="000A6AD8" w:rsidP="000A6AD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0A6AD8" w:rsidRPr="00FA5968" w:rsidRDefault="000A6AD8" w:rsidP="000A6AD8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0A6AD8" w:rsidRDefault="000A6AD8" w:rsidP="00157527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</w:t>
      </w:r>
      <w:r w:rsidR="00157527">
        <w:rPr>
          <w:kern w:val="20"/>
          <w:sz w:val="18"/>
          <w:szCs w:val="18"/>
        </w:rPr>
        <w:t>znaczyć znakiem X właściwe pole</w:t>
      </w:r>
    </w:p>
    <w:p w:rsidR="00157527" w:rsidRDefault="00157527" w:rsidP="000A6AD8">
      <w:pPr>
        <w:spacing w:line="360" w:lineRule="auto"/>
        <w:jc w:val="both"/>
        <w:rPr>
          <w:kern w:val="20"/>
          <w:sz w:val="18"/>
          <w:szCs w:val="18"/>
        </w:rPr>
      </w:pPr>
    </w:p>
    <w:p w:rsidR="000A6AD8" w:rsidRPr="009C5B65" w:rsidRDefault="000A6AD8" w:rsidP="000A6AD8">
      <w:pPr>
        <w:spacing w:line="360" w:lineRule="auto"/>
        <w:ind w:hanging="284"/>
        <w:jc w:val="both"/>
        <w:rPr>
          <w:rFonts w:ascii="Calibri" w:hAnsi="Calibri" w:cs="Calibri"/>
          <w:bCs/>
          <w:sz w:val="24"/>
          <w:szCs w:val="24"/>
        </w:rPr>
      </w:pPr>
      <w:r w:rsidRPr="00630051">
        <w:rPr>
          <w:b/>
          <w:sz w:val="24"/>
          <w:u w:val="single"/>
        </w:rPr>
        <w:t>Zadanie c</w:t>
      </w:r>
      <w:r>
        <w:rPr>
          <w:b/>
          <w:sz w:val="24"/>
          <w:u w:val="single"/>
        </w:rPr>
        <w:t>zęściowe nr 2</w:t>
      </w:r>
      <w:r w:rsidRPr="00630051">
        <w:rPr>
          <w:sz w:val="24"/>
          <w:u w:val="single"/>
        </w:rPr>
        <w:t xml:space="preserve"> - </w:t>
      </w:r>
      <w:r w:rsidR="008076B3" w:rsidRPr="008076B3">
        <w:rPr>
          <w:bCs/>
          <w:iCs/>
          <w:color w:val="000000"/>
          <w:sz w:val="24"/>
          <w:szCs w:val="24"/>
        </w:rPr>
        <w:t>Remont pomieszczeń K-45a i K 91 a-b w budynku K</w:t>
      </w:r>
    </w:p>
    <w:p w:rsidR="000A6AD8" w:rsidRPr="000D23C5" w:rsidRDefault="000A6AD8" w:rsidP="000A6AD8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0A6AD8" w:rsidRPr="000D23C5" w:rsidRDefault="000A6AD8" w:rsidP="000A6AD8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0A6AD8" w:rsidRDefault="000A6AD8" w:rsidP="000A6AD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0A6AD8" w:rsidRPr="00630051" w:rsidRDefault="000A6AD8" w:rsidP="000A6AD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0A6AD8" w:rsidRPr="00FA5968" w:rsidRDefault="000A6AD8" w:rsidP="000A6AD8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0A6AD8" w:rsidRDefault="000A6AD8" w:rsidP="00157527">
      <w:pPr>
        <w:spacing w:line="360" w:lineRule="auto"/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</w:t>
      </w:r>
      <w:r>
        <w:rPr>
          <w:kern w:val="20"/>
          <w:sz w:val="18"/>
          <w:szCs w:val="18"/>
        </w:rPr>
        <w:t>łaściwe pole.</w:t>
      </w:r>
    </w:p>
    <w:p w:rsidR="00157527" w:rsidRDefault="00157527" w:rsidP="000A6AD8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8076B3" w:rsidRDefault="000A6AD8" w:rsidP="008076B3">
      <w:pPr>
        <w:jc w:val="both"/>
      </w:pPr>
      <w:r w:rsidRPr="00630051">
        <w:rPr>
          <w:b/>
          <w:sz w:val="24"/>
          <w:u w:val="single"/>
        </w:rPr>
        <w:t>Zadanie c</w:t>
      </w:r>
      <w:r>
        <w:rPr>
          <w:b/>
          <w:sz w:val="24"/>
          <w:u w:val="single"/>
        </w:rPr>
        <w:t>zęściowe nr 3</w:t>
      </w:r>
      <w:r w:rsidRPr="00630051">
        <w:rPr>
          <w:sz w:val="24"/>
          <w:u w:val="single"/>
        </w:rPr>
        <w:t xml:space="preserve"> - </w:t>
      </w:r>
      <w:r w:rsidR="008076B3" w:rsidRPr="008076B3">
        <w:rPr>
          <w:bCs/>
          <w:iCs/>
          <w:color w:val="000000"/>
          <w:sz w:val="24"/>
          <w:szCs w:val="24"/>
        </w:rPr>
        <w:t>Dobudowa zewnętrznej platformy-podnośnika dla osób niepełnosprawnych ruchowo DS Ikar</w:t>
      </w:r>
    </w:p>
    <w:p w:rsidR="000A6AD8" w:rsidRPr="002959ED" w:rsidRDefault="000A6AD8" w:rsidP="008076B3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0A6AD8" w:rsidRPr="000D23C5" w:rsidRDefault="000A6AD8" w:rsidP="000A6AD8">
      <w:pPr>
        <w:spacing w:line="360" w:lineRule="auto"/>
        <w:jc w:val="both"/>
        <w:rPr>
          <w:sz w:val="24"/>
          <w:szCs w:val="24"/>
        </w:rPr>
      </w:pPr>
      <w:r w:rsidRPr="00630051">
        <w:rPr>
          <w:sz w:val="24"/>
          <w:szCs w:val="24"/>
        </w:rPr>
        <w:t>a)</w:t>
      </w:r>
      <w:r>
        <w:rPr>
          <w:b/>
          <w:sz w:val="24"/>
          <w:szCs w:val="24"/>
        </w:rPr>
        <w:t xml:space="preserve">         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0A6AD8" w:rsidRPr="000D23C5" w:rsidRDefault="000A6AD8" w:rsidP="000A6AD8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</w:t>
      </w:r>
      <w:r w:rsidRPr="00630051">
        <w:rPr>
          <w:sz w:val="24"/>
          <w:szCs w:val="24"/>
        </w:rPr>
        <w:t>VAT   w wysokości 23% …………………….……</w:t>
      </w:r>
    </w:p>
    <w:p w:rsidR="000A6AD8" w:rsidRDefault="000A6AD8" w:rsidP="000A6AD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0A6AD8" w:rsidRPr="00630051" w:rsidRDefault="000A6AD8" w:rsidP="000A6AD8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Pr="00FA5968">
        <w:rPr>
          <w:sz w:val="24"/>
          <w:szCs w:val="24"/>
        </w:rPr>
        <w:t>Oświadczamy, że udzielamy gwarancji i rękojmi licząc od daty odbioru na okres:</w:t>
      </w:r>
    </w:p>
    <w:p w:rsidR="000A6AD8" w:rsidRPr="00FA5968" w:rsidRDefault="000A6AD8" w:rsidP="000A6AD8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0A6AD8" w:rsidRPr="009C5B65" w:rsidRDefault="000A6AD8" w:rsidP="000A6AD8">
      <w:pPr>
        <w:spacing w:line="360" w:lineRule="auto"/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</w:t>
      </w:r>
      <w:r>
        <w:rPr>
          <w:kern w:val="20"/>
          <w:sz w:val="18"/>
          <w:szCs w:val="18"/>
        </w:rPr>
        <w:t>naczyć znakiem X właściwe pole.</w:t>
      </w:r>
    </w:p>
    <w:p w:rsidR="000A6AD8" w:rsidRDefault="000A6AD8" w:rsidP="00B276B5">
      <w:pPr>
        <w:jc w:val="both"/>
        <w:rPr>
          <w:sz w:val="24"/>
        </w:rPr>
      </w:pPr>
    </w:p>
    <w:p w:rsidR="00157527" w:rsidRPr="002959ED" w:rsidRDefault="00157527" w:rsidP="00157527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157527" w:rsidRPr="002959ED" w:rsidRDefault="00157527" w:rsidP="00157527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157527" w:rsidRDefault="00157527" w:rsidP="00157527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157527" w:rsidRPr="009C5B65" w:rsidRDefault="00157527" w:rsidP="00157527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157527" w:rsidRPr="00FE29AA" w:rsidRDefault="00157527" w:rsidP="00157527">
      <w:pPr>
        <w:numPr>
          <w:ilvl w:val="0"/>
          <w:numId w:val="42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157527" w:rsidRPr="00402C2F" w:rsidRDefault="00157527" w:rsidP="00157527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157527" w:rsidRPr="00402C2F" w:rsidTr="004A22A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527" w:rsidRPr="00402C2F" w:rsidRDefault="00157527" w:rsidP="004A22A6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r w:rsidRPr="00402C2F">
              <w:t>Lp</w:t>
            </w:r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Default="00157527" w:rsidP="004A22A6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157527" w:rsidRPr="00402C2F" w:rsidTr="004A22A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  <w:ind w:left="-426"/>
            </w:pPr>
          </w:p>
        </w:tc>
      </w:tr>
      <w:tr w:rsidR="00157527" w:rsidRPr="00402C2F" w:rsidTr="004A22A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527" w:rsidRPr="00402C2F" w:rsidRDefault="00157527" w:rsidP="004A22A6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157527" w:rsidRPr="00402C2F" w:rsidRDefault="00157527" w:rsidP="00157527">
      <w:pPr>
        <w:autoSpaceDE w:val="0"/>
        <w:autoSpaceDN w:val="0"/>
        <w:adjustRightInd w:val="0"/>
      </w:pPr>
    </w:p>
    <w:p w:rsidR="00157527" w:rsidRPr="00402C2F" w:rsidRDefault="00157527" w:rsidP="00157527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157527" w:rsidRPr="00FA5968" w:rsidRDefault="00157527" w:rsidP="00157527">
      <w:pPr>
        <w:jc w:val="both"/>
        <w:rPr>
          <w:color w:val="C00000"/>
          <w:sz w:val="24"/>
          <w:szCs w:val="24"/>
        </w:rPr>
      </w:pPr>
    </w:p>
    <w:p w:rsidR="00157527" w:rsidRPr="00FA5968" w:rsidRDefault="00157527" w:rsidP="00157527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Wszelką korespondencję w sprawie niniejszego postępowania należy kierować na poniższy adres:</w:t>
      </w:r>
    </w:p>
    <w:p w:rsidR="00157527" w:rsidRPr="002959ED" w:rsidRDefault="00157527" w:rsidP="00157527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157527" w:rsidRPr="00FA5968" w:rsidRDefault="00157527" w:rsidP="00157527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157527" w:rsidRPr="00FA5968" w:rsidRDefault="00157527" w:rsidP="00157527">
      <w:pPr>
        <w:ind w:left="426" w:hanging="426"/>
        <w:jc w:val="both"/>
        <w:rPr>
          <w:sz w:val="16"/>
          <w:szCs w:val="16"/>
        </w:rPr>
      </w:pPr>
    </w:p>
    <w:p w:rsidR="00157527" w:rsidRPr="00FA5968" w:rsidRDefault="00157527" w:rsidP="00157527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157527" w:rsidRPr="00FA5968" w:rsidRDefault="00157527" w:rsidP="00157527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157527" w:rsidRPr="00FA5968" w:rsidRDefault="00157527" w:rsidP="00157527">
      <w:pPr>
        <w:ind w:left="426" w:hanging="426"/>
        <w:jc w:val="both"/>
        <w:rPr>
          <w:sz w:val="24"/>
          <w:szCs w:val="24"/>
        </w:rPr>
      </w:pPr>
    </w:p>
    <w:p w:rsidR="00157527" w:rsidRPr="00AD6F2D" w:rsidRDefault="00157527" w:rsidP="00157527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157527" w:rsidRPr="00AD6F2D" w:rsidRDefault="00157527" w:rsidP="00157527">
      <w:pPr>
        <w:pStyle w:val="Akapitzlist"/>
        <w:numPr>
          <w:ilvl w:val="0"/>
          <w:numId w:val="42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157527" w:rsidRPr="00AD6F2D" w:rsidRDefault="00157527" w:rsidP="00157527">
      <w:pPr>
        <w:pStyle w:val="Akapitzlist"/>
        <w:ind w:left="426" w:hanging="426"/>
        <w:jc w:val="both"/>
      </w:pPr>
    </w:p>
    <w:p w:rsidR="00157527" w:rsidRPr="00AD6F2D" w:rsidRDefault="00157527" w:rsidP="00157527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157527" w:rsidRPr="00AD6F2D" w:rsidRDefault="00157527" w:rsidP="00157527">
      <w:pPr>
        <w:ind w:left="426" w:right="110" w:hanging="426"/>
      </w:pPr>
    </w:p>
    <w:p w:rsidR="00157527" w:rsidRPr="00AD6F2D" w:rsidRDefault="00157527" w:rsidP="00157527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157527" w:rsidRDefault="00157527" w:rsidP="00157527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157527" w:rsidRDefault="00157527" w:rsidP="00157527">
      <w:pPr>
        <w:ind w:left="426" w:hanging="426"/>
        <w:jc w:val="both"/>
        <w:rPr>
          <w:kern w:val="20"/>
          <w:sz w:val="18"/>
          <w:szCs w:val="18"/>
        </w:rPr>
      </w:pPr>
    </w:p>
    <w:p w:rsidR="00157527" w:rsidRPr="00FE754D" w:rsidRDefault="00157527" w:rsidP="00157527">
      <w:pPr>
        <w:numPr>
          <w:ilvl w:val="0"/>
          <w:numId w:val="42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157527" w:rsidRPr="002959ED" w:rsidRDefault="00157527" w:rsidP="0015752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157527" w:rsidRPr="009C658F" w:rsidRDefault="00157527" w:rsidP="00157527">
      <w:pPr>
        <w:numPr>
          <w:ilvl w:val="0"/>
          <w:numId w:val="42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157527" w:rsidRPr="009C658F" w:rsidRDefault="00157527" w:rsidP="00157527">
      <w:pPr>
        <w:ind w:left="142" w:hanging="426"/>
        <w:jc w:val="both"/>
        <w:rPr>
          <w:sz w:val="24"/>
          <w:szCs w:val="24"/>
        </w:rPr>
      </w:pPr>
    </w:p>
    <w:p w:rsidR="00157527" w:rsidRDefault="00157527" w:rsidP="00157527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157527" w:rsidRPr="009C658F" w:rsidRDefault="00157527" w:rsidP="00157527">
      <w:pPr>
        <w:ind w:right="110"/>
      </w:pPr>
    </w:p>
    <w:p w:rsidR="00157527" w:rsidRPr="002959ED" w:rsidRDefault="00157527" w:rsidP="00157527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157527" w:rsidRPr="00AD6F2D" w:rsidRDefault="00157527" w:rsidP="00157527">
      <w:pPr>
        <w:numPr>
          <w:ilvl w:val="0"/>
          <w:numId w:val="42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157527" w:rsidRPr="00AD6F2D" w:rsidRDefault="00157527" w:rsidP="0015752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157527" w:rsidRPr="00AD6F2D" w:rsidTr="004A22A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27" w:rsidRPr="00AD6F2D" w:rsidRDefault="00157527" w:rsidP="004A22A6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527" w:rsidRPr="00AD6F2D" w:rsidRDefault="00157527" w:rsidP="004A22A6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157527" w:rsidRPr="00AD6F2D" w:rsidTr="004A22A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27" w:rsidRPr="00AD6F2D" w:rsidRDefault="00157527" w:rsidP="004A22A6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527" w:rsidRPr="00AD6F2D" w:rsidRDefault="00157527" w:rsidP="004A22A6">
            <w:pPr>
              <w:spacing w:after="240"/>
              <w:ind w:firstLine="496"/>
              <w:jc w:val="both"/>
            </w:pPr>
          </w:p>
        </w:tc>
      </w:tr>
      <w:tr w:rsidR="00157527" w:rsidRPr="00AD6F2D" w:rsidTr="004A22A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27" w:rsidRPr="00AD6F2D" w:rsidRDefault="00157527" w:rsidP="004A22A6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527" w:rsidRPr="00AD6F2D" w:rsidRDefault="00157527" w:rsidP="004A22A6">
            <w:pPr>
              <w:spacing w:after="240"/>
              <w:ind w:firstLine="496"/>
              <w:jc w:val="both"/>
            </w:pPr>
          </w:p>
        </w:tc>
      </w:tr>
      <w:tr w:rsidR="00157527" w:rsidRPr="00AD6F2D" w:rsidTr="004A22A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527" w:rsidRPr="00AD6F2D" w:rsidRDefault="00157527" w:rsidP="004A22A6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527" w:rsidRPr="00AD6F2D" w:rsidRDefault="00157527" w:rsidP="004A22A6">
            <w:pPr>
              <w:spacing w:after="240"/>
              <w:ind w:firstLine="496"/>
              <w:jc w:val="both"/>
            </w:pPr>
          </w:p>
        </w:tc>
      </w:tr>
    </w:tbl>
    <w:p w:rsidR="00157527" w:rsidRPr="00AD6F2D" w:rsidRDefault="00157527" w:rsidP="00157527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157527" w:rsidRPr="00AD6F2D" w:rsidRDefault="00157527" w:rsidP="0015752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57527" w:rsidRPr="00AD6F2D" w:rsidRDefault="00157527" w:rsidP="0015752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157527" w:rsidRPr="00AD6F2D" w:rsidRDefault="00157527" w:rsidP="0015752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157527" w:rsidRDefault="00157527" w:rsidP="00157527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157527" w:rsidRDefault="00157527" w:rsidP="00157527">
      <w:pPr>
        <w:ind w:left="1701" w:hanging="1701"/>
        <w:jc w:val="both"/>
      </w:pPr>
    </w:p>
    <w:p w:rsidR="00905C81" w:rsidRDefault="00905C81" w:rsidP="00157527">
      <w:pPr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FF0" w:rsidRDefault="005C2FF0">
      <w:r>
        <w:separator/>
      </w:r>
    </w:p>
  </w:endnote>
  <w:endnote w:type="continuationSeparator" w:id="0">
    <w:p w:rsidR="005C2FF0" w:rsidRDefault="005C2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54C" w:rsidRDefault="006155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5752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54C" w:rsidRDefault="006155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FF0" w:rsidRDefault="005C2FF0">
      <w:r>
        <w:separator/>
      </w:r>
    </w:p>
  </w:footnote>
  <w:footnote w:type="continuationSeparator" w:id="0">
    <w:p w:rsidR="005C2FF0" w:rsidRDefault="005C2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54C" w:rsidRDefault="00615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54C" w:rsidRDefault="006155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54C" w:rsidRDefault="006155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72C65"/>
    <w:multiLevelType w:val="multilevel"/>
    <w:tmpl w:val="B06CA848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4"/>
  </w:num>
  <w:num w:numId="13">
    <w:abstractNumId w:val="16"/>
  </w:num>
  <w:num w:numId="14">
    <w:abstractNumId w:val="38"/>
  </w:num>
  <w:num w:numId="15">
    <w:abstractNumId w:val="25"/>
  </w:num>
  <w:num w:numId="16">
    <w:abstractNumId w:val="40"/>
  </w:num>
  <w:num w:numId="17">
    <w:abstractNumId w:val="23"/>
  </w:num>
  <w:num w:numId="18">
    <w:abstractNumId w:val="37"/>
  </w:num>
  <w:num w:numId="19">
    <w:abstractNumId w:val="11"/>
  </w:num>
  <w:num w:numId="20">
    <w:abstractNumId w:val="17"/>
  </w:num>
  <w:num w:numId="21">
    <w:abstractNumId w:val="36"/>
  </w:num>
  <w:num w:numId="22">
    <w:abstractNumId w:val="20"/>
  </w:num>
  <w:num w:numId="23">
    <w:abstractNumId w:val="35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9"/>
  </w:num>
  <w:num w:numId="29">
    <w:abstractNumId w:val="28"/>
  </w:num>
  <w:num w:numId="30">
    <w:abstractNumId w:val="5"/>
  </w:num>
  <w:num w:numId="31">
    <w:abstractNumId w:val="13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1"/>
  </w:num>
  <w:num w:numId="41">
    <w:abstractNumId w:val="19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2FF0"/>
    <w:rsid w:val="000A6AD8"/>
    <w:rsid w:val="000D3BF8"/>
    <w:rsid w:val="0011282F"/>
    <w:rsid w:val="00157527"/>
    <w:rsid w:val="00320C36"/>
    <w:rsid w:val="004266E6"/>
    <w:rsid w:val="0056451A"/>
    <w:rsid w:val="005C2FF0"/>
    <w:rsid w:val="0061554C"/>
    <w:rsid w:val="008076B3"/>
    <w:rsid w:val="00905C81"/>
    <w:rsid w:val="00910C60"/>
    <w:rsid w:val="00A23135"/>
    <w:rsid w:val="00B276B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7B31809"/>
  <w15:chartTrackingRefBased/>
  <w15:docId w15:val="{36688FC0-EC38-4944-9A45-2B622D9AB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276B5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1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727</Words>
  <Characters>5434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2019-08-23T08:51:00Z</cp:lastPrinted>
  <dcterms:created xsi:type="dcterms:W3CDTF">2019-08-23T08:51:00Z</dcterms:created>
  <dcterms:modified xsi:type="dcterms:W3CDTF">2019-08-23T08:51:00Z</dcterms:modified>
</cp:coreProperties>
</file>