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Ogłoszenie nr 540179032-N-2019 z dnia 27-08-2019 r.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Rzeszów: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OGŁOSZENIE O ZMIANIE OGŁOSZENIA</w:t>
      </w:r>
    </w:p>
    <w:p w:rsidR="002066C3" w:rsidRDefault="002066C3" w:rsidP="002066C3">
      <w:pPr>
        <w:rPr>
          <w:sz w:val="28"/>
          <w:szCs w:val="28"/>
        </w:rPr>
      </w:pP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OGŁOSZENIE DOTYCZY: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Ogłoszenia o zamówieniu</w:t>
      </w:r>
    </w:p>
    <w:p w:rsidR="002066C3" w:rsidRDefault="002066C3" w:rsidP="002066C3">
      <w:pPr>
        <w:rPr>
          <w:sz w:val="28"/>
          <w:szCs w:val="28"/>
        </w:rPr>
      </w:pP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INFORMACJE O ZMIENIANYM OGŁOSZENIU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Numer: 588397-N-2019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Data: 21/08/2019</w:t>
      </w:r>
    </w:p>
    <w:p w:rsidR="002066C3" w:rsidRDefault="002066C3" w:rsidP="002066C3">
      <w:pPr>
        <w:rPr>
          <w:sz w:val="28"/>
          <w:szCs w:val="28"/>
        </w:rPr>
      </w:pP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SEKCJA I: ZAMAWIAJĄCY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Politechnika Rzeszowska im. Ignacego Łukasiewicza, Krajowy numer identyfikacyjny 17490000000000, ul. Powstańców Warszawy  12, 35-959  Rzeszów, woj. podkarpackie, państwo Polska, tel. 17 7432175; 8653888; 8653838, e-mail dorzech@prz.edu.pl, faks 17 8651075.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Adres strony internetowej (</w:t>
      </w:r>
      <w:proofErr w:type="spellStart"/>
      <w:r w:rsidRPr="002066C3">
        <w:rPr>
          <w:sz w:val="28"/>
          <w:szCs w:val="28"/>
        </w:rPr>
        <w:t>url</w:t>
      </w:r>
      <w:proofErr w:type="spellEnd"/>
      <w:r w:rsidRPr="002066C3">
        <w:rPr>
          <w:sz w:val="28"/>
          <w:szCs w:val="28"/>
        </w:rPr>
        <w:t>): www.prz.edu.pl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Adres profilu nabywcy: www.ogloszenia.propublico.pl/prz</w:t>
      </w:r>
    </w:p>
    <w:p w:rsidR="002066C3" w:rsidRDefault="002066C3" w:rsidP="002066C3">
      <w:pPr>
        <w:rPr>
          <w:sz w:val="28"/>
          <w:szCs w:val="28"/>
        </w:rPr>
      </w:pP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SEKCJA II: ZMIANY W OGŁOSZENIU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II.1) Tekst, który należy zmienić: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Miejsce, w którym znajduje się zmieniany tekst: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Numer sekcji: IV.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Punkt: 6.2)</w:t>
      </w:r>
    </w:p>
    <w:p w:rsidR="002066C3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W ogłoszeniu jest: Data: 2019-08-30, godzina: 10:00,</w:t>
      </w:r>
    </w:p>
    <w:p w:rsidR="00F8425D" w:rsidRPr="002066C3" w:rsidRDefault="002066C3" w:rsidP="002066C3">
      <w:pPr>
        <w:rPr>
          <w:sz w:val="28"/>
          <w:szCs w:val="28"/>
        </w:rPr>
      </w:pPr>
      <w:r w:rsidRPr="002066C3">
        <w:rPr>
          <w:sz w:val="28"/>
          <w:szCs w:val="28"/>
        </w:rPr>
        <w:t>W ogłoszeniu powinno być: Data: 2019-09-06, godzina: 10:00,</w:t>
      </w:r>
    </w:p>
    <w:sectPr w:rsidR="00F8425D" w:rsidRPr="00206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A77" w:rsidRDefault="000B6A77">
      <w:r>
        <w:separator/>
      </w:r>
    </w:p>
  </w:endnote>
  <w:endnote w:type="continuationSeparator" w:id="0">
    <w:p w:rsidR="000B6A77" w:rsidRDefault="000B6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6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6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66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A77" w:rsidRDefault="000B6A77">
      <w:r>
        <w:separator/>
      </w:r>
    </w:p>
  </w:footnote>
  <w:footnote w:type="continuationSeparator" w:id="0">
    <w:p w:rsidR="000B6A77" w:rsidRDefault="000B6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094" w:rsidRDefault="005270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094" w:rsidRDefault="005270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094" w:rsidRDefault="005270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094"/>
    <w:rsid w:val="000B65B1"/>
    <w:rsid w:val="000B6A77"/>
    <w:rsid w:val="000B6C6C"/>
    <w:rsid w:val="00186D37"/>
    <w:rsid w:val="002066C3"/>
    <w:rsid w:val="00226741"/>
    <w:rsid w:val="002271C8"/>
    <w:rsid w:val="003070D1"/>
    <w:rsid w:val="00346292"/>
    <w:rsid w:val="00527094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2019-08-27T12:42:00Z</cp:lastPrinted>
  <dcterms:created xsi:type="dcterms:W3CDTF">2019-08-27T12:42:00Z</dcterms:created>
  <dcterms:modified xsi:type="dcterms:W3CDTF">2019-08-27T12:42:00Z</dcterms:modified>
</cp:coreProperties>
</file>