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A3C" w:rsidRDefault="0076076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 SIWZ</w:t>
      </w:r>
    </w:p>
    <w:p w:rsidR="00E85A3C" w:rsidRDefault="00E85A3C">
      <w:pPr>
        <w:spacing w:line="360" w:lineRule="auto"/>
        <w:rPr>
          <w:sz w:val="24"/>
        </w:rPr>
      </w:pPr>
    </w:p>
    <w:p w:rsidR="00E85A3C" w:rsidRDefault="008A18CD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E85A3C" w:rsidRDefault="008A18CD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386834" w:rsidRPr="00386834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386834" w:rsidRPr="00386834">
        <w:rPr>
          <w:b/>
          <w:sz w:val="28"/>
        </w:rPr>
        <w:t xml:space="preserve">Dostawa części lotniczych, dostawa wyposażenia </w:t>
      </w:r>
      <w:proofErr w:type="spellStart"/>
      <w:r w:rsidR="00386834" w:rsidRPr="00386834">
        <w:rPr>
          <w:b/>
          <w:sz w:val="28"/>
        </w:rPr>
        <w:t>awionicznego</w:t>
      </w:r>
      <w:proofErr w:type="spellEnd"/>
      <w:r w:rsidR="00386834" w:rsidRPr="00386834">
        <w:rPr>
          <w:b/>
          <w:sz w:val="28"/>
        </w:rPr>
        <w:t xml:space="preserve"> do samolotu PA-28 Arrow</w:t>
      </w:r>
      <w:r>
        <w:rPr>
          <w:b/>
          <w:sz w:val="28"/>
        </w:rPr>
        <w:t>”</w:t>
      </w:r>
    </w:p>
    <w:p w:rsidR="00E85A3C" w:rsidRDefault="00E85A3C">
      <w:pPr>
        <w:spacing w:line="360" w:lineRule="auto"/>
        <w:ind w:hanging="284"/>
        <w:rPr>
          <w:sz w:val="24"/>
        </w:rPr>
      </w:pPr>
    </w:p>
    <w:p w:rsidR="00E85A3C" w:rsidRDefault="008A18CD">
      <w:pPr>
        <w:spacing w:line="360" w:lineRule="auto"/>
        <w:ind w:hanging="284"/>
        <w:rPr>
          <w:b/>
          <w:sz w:val="24"/>
        </w:rPr>
      </w:pPr>
      <w:r>
        <w:rPr>
          <w:b/>
          <w:sz w:val="24"/>
        </w:rPr>
        <w:t>Zadanie nr 1</w:t>
      </w:r>
    </w:p>
    <w:p w:rsidR="008A18CD" w:rsidRPr="006B343B" w:rsidRDefault="008A18CD">
      <w:pPr>
        <w:spacing w:line="360" w:lineRule="auto"/>
        <w:ind w:hanging="284"/>
        <w:rPr>
          <w:b/>
          <w:sz w:val="24"/>
          <w:u w:val="single"/>
        </w:rPr>
      </w:pPr>
      <w:r w:rsidRPr="006B343B">
        <w:rPr>
          <w:b/>
          <w:sz w:val="24"/>
          <w:u w:val="single"/>
        </w:rPr>
        <w:t>Dostawa części lotniczych zestaw I</w:t>
      </w:r>
    </w:p>
    <w:p w:rsidR="008414DB" w:rsidRDefault="008414DB">
      <w:pPr>
        <w:spacing w:line="360" w:lineRule="auto"/>
        <w:ind w:hanging="284"/>
        <w:rPr>
          <w:sz w:val="24"/>
        </w:rPr>
      </w:pPr>
    </w:p>
    <w:tbl>
      <w:tblPr>
        <w:tblW w:w="96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701"/>
        <w:gridCol w:w="1418"/>
        <w:gridCol w:w="1848"/>
        <w:gridCol w:w="2546"/>
        <w:gridCol w:w="1559"/>
      </w:tblGrid>
      <w:tr w:rsidR="006B343B" w:rsidRPr="008414DB" w:rsidTr="001C5AB2">
        <w:trPr>
          <w:trHeight w:val="9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Lp.         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Pos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Samolot/Silnik                                             Aircraft/Engine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Numer Katalogowy                                    Part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number</w:t>
            </w:r>
            <w:proofErr w:type="spellEnd"/>
          </w:p>
        </w:tc>
        <w:tc>
          <w:tcPr>
            <w:tcW w:w="1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Alternatywny numer                                 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Repl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>. by</w:t>
            </w:r>
          </w:p>
        </w:tc>
        <w:tc>
          <w:tcPr>
            <w:tcW w:w="2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Nazwa części                                                                       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Description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Ilość      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Qty</w:t>
            </w:r>
            <w:proofErr w:type="spellEnd"/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PIPER PA-28 ARROW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65202-005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65202-800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FASTENER ASSY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Cowl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484-428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RETAINER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756-667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162-05300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WHEEL HALF ASSY - Outer (with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valve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hole)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756-668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161-05500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WHEEL HALF ASSY-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inner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6405-14L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1394T100-14RB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Turn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Coordinator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ALX-8421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ALX-8521R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Alternator 14V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752-342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066-10600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LINING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404-532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MS21042-6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NUT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35801-011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565-857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HOSE ASSY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67517-000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K67517-00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MUFFLER ASSY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67810-000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67810-00K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STACK ASSY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Left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front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67811-000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K67811-00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STACK ASSY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Left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rear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67809-000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67809-00K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STACK ASSY - Right front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67812-000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K67812-00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STACK ASSY - Right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rear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754-535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164-02000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DISC ASSY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Brake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69790-000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BUSHING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402-940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NAS464P4-27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63913-193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HOSE - Connector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63913-194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HOSE - Connector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67025-011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Truss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Assembly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106680-002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106680-802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LINK ASSY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Nose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gear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torque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67026-011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BEARING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400-272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A1633-11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752-592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O_RING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PIPER PA-34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491-806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VALVE - (F391-187B)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767-237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4E3177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SLIP RING ASSY - (4E3177)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691-346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NAS6603-22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 - (NAS6603-22)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452-331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BEARING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400-109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 - (AN4-14)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754-614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 764-980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DISC ASSY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Brake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(164-46)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566-317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97499-033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HOSE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97499-022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HOSE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Fuel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Drain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63913-141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HOSE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Fuel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Vent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63913-142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HOSE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Fuel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Vent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401-269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AN3-10A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415-533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MS35206-243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SCREW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587-847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211C243-12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SWITCH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Pressure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762-006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3E1964-3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TIMER - Propeller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Deicer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472-200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LAMP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761-208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34-0428070-64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LAMP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Navigation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Light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Assy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472-125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NL1385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LAMP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693-215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NAS6207-50D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460-632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CA161PL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FlLTER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Air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690-626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NAS1149F0732P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WASHER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96110-006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HYDRAULIC PUMP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587-847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Pressure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Switch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105041-002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LINK ASSY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691-334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691-315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402-934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 - (NAS464P6-18)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402-978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 (NAS464P10A-49)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402-921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 - (NAS464P6-20)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67026-007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 BUSHING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67026-013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BUSHING -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Trunnion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Assy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8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628555-30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Hose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Assembly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691-315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NAS6605D46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BOLT - (NAS6605D46)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83744-139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Tube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Assembly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630979-9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Seal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>-O-Ring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752-592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O-Ring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12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100755-006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cover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4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NAS6207-</w:t>
            </w:r>
            <w:r w:rsidRPr="008414DB">
              <w:rPr>
                <w:color w:val="000000"/>
                <w:sz w:val="24"/>
                <w:szCs w:val="24"/>
              </w:rPr>
              <w:lastRenderedPageBreak/>
              <w:t>50D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lastRenderedPageBreak/>
              <w:t>(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Piper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693-215)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Bolt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Drilled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558-010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SFA232-5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 xml:space="preserve">Cylinder </w:t>
            </w:r>
            <w:proofErr w:type="spellStart"/>
            <w:r w:rsidRPr="008414DB">
              <w:rPr>
                <w:color w:val="000000"/>
                <w:sz w:val="24"/>
                <w:szCs w:val="24"/>
              </w:rPr>
              <w:t>Landing</w:t>
            </w:r>
            <w:proofErr w:type="spellEnd"/>
            <w:r w:rsidRPr="008414DB">
              <w:rPr>
                <w:color w:val="000000"/>
                <w:sz w:val="24"/>
                <w:szCs w:val="24"/>
              </w:rPr>
              <w:t xml:space="preserve"> Gear Hydr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95061-029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BUSHING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3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691-316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414DB">
              <w:rPr>
                <w:color w:val="000000"/>
                <w:sz w:val="24"/>
                <w:szCs w:val="24"/>
              </w:rPr>
              <w:t>bolt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43B" w:rsidRPr="008414DB" w:rsidRDefault="006B343B" w:rsidP="008414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67026-007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43B" w:rsidRPr="008414DB" w:rsidRDefault="006B343B" w:rsidP="008414DB">
            <w:pPr>
              <w:jc w:val="center"/>
              <w:rPr>
                <w:color w:val="333333"/>
                <w:sz w:val="24"/>
                <w:szCs w:val="24"/>
              </w:rPr>
            </w:pPr>
            <w:proofErr w:type="spellStart"/>
            <w:r w:rsidRPr="008414DB">
              <w:rPr>
                <w:color w:val="333333"/>
                <w:sz w:val="24"/>
                <w:szCs w:val="24"/>
              </w:rPr>
              <w:t>Bushing</w:t>
            </w:r>
            <w:proofErr w:type="spellEnd"/>
            <w:r w:rsidRPr="008414DB">
              <w:rPr>
                <w:color w:val="333333"/>
                <w:sz w:val="24"/>
                <w:szCs w:val="24"/>
              </w:rPr>
              <w:t xml:space="preserve"> - </w:t>
            </w:r>
            <w:proofErr w:type="spellStart"/>
            <w:r w:rsidRPr="008414DB">
              <w:rPr>
                <w:color w:val="333333"/>
                <w:sz w:val="24"/>
                <w:szCs w:val="24"/>
              </w:rPr>
              <w:t>Shoulder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  <w:r w:rsidRPr="008414DB">
              <w:rPr>
                <w:color w:val="000000"/>
                <w:sz w:val="24"/>
                <w:szCs w:val="24"/>
              </w:rPr>
              <w:t>10</w:t>
            </w:r>
          </w:p>
        </w:tc>
      </w:tr>
      <w:tr w:rsidR="006B343B" w:rsidRPr="008414DB" w:rsidTr="001C5AB2">
        <w:trPr>
          <w:trHeight w:val="30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43B" w:rsidRPr="008414DB" w:rsidRDefault="006B343B" w:rsidP="008414D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43B" w:rsidRPr="008414DB" w:rsidRDefault="006B343B" w:rsidP="008414D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43B" w:rsidRPr="008414DB" w:rsidRDefault="006B343B" w:rsidP="008414DB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43B" w:rsidRPr="008414DB" w:rsidRDefault="006B343B" w:rsidP="008414DB">
            <w:pPr>
              <w:rPr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43B" w:rsidRPr="008414DB" w:rsidRDefault="006B343B" w:rsidP="008414D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43B" w:rsidRPr="008414DB" w:rsidRDefault="006B343B" w:rsidP="008414DB">
            <w:pPr>
              <w:rPr>
                <w:sz w:val="24"/>
                <w:szCs w:val="24"/>
              </w:rPr>
            </w:pPr>
          </w:p>
        </w:tc>
      </w:tr>
    </w:tbl>
    <w:p w:rsidR="008414DB" w:rsidRDefault="008414DB">
      <w:pPr>
        <w:spacing w:line="360" w:lineRule="auto"/>
        <w:ind w:hanging="284"/>
        <w:rPr>
          <w:sz w:val="24"/>
        </w:rPr>
      </w:pPr>
    </w:p>
    <w:p w:rsidR="008414DB" w:rsidRDefault="008414DB">
      <w:pPr>
        <w:spacing w:line="360" w:lineRule="auto"/>
        <w:ind w:hanging="284"/>
        <w:rPr>
          <w:sz w:val="24"/>
        </w:rPr>
      </w:pPr>
    </w:p>
    <w:p w:rsidR="008414DB" w:rsidRDefault="008414DB">
      <w:pPr>
        <w:spacing w:line="360" w:lineRule="auto"/>
        <w:ind w:hanging="284"/>
        <w:rPr>
          <w:b/>
          <w:sz w:val="24"/>
        </w:rPr>
      </w:pPr>
    </w:p>
    <w:p w:rsidR="008A18CD" w:rsidRDefault="008A18CD">
      <w:pPr>
        <w:spacing w:line="360" w:lineRule="auto"/>
        <w:ind w:hanging="284"/>
        <w:rPr>
          <w:b/>
          <w:sz w:val="24"/>
        </w:rPr>
      </w:pPr>
      <w:r>
        <w:rPr>
          <w:b/>
          <w:sz w:val="24"/>
        </w:rPr>
        <w:t>Zadanie nr 2</w:t>
      </w:r>
    </w:p>
    <w:p w:rsidR="008A18CD" w:rsidRDefault="008A18CD">
      <w:pPr>
        <w:spacing w:line="360" w:lineRule="auto"/>
        <w:ind w:hanging="284"/>
        <w:rPr>
          <w:b/>
          <w:sz w:val="24"/>
          <w:u w:val="single"/>
        </w:rPr>
      </w:pPr>
      <w:r w:rsidRPr="006B343B">
        <w:rPr>
          <w:b/>
          <w:sz w:val="24"/>
          <w:u w:val="single"/>
        </w:rPr>
        <w:t>Dostawa części lotniczych zestaw II</w:t>
      </w:r>
    </w:p>
    <w:tbl>
      <w:tblPr>
        <w:tblW w:w="96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98"/>
        <w:gridCol w:w="1223"/>
        <w:gridCol w:w="1751"/>
        <w:gridCol w:w="2785"/>
        <w:gridCol w:w="1417"/>
      </w:tblGrid>
      <w:tr w:rsidR="009612CC" w:rsidRPr="009612CC" w:rsidTr="009659AF">
        <w:trPr>
          <w:trHeight w:val="9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Lp.   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Pos</w:t>
            </w:r>
            <w:proofErr w:type="spellEnd"/>
          </w:p>
        </w:tc>
        <w:tc>
          <w:tcPr>
            <w:tcW w:w="1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Samolot/Silnik                                             Aircraft/Engine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Numer Katalogowy                                    Part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number</w:t>
            </w:r>
            <w:proofErr w:type="spellEnd"/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Alternatywny numer                           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Repl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. by</w:t>
            </w:r>
          </w:p>
        </w:tc>
        <w:tc>
          <w:tcPr>
            <w:tcW w:w="2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Nazwa części                                                                 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Description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Ilość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Qty</w:t>
            </w:r>
            <w:proofErr w:type="spellEnd"/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PIPER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99792-000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Left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front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99595-000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BAFFLE ASSY - Right front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67830-000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Left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side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front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67822-000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Right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side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front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67831-000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Left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side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rear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67823-000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Right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side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rear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67825-000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Left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rear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(Non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Entegra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67824-000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Right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rear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99589-000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FAIRING ASSY -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Left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front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baffle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99594-000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FAIRING ASSY - Right front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baffle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400-002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(AN4-5A)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BOLT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690-613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(NAS1149F0463P)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WASHER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404-530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(MS21042-4)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NUT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63605-000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BRACKET -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Rear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baffle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reinforcement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418-351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SCREW - Cap (1/4-20NC3x1)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690-611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(NAS1149F0463P)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WASHER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408-051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(MS35333-40)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WASHER - Lock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87392-002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TIE ROD - Engine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baffle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418-420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SCREW - Cap (1/4-20 NC-2x1/2)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407-041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(MS35338-41)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WASHER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475-124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mount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kit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engine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401-544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(AN7-44A)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bolt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690-630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NAS1149F0763P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washer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404-891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MS20365-720C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nut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401-543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(AN7-43A)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bolt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2CC" w:rsidRPr="009612CC" w:rsidRDefault="009612CC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85012-101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washer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9612CC" w:rsidRPr="009612CC" w:rsidTr="009659A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2CC" w:rsidRPr="009612CC" w:rsidRDefault="009612CC" w:rsidP="009612CC"/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/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/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2CC" w:rsidRPr="009612CC" w:rsidRDefault="009612CC" w:rsidP="009612CC"/>
        </w:tc>
      </w:tr>
    </w:tbl>
    <w:p w:rsidR="001921FC" w:rsidRPr="007A2166" w:rsidRDefault="001921FC" w:rsidP="006A5B1A">
      <w:pPr>
        <w:spacing w:line="360" w:lineRule="auto"/>
        <w:rPr>
          <w:b/>
          <w:sz w:val="24"/>
          <w:szCs w:val="24"/>
          <w:u w:val="single"/>
        </w:rPr>
      </w:pPr>
    </w:p>
    <w:p w:rsidR="008A18CD" w:rsidRDefault="008A18CD">
      <w:pPr>
        <w:spacing w:line="360" w:lineRule="auto"/>
        <w:ind w:hanging="284"/>
        <w:rPr>
          <w:b/>
          <w:sz w:val="24"/>
        </w:rPr>
      </w:pPr>
      <w:r>
        <w:rPr>
          <w:b/>
          <w:sz w:val="24"/>
        </w:rPr>
        <w:t xml:space="preserve">Zadanie nr </w:t>
      </w:r>
      <w:r w:rsidR="006A5B1A">
        <w:rPr>
          <w:b/>
          <w:sz w:val="24"/>
        </w:rPr>
        <w:t>3</w:t>
      </w:r>
      <w:bookmarkStart w:id="0" w:name="_GoBack"/>
      <w:bookmarkEnd w:id="0"/>
      <w:r>
        <w:rPr>
          <w:b/>
          <w:sz w:val="24"/>
        </w:rPr>
        <w:t xml:space="preserve"> </w:t>
      </w:r>
    </w:p>
    <w:p w:rsidR="008A18CD" w:rsidRPr="001921FC" w:rsidRDefault="008A18CD">
      <w:pPr>
        <w:spacing w:line="360" w:lineRule="auto"/>
        <w:ind w:hanging="284"/>
        <w:rPr>
          <w:b/>
          <w:sz w:val="24"/>
          <w:u w:val="single"/>
        </w:rPr>
      </w:pPr>
      <w:r w:rsidRPr="001921FC">
        <w:rPr>
          <w:b/>
          <w:sz w:val="24"/>
          <w:u w:val="single"/>
        </w:rPr>
        <w:t xml:space="preserve">Dostawa wyposażenia </w:t>
      </w:r>
      <w:proofErr w:type="spellStart"/>
      <w:r w:rsidRPr="001921FC">
        <w:rPr>
          <w:b/>
          <w:sz w:val="24"/>
          <w:u w:val="single"/>
        </w:rPr>
        <w:t>awionicznego</w:t>
      </w:r>
      <w:proofErr w:type="spellEnd"/>
      <w:r w:rsidRPr="001921FC">
        <w:rPr>
          <w:b/>
          <w:sz w:val="24"/>
          <w:u w:val="single"/>
        </w:rPr>
        <w:t xml:space="preserve"> do samolotu PA-28 Arrow</w:t>
      </w:r>
    </w:p>
    <w:p w:rsidR="001921FC" w:rsidRPr="001921FC" w:rsidRDefault="001921FC">
      <w:pPr>
        <w:spacing w:line="360" w:lineRule="auto"/>
        <w:ind w:hanging="284"/>
        <w:rPr>
          <w:sz w:val="24"/>
          <w:szCs w:val="24"/>
        </w:rPr>
      </w:pPr>
      <w:r w:rsidRPr="001921FC">
        <w:rPr>
          <w:color w:val="272727"/>
          <w:sz w:val="24"/>
          <w:szCs w:val="24"/>
          <w:shd w:val="clear" w:color="auto" w:fill="FFFFFF"/>
        </w:rPr>
        <w:t xml:space="preserve">Przedmiotem zamówienia jest wyposażenie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awioniczne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 do samolotu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Piper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 PA-28 Arrow</w:t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  <w:shd w:val="clear" w:color="auto" w:fill="FFFFFF"/>
        </w:rPr>
        <w:t xml:space="preserve">1.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Directional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Gyro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,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BendixKing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 KG-102A, P/N: 060-00015-0000 - 1 sztuka </w:t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  <w:shd w:val="clear" w:color="auto" w:fill="FFFFFF"/>
        </w:rPr>
        <w:t>(nowy z opcją na wymianę)</w:t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  <w:shd w:val="clear" w:color="auto" w:fill="FFFFFF"/>
        </w:rPr>
        <w:t xml:space="preserve">2. HSI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Indicator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,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BendixKing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 KI-525A, P/N: 066-03046-0007 - 1 sztuka </w:t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  <w:shd w:val="clear" w:color="auto" w:fill="FFFFFF"/>
        </w:rPr>
        <w:t>(nowy bez wymiany)</w:t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  <w:shd w:val="clear" w:color="auto" w:fill="FFFFFF"/>
        </w:rPr>
        <w:t xml:space="preserve">3.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Turn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Coordinator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, 80mm, Autopilot, 12-32V, S-TEC, </w:t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Brushless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, </w:t>
      </w:r>
      <w:r w:rsidRPr="001921FC">
        <w:rPr>
          <w:color w:val="272727"/>
          <w:sz w:val="24"/>
          <w:szCs w:val="24"/>
        </w:rPr>
        <w:br/>
      </w:r>
      <w:proofErr w:type="spellStart"/>
      <w:r w:rsidRPr="001921FC">
        <w:rPr>
          <w:color w:val="272727"/>
          <w:sz w:val="24"/>
          <w:szCs w:val="24"/>
          <w:shd w:val="clear" w:color="auto" w:fill="FFFFFF"/>
        </w:rPr>
        <w:t>Mid-Continent</w:t>
      </w:r>
      <w:proofErr w:type="spellEnd"/>
      <w:r w:rsidRPr="001921FC">
        <w:rPr>
          <w:color w:val="272727"/>
          <w:sz w:val="24"/>
          <w:szCs w:val="24"/>
          <w:shd w:val="clear" w:color="auto" w:fill="FFFFFF"/>
        </w:rPr>
        <w:t xml:space="preserve"> 1234T100, P/N: 1394T100-14RB - 1 sztuka (nowy bez wymiany)</w:t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</w:rPr>
        <w:br/>
      </w:r>
      <w:r w:rsidRPr="001921FC">
        <w:rPr>
          <w:color w:val="272727"/>
          <w:sz w:val="24"/>
          <w:szCs w:val="24"/>
          <w:shd w:val="clear" w:color="auto" w:fill="FFFFFF"/>
        </w:rPr>
        <w:t>Dla wszystkich części pozycji wymagany formularz EASA Form 1 lub równoważny.</w:t>
      </w:r>
    </w:p>
    <w:sectPr w:rsidR="001921FC" w:rsidRPr="001921FC" w:rsidSect="001C5A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1FC" w:rsidRDefault="001921FC">
      <w:r>
        <w:separator/>
      </w:r>
    </w:p>
  </w:endnote>
  <w:endnote w:type="continuationSeparator" w:id="0">
    <w:p w:rsidR="001921FC" w:rsidRDefault="0019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921FC" w:rsidRDefault="001921F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21FC" w:rsidRDefault="001921FC">
    <w:pPr>
      <w:pStyle w:val="Stopka"/>
      <w:tabs>
        <w:tab w:val="clear" w:pos="4536"/>
      </w:tabs>
      <w:jc w:val="center"/>
    </w:pPr>
  </w:p>
  <w:p w:rsidR="001921FC" w:rsidRDefault="001921F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5B1A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5B1A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21FC" w:rsidRDefault="001921FC">
    <w:pPr>
      <w:pStyle w:val="Stopka"/>
      <w:tabs>
        <w:tab w:val="clear" w:pos="4536"/>
      </w:tabs>
      <w:jc w:val="center"/>
    </w:pPr>
  </w:p>
  <w:p w:rsidR="001921FC" w:rsidRDefault="001921FC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1FC" w:rsidRDefault="001921FC">
      <w:r>
        <w:separator/>
      </w:r>
    </w:p>
  </w:footnote>
  <w:footnote w:type="continuationSeparator" w:id="0">
    <w:p w:rsidR="001921FC" w:rsidRDefault="00192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D36"/>
    <w:rsid w:val="00170CA0"/>
    <w:rsid w:val="001921FC"/>
    <w:rsid w:val="001C5AB2"/>
    <w:rsid w:val="00386834"/>
    <w:rsid w:val="003C3D36"/>
    <w:rsid w:val="006A5B1A"/>
    <w:rsid w:val="006B343B"/>
    <w:rsid w:val="0076076C"/>
    <w:rsid w:val="007A2166"/>
    <w:rsid w:val="008414DB"/>
    <w:rsid w:val="008A18CD"/>
    <w:rsid w:val="009612CC"/>
    <w:rsid w:val="009659AF"/>
    <w:rsid w:val="00E47AA0"/>
    <w:rsid w:val="00E85A3C"/>
    <w:rsid w:val="00F2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4426A4-2177-4BE3-A3DB-09C33CDC0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46FD1-DE80-4C51-BDE4-17A69BA4D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4</Pages>
  <Words>742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10</cp:revision>
  <cp:lastPrinted>2000-12-12T16:01:00Z</cp:lastPrinted>
  <dcterms:created xsi:type="dcterms:W3CDTF">2019-08-30T07:15:00Z</dcterms:created>
  <dcterms:modified xsi:type="dcterms:W3CDTF">2019-08-30T08:32:00Z</dcterms:modified>
</cp:coreProperties>
</file>