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0545F9" w:rsidRDefault="006676AE" w:rsidP="000545F9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C6D6C" w:rsidRPr="002C6D6C">
        <w:rPr>
          <w:b/>
          <w:i w:val="0"/>
          <w:sz w:val="22"/>
          <w:szCs w:val="22"/>
        </w:rPr>
        <w:t>2</w:t>
      </w:r>
      <w:r w:rsidR="005A572D">
        <w:rPr>
          <w:b/>
          <w:i w:val="0"/>
          <w:sz w:val="22"/>
          <w:szCs w:val="22"/>
        </w:rPr>
        <w:t xml:space="preserve"> do SIWZ</w:t>
      </w:r>
      <w:bookmarkStart w:id="0" w:name="_GoBack"/>
      <w:bookmarkEnd w:id="0"/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C6D6C" w:rsidRPr="002C6D6C">
        <w:rPr>
          <w:rFonts w:ascii="Times New Roman" w:hAnsi="Times New Roman"/>
          <w:b/>
        </w:rPr>
        <w:t>NA/P/275/2019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C6D6C" w:rsidRPr="002C6D6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C6D6C" w:rsidRPr="002C6D6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C6D6C" w:rsidRPr="002C6D6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C6D6C" w:rsidRPr="002C6D6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C6D6C" w:rsidRPr="002C6D6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C6D6C" w:rsidRPr="002C6D6C">
        <w:rPr>
          <w:rFonts w:ascii="Times New Roman" w:hAnsi="Times New Roman"/>
        </w:rPr>
        <w:t>(</w:t>
      </w:r>
      <w:proofErr w:type="spellStart"/>
      <w:r w:rsidR="002C6D6C" w:rsidRPr="002C6D6C">
        <w:rPr>
          <w:rFonts w:ascii="Times New Roman" w:hAnsi="Times New Roman"/>
        </w:rPr>
        <w:t>t.j</w:t>
      </w:r>
      <w:proofErr w:type="spellEnd"/>
      <w:r w:rsidR="002C6D6C" w:rsidRPr="002C6D6C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0545F9" w:rsidRDefault="00313417" w:rsidP="000545F9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C6D6C" w:rsidRPr="002C6D6C">
        <w:rPr>
          <w:rFonts w:ascii="Times New Roman" w:hAnsi="Times New Roman"/>
          <w:b/>
        </w:rPr>
        <w:t>Wymiana okien na parterze w budynku P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C6D6C" w:rsidRPr="002C6D6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C6D6C" w:rsidRPr="00997D0F" w:rsidRDefault="002C6D6C" w:rsidP="002C6D6C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C6D6C" w:rsidRPr="00023477" w:rsidRDefault="002C6D6C" w:rsidP="002C6D6C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C6D6C" w:rsidRPr="00997D0F" w:rsidRDefault="002C6D6C" w:rsidP="002C6D6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C6D6C" w:rsidRPr="000247FF" w:rsidRDefault="002C6D6C" w:rsidP="002C6D6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2C6D6C" w:rsidP="000545F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0545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038" w:rsidRDefault="00050038" w:rsidP="0038231F">
      <w:pPr>
        <w:spacing w:after="0" w:line="240" w:lineRule="auto"/>
      </w:pPr>
      <w:r>
        <w:separator/>
      </w:r>
    </w:p>
  </w:endnote>
  <w:endnote w:type="continuationSeparator" w:id="0">
    <w:p w:rsidR="00050038" w:rsidRDefault="000500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D6C" w:rsidRDefault="002C6D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A572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A572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D6C" w:rsidRDefault="002C6D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038" w:rsidRDefault="00050038" w:rsidP="0038231F">
      <w:pPr>
        <w:spacing w:after="0" w:line="240" w:lineRule="auto"/>
      </w:pPr>
      <w:r>
        <w:separator/>
      </w:r>
    </w:p>
  </w:footnote>
  <w:footnote w:type="continuationSeparator" w:id="0">
    <w:p w:rsidR="00050038" w:rsidRDefault="000500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D6C" w:rsidRDefault="002C6D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D6C" w:rsidRDefault="002C6D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D6C" w:rsidRDefault="002C6D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0038"/>
    <w:rsid w:val="00023477"/>
    <w:rsid w:val="000247FF"/>
    <w:rsid w:val="00025C8D"/>
    <w:rsid w:val="000303EE"/>
    <w:rsid w:val="00050038"/>
    <w:rsid w:val="000545F9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C6D6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572D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17C8138-6481-4F0B-AC02-D1445D975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38169-83F6-4A6C-BE74-80907EAC7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2019-09-05T10:30:00Z</cp:lastPrinted>
  <dcterms:created xsi:type="dcterms:W3CDTF">2019-09-05T10:30:00Z</dcterms:created>
  <dcterms:modified xsi:type="dcterms:W3CDTF">2019-09-05T10:30:00Z</dcterms:modified>
</cp:coreProperties>
</file>